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56" w:rsidRDefault="006C1D56" w:rsidP="00941909">
      <w:pPr>
        <w:jc w:val="center"/>
        <w:rPr>
          <w:sz w:val="28"/>
          <w:szCs w:val="28"/>
        </w:rPr>
      </w:pPr>
      <w:r w:rsidRPr="00855277">
        <w:rPr>
          <w:sz w:val="28"/>
          <w:szCs w:val="28"/>
        </w:rPr>
        <w:t>АДМИНИСТРАЦИЯ</w:t>
      </w:r>
    </w:p>
    <w:p w:rsidR="006C1D56" w:rsidRPr="00FF3EA2" w:rsidRDefault="006C1D56" w:rsidP="00941909">
      <w:pPr>
        <w:jc w:val="center"/>
        <w:rPr>
          <w:sz w:val="28"/>
          <w:szCs w:val="28"/>
        </w:rPr>
      </w:pPr>
      <w:r w:rsidRPr="00855277">
        <w:rPr>
          <w:sz w:val="28"/>
          <w:szCs w:val="28"/>
        </w:rPr>
        <w:t xml:space="preserve"> РУЗАЕВСКОГО</w:t>
      </w:r>
      <w:r w:rsidRPr="00FF3EA2">
        <w:rPr>
          <w:sz w:val="28"/>
          <w:szCs w:val="28"/>
        </w:rPr>
        <w:t xml:space="preserve"> МУНИЦИПАЛЬНОГО РАЙОНА</w:t>
      </w:r>
    </w:p>
    <w:p w:rsidR="006C1D56" w:rsidRPr="00FF3EA2" w:rsidRDefault="006C1D56" w:rsidP="00941909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6C1D56" w:rsidRPr="00FF3EA2" w:rsidRDefault="006C1D56" w:rsidP="00941909">
      <w:pPr>
        <w:jc w:val="center"/>
        <w:rPr>
          <w:b/>
          <w:sz w:val="28"/>
          <w:szCs w:val="28"/>
        </w:rPr>
      </w:pPr>
    </w:p>
    <w:p w:rsidR="006C1D56" w:rsidRPr="005D7BA5" w:rsidRDefault="006C1D56" w:rsidP="00941909">
      <w:pPr>
        <w:tabs>
          <w:tab w:val="left" w:pos="8104"/>
        </w:tabs>
        <w:jc w:val="center"/>
        <w:rPr>
          <w:b/>
          <w:sz w:val="32"/>
          <w:szCs w:val="32"/>
        </w:rPr>
      </w:pPr>
      <w:r w:rsidRPr="005D7BA5">
        <w:rPr>
          <w:b/>
          <w:sz w:val="32"/>
          <w:szCs w:val="32"/>
        </w:rPr>
        <w:t>П О С Т А Н О В Л Е Н И Е</w:t>
      </w:r>
    </w:p>
    <w:p w:rsidR="006C1D56" w:rsidRPr="00FE5C0D" w:rsidRDefault="006C1D56" w:rsidP="00F93DCA">
      <w:pPr>
        <w:tabs>
          <w:tab w:val="left" w:pos="87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C1D56" w:rsidRPr="00FF3EA2" w:rsidRDefault="006C1D56" w:rsidP="00941909">
      <w:pPr>
        <w:tabs>
          <w:tab w:val="center" w:pos="4535"/>
          <w:tab w:val="left" w:pos="7065"/>
        </w:tabs>
        <w:rPr>
          <w:sz w:val="28"/>
          <w:szCs w:val="28"/>
        </w:rPr>
      </w:pPr>
      <w:r>
        <w:rPr>
          <w:sz w:val="28"/>
          <w:szCs w:val="28"/>
        </w:rPr>
        <w:t>27.05.2024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№ 220</w:t>
      </w:r>
    </w:p>
    <w:p w:rsidR="006C1D56" w:rsidRDefault="006C1D56" w:rsidP="009D567B">
      <w:pPr>
        <w:tabs>
          <w:tab w:val="left" w:pos="658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6C1D56" w:rsidRDefault="006C1D56" w:rsidP="00941909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6C1D56" w:rsidRDefault="006C1D56" w:rsidP="000F3663">
      <w:pPr>
        <w:tabs>
          <w:tab w:val="left" w:pos="658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Pr="000F3663">
        <w:rPr>
          <w:b/>
          <w:sz w:val="28"/>
          <w:szCs w:val="28"/>
        </w:rPr>
        <w:t xml:space="preserve">оложения об условиях и порядке заключения соглашений о защите и поощрении капиталовложений со стороны </w:t>
      </w:r>
      <w:r>
        <w:rPr>
          <w:b/>
          <w:sz w:val="28"/>
          <w:szCs w:val="28"/>
        </w:rPr>
        <w:t xml:space="preserve">Рузаевского муниципального района Республики Мордовия </w:t>
      </w:r>
    </w:p>
    <w:p w:rsidR="006C1D56" w:rsidRPr="00310470" w:rsidRDefault="006C1D56" w:rsidP="00941909">
      <w:pPr>
        <w:tabs>
          <w:tab w:val="left" w:pos="6583"/>
        </w:tabs>
        <w:jc w:val="center"/>
        <w:rPr>
          <w:sz w:val="28"/>
          <w:szCs w:val="28"/>
        </w:rPr>
      </w:pPr>
    </w:p>
    <w:p w:rsidR="006C1D56" w:rsidRDefault="006C1D56" w:rsidP="00994217">
      <w:pPr>
        <w:tabs>
          <w:tab w:val="left" w:pos="6583"/>
        </w:tabs>
        <w:ind w:firstLine="567"/>
        <w:jc w:val="both"/>
        <w:rPr>
          <w:sz w:val="28"/>
          <w:szCs w:val="28"/>
        </w:rPr>
      </w:pPr>
      <w:r w:rsidRPr="000F3663">
        <w:rPr>
          <w:sz w:val="28"/>
          <w:szCs w:val="28"/>
        </w:rPr>
        <w:t xml:space="preserve">В соответствии с </w:t>
      </w:r>
      <w:hyperlink r:id="rId4" w:history="1">
        <w:r w:rsidRPr="000F3663">
          <w:rPr>
            <w:sz w:val="28"/>
            <w:szCs w:val="28"/>
          </w:rPr>
          <w:t>частью 8 статьи 4</w:t>
        </w:r>
      </w:hyperlink>
      <w:r w:rsidRPr="000F3663">
        <w:rPr>
          <w:sz w:val="28"/>
          <w:szCs w:val="28"/>
        </w:rPr>
        <w:t xml:space="preserve"> Федерального</w:t>
      </w:r>
      <w:r>
        <w:rPr>
          <w:sz w:val="28"/>
          <w:szCs w:val="28"/>
        </w:rPr>
        <w:t xml:space="preserve"> закона от 1 апреля 2020г. №</w:t>
      </w:r>
      <w:r w:rsidRPr="000F3663">
        <w:rPr>
          <w:sz w:val="28"/>
          <w:szCs w:val="28"/>
        </w:rPr>
        <w:t xml:space="preserve">69-ФЗ "О защите и поощрении капиталовложений в Российской Федерации", </w:t>
      </w:r>
      <w:hyperlink r:id="rId5" w:history="1">
        <w:r>
          <w:rPr>
            <w:sz w:val="28"/>
            <w:szCs w:val="28"/>
          </w:rPr>
          <w:t>п</w:t>
        </w:r>
        <w:r w:rsidRPr="000F3663">
          <w:rPr>
            <w:sz w:val="28"/>
            <w:szCs w:val="28"/>
          </w:rPr>
          <w:t>остановлением</w:t>
        </w:r>
      </w:hyperlink>
      <w:r w:rsidRPr="000F3663">
        <w:rPr>
          <w:sz w:val="28"/>
          <w:szCs w:val="28"/>
        </w:rPr>
        <w:t xml:space="preserve"> Правительства Российской Федер</w:t>
      </w:r>
      <w:r>
        <w:rPr>
          <w:sz w:val="28"/>
          <w:szCs w:val="28"/>
        </w:rPr>
        <w:t xml:space="preserve">ации от 13 сентября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>. №</w:t>
      </w:r>
      <w:r w:rsidRPr="000F3663">
        <w:rPr>
          <w:sz w:val="28"/>
          <w:szCs w:val="28"/>
        </w:rPr>
        <w:t xml:space="preserve">1602 "О соглашениях о защите и поощрении капиталовложений", </w:t>
      </w:r>
      <w:r>
        <w:rPr>
          <w:sz w:val="28"/>
          <w:szCs w:val="28"/>
        </w:rPr>
        <w:t>А</w:t>
      </w:r>
      <w:r w:rsidRPr="000F3663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>Рузаевского муниципального района Республики Мордовия     п о с т а н о в л я е т:</w:t>
      </w:r>
    </w:p>
    <w:p w:rsidR="006C1D56" w:rsidRDefault="006C1D56" w:rsidP="00941909">
      <w:pPr>
        <w:tabs>
          <w:tab w:val="left" w:pos="6583"/>
        </w:tabs>
        <w:ind w:firstLine="567"/>
        <w:jc w:val="both"/>
        <w:rPr>
          <w:sz w:val="28"/>
          <w:szCs w:val="28"/>
        </w:rPr>
      </w:pPr>
    </w:p>
    <w:p w:rsidR="006C1D56" w:rsidRDefault="006C1D56" w:rsidP="00941909">
      <w:pPr>
        <w:tabs>
          <w:tab w:val="left" w:pos="851"/>
          <w:tab w:val="left" w:pos="6583"/>
        </w:tabs>
        <w:ind w:firstLine="567"/>
        <w:jc w:val="both"/>
        <w:rPr>
          <w:sz w:val="28"/>
          <w:szCs w:val="28"/>
        </w:rPr>
      </w:pPr>
      <w:r w:rsidRPr="00557A6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</w:t>
      </w:r>
      <w:r w:rsidRPr="00F93DCA">
        <w:rPr>
          <w:sz w:val="28"/>
          <w:szCs w:val="28"/>
        </w:rPr>
        <w:t xml:space="preserve">прилагаемое Положение об условиях и порядке заключения соглашений о защите и поощрении капиталовложений со стороны </w:t>
      </w:r>
      <w:r>
        <w:rPr>
          <w:sz w:val="28"/>
          <w:szCs w:val="28"/>
        </w:rPr>
        <w:t>Рузаевского муниципального района Республики Мордовия.</w:t>
      </w:r>
    </w:p>
    <w:p w:rsidR="006C1D56" w:rsidRDefault="006C1D56" w:rsidP="00F93D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93DCA">
        <w:rPr>
          <w:sz w:val="28"/>
          <w:szCs w:val="28"/>
        </w:rPr>
        <w:t xml:space="preserve">Определить </w:t>
      </w:r>
      <w:r>
        <w:rPr>
          <w:sz w:val="28"/>
          <w:szCs w:val="28"/>
        </w:rPr>
        <w:t>управление</w:t>
      </w:r>
      <w:r w:rsidRPr="00774724">
        <w:rPr>
          <w:sz w:val="28"/>
          <w:szCs w:val="28"/>
        </w:rPr>
        <w:t xml:space="preserve"> поддержки ТОСЭР, предпринимательства и торговли</w:t>
      </w:r>
      <w:r>
        <w:rPr>
          <w:sz w:val="28"/>
          <w:szCs w:val="28"/>
        </w:rPr>
        <w:t xml:space="preserve"> </w:t>
      </w:r>
      <w:r w:rsidRPr="00F93DCA">
        <w:rPr>
          <w:sz w:val="28"/>
          <w:szCs w:val="28"/>
        </w:rPr>
        <w:t xml:space="preserve">уполномоченным от имени Администрации </w:t>
      </w:r>
      <w:r>
        <w:rPr>
          <w:sz w:val="28"/>
          <w:szCs w:val="28"/>
        </w:rPr>
        <w:t>Рузаевского муниципального района Республики Мордовия</w:t>
      </w:r>
      <w:r w:rsidRPr="00F93DCA">
        <w:rPr>
          <w:sz w:val="28"/>
          <w:szCs w:val="28"/>
        </w:rPr>
        <w:t>:</w:t>
      </w:r>
    </w:p>
    <w:p w:rsidR="006C1D56" w:rsidRPr="00F93DCA" w:rsidRDefault="006C1D56" w:rsidP="00F93DCA">
      <w:pPr>
        <w:shd w:val="clear" w:color="auto" w:fill="FFFFFF"/>
        <w:ind w:firstLine="567"/>
        <w:jc w:val="both"/>
        <w:rPr>
          <w:sz w:val="28"/>
          <w:szCs w:val="28"/>
        </w:rPr>
      </w:pPr>
      <w:r w:rsidRPr="00F93DCA">
        <w:rPr>
          <w:sz w:val="28"/>
          <w:szCs w:val="28"/>
        </w:rPr>
        <w:t>а) готовить документ, подтверждающий согласие на заключение соглашения;</w:t>
      </w:r>
    </w:p>
    <w:p w:rsidR="006C1D56" w:rsidRPr="00F93DCA" w:rsidRDefault="006C1D56" w:rsidP="00F93DCA">
      <w:pPr>
        <w:shd w:val="clear" w:color="auto" w:fill="FFFFFF"/>
        <w:ind w:firstLine="567"/>
        <w:jc w:val="both"/>
        <w:rPr>
          <w:sz w:val="28"/>
          <w:szCs w:val="28"/>
        </w:rPr>
      </w:pPr>
      <w:r w:rsidRPr="00F93DCA">
        <w:rPr>
          <w:sz w:val="28"/>
          <w:szCs w:val="28"/>
        </w:rPr>
        <w:t xml:space="preserve">б) осуществлять мониторинг этапов реализации соглашения, включающих в себя </w:t>
      </w:r>
      <w:r>
        <w:rPr>
          <w:sz w:val="28"/>
          <w:szCs w:val="28"/>
        </w:rPr>
        <w:t>мониторинг</w:t>
      </w:r>
      <w:r w:rsidRPr="00F93DCA">
        <w:rPr>
          <w:sz w:val="28"/>
          <w:szCs w:val="28"/>
        </w:rPr>
        <w:t xml:space="preserve"> обстоятельств, указывающих на наличие оснований для расторжения соглашения;</w:t>
      </w:r>
    </w:p>
    <w:p w:rsidR="006C1D56" w:rsidRPr="00F93DCA" w:rsidRDefault="006C1D56" w:rsidP="00F93DCA">
      <w:pPr>
        <w:shd w:val="clear" w:color="auto" w:fill="FFFFFF"/>
        <w:ind w:firstLine="567"/>
        <w:jc w:val="both"/>
        <w:rPr>
          <w:sz w:val="28"/>
          <w:szCs w:val="28"/>
        </w:rPr>
      </w:pPr>
      <w:r w:rsidRPr="00F93DCA">
        <w:rPr>
          <w:sz w:val="28"/>
          <w:szCs w:val="28"/>
        </w:rPr>
        <w:t>в) формировать отчеты о реализации соответствующего этапа инвестиционного проекта и направлять их в уполномоченный федеральный орган исполнительной власти.</w:t>
      </w:r>
    </w:p>
    <w:p w:rsidR="006C1D56" w:rsidRDefault="006C1D56" w:rsidP="009419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1B6A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 xml:space="preserve">заместителя Главы района - </w:t>
      </w:r>
      <w:r w:rsidRPr="00774724">
        <w:rPr>
          <w:sz w:val="28"/>
          <w:szCs w:val="28"/>
        </w:rPr>
        <w:t>начальника управления поддержки ТОСЭР, предпринимательства и торговли.</w:t>
      </w:r>
    </w:p>
    <w:p w:rsidR="006C1D56" w:rsidRPr="00C542B1" w:rsidRDefault="006C1D56" w:rsidP="00941909">
      <w:pPr>
        <w:ind w:firstLine="567"/>
        <w:jc w:val="both"/>
        <w:rPr>
          <w:sz w:val="28"/>
          <w:szCs w:val="28"/>
          <w:lang/>
        </w:rPr>
      </w:pPr>
      <w:r>
        <w:rPr>
          <w:sz w:val="28"/>
          <w:szCs w:val="28"/>
        </w:rPr>
        <w:t>4</w:t>
      </w:r>
      <w:r w:rsidRPr="009F1B6A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r w:rsidRPr="00C542B1">
        <w:rPr>
          <w:sz w:val="28"/>
          <w:szCs w:val="28"/>
          <w:lang/>
        </w:rPr>
        <w:t>.</w:t>
      </w:r>
    </w:p>
    <w:p w:rsidR="006C1D56" w:rsidRDefault="006C1D56" w:rsidP="00941909">
      <w:pPr>
        <w:tabs>
          <w:tab w:val="left" w:pos="6583"/>
        </w:tabs>
        <w:jc w:val="both"/>
        <w:rPr>
          <w:sz w:val="28"/>
          <w:szCs w:val="28"/>
        </w:rPr>
      </w:pPr>
    </w:p>
    <w:p w:rsidR="006C1D56" w:rsidRPr="00FF3EA2" w:rsidRDefault="006C1D56" w:rsidP="00941909">
      <w:pPr>
        <w:tabs>
          <w:tab w:val="left" w:pos="658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Рузаевского</w:t>
      </w:r>
    </w:p>
    <w:p w:rsidR="006C1D56" w:rsidRDefault="006C1D56" w:rsidP="00941909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FF3EA2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Pr="00FF3EA2">
        <w:rPr>
          <w:sz w:val="28"/>
          <w:szCs w:val="28"/>
        </w:rPr>
        <w:t>райо</w:t>
      </w:r>
      <w:r>
        <w:rPr>
          <w:sz w:val="28"/>
          <w:szCs w:val="28"/>
        </w:rPr>
        <w:t>на</w:t>
      </w:r>
    </w:p>
    <w:p w:rsidR="006C1D56" w:rsidRDefault="006C1D56" w:rsidP="00941909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Мордовия       </w:t>
      </w:r>
      <w:r w:rsidRPr="00FF3EA2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                          А.Б. Юткин</w:t>
      </w:r>
    </w:p>
    <w:p w:rsidR="006C1D56" w:rsidRDefault="006C1D56" w:rsidP="001D4F6A">
      <w:pPr>
        <w:jc w:val="right"/>
        <w:rPr>
          <w:sz w:val="28"/>
          <w:szCs w:val="28"/>
        </w:rPr>
      </w:pPr>
    </w:p>
    <w:p w:rsidR="006C1D56" w:rsidRPr="001D4F6A" w:rsidRDefault="006C1D56" w:rsidP="001D4F6A">
      <w:pPr>
        <w:jc w:val="right"/>
        <w:rPr>
          <w:sz w:val="28"/>
          <w:szCs w:val="28"/>
        </w:rPr>
      </w:pPr>
      <w:bookmarkStart w:id="0" w:name="_GoBack"/>
      <w:bookmarkEnd w:id="0"/>
      <w:r w:rsidRPr="001D4F6A">
        <w:rPr>
          <w:sz w:val="28"/>
          <w:szCs w:val="28"/>
        </w:rPr>
        <w:t>Приложение</w:t>
      </w:r>
    </w:p>
    <w:p w:rsidR="006C1D56" w:rsidRPr="001D4F6A" w:rsidRDefault="006C1D56" w:rsidP="001D4F6A">
      <w:pPr>
        <w:jc w:val="right"/>
        <w:rPr>
          <w:sz w:val="28"/>
          <w:szCs w:val="28"/>
        </w:rPr>
      </w:pPr>
      <w:r w:rsidRPr="001D4F6A">
        <w:rPr>
          <w:sz w:val="28"/>
          <w:szCs w:val="28"/>
        </w:rPr>
        <w:t xml:space="preserve">к постановлению Администрации </w:t>
      </w:r>
    </w:p>
    <w:p w:rsidR="006C1D56" w:rsidRPr="001D4F6A" w:rsidRDefault="006C1D56" w:rsidP="001D4F6A">
      <w:pPr>
        <w:jc w:val="right"/>
        <w:rPr>
          <w:sz w:val="28"/>
          <w:szCs w:val="28"/>
        </w:rPr>
      </w:pPr>
      <w:r w:rsidRPr="001D4F6A">
        <w:rPr>
          <w:sz w:val="28"/>
          <w:szCs w:val="28"/>
        </w:rPr>
        <w:t>Рузаевского муниципального района</w:t>
      </w:r>
    </w:p>
    <w:p w:rsidR="006C1D56" w:rsidRPr="001D4F6A" w:rsidRDefault="006C1D56" w:rsidP="001D4F6A">
      <w:pPr>
        <w:jc w:val="right"/>
        <w:rPr>
          <w:sz w:val="28"/>
          <w:szCs w:val="28"/>
        </w:rPr>
      </w:pPr>
      <w:r w:rsidRPr="001D4F6A">
        <w:rPr>
          <w:sz w:val="28"/>
          <w:szCs w:val="28"/>
        </w:rPr>
        <w:t>Республики Мордовия</w:t>
      </w:r>
    </w:p>
    <w:p w:rsidR="006C1D56" w:rsidRPr="001D4F6A" w:rsidRDefault="006C1D56" w:rsidP="001D4F6A">
      <w:pPr>
        <w:jc w:val="right"/>
        <w:rPr>
          <w:sz w:val="28"/>
          <w:szCs w:val="28"/>
        </w:rPr>
      </w:pPr>
      <w:r>
        <w:rPr>
          <w:sz w:val="28"/>
          <w:szCs w:val="28"/>
        </w:rPr>
        <w:t>от 27.05.2024г. №  220</w:t>
      </w:r>
    </w:p>
    <w:p w:rsidR="006C1D56" w:rsidRDefault="006C1D56" w:rsidP="001D4F6A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C1D56" w:rsidRPr="001D4F6A" w:rsidRDefault="006C1D56" w:rsidP="001D4F6A">
      <w:pPr>
        <w:shd w:val="clear" w:color="auto" w:fill="FFFFFF"/>
        <w:jc w:val="center"/>
        <w:rPr>
          <w:color w:val="000000"/>
          <w:sz w:val="28"/>
          <w:szCs w:val="28"/>
        </w:rPr>
      </w:pPr>
      <w:r w:rsidRPr="001D4F6A">
        <w:rPr>
          <w:color w:val="000000"/>
          <w:sz w:val="28"/>
          <w:szCs w:val="28"/>
        </w:rPr>
        <w:t>Положение</w:t>
      </w:r>
    </w:p>
    <w:p w:rsidR="006C1D56" w:rsidRPr="001D4F6A" w:rsidRDefault="006C1D56" w:rsidP="001D4F6A">
      <w:pPr>
        <w:shd w:val="clear" w:color="auto" w:fill="FFFFFF"/>
        <w:jc w:val="center"/>
        <w:rPr>
          <w:color w:val="000000"/>
          <w:sz w:val="28"/>
          <w:szCs w:val="28"/>
        </w:rPr>
      </w:pPr>
      <w:r w:rsidRPr="001D4F6A">
        <w:rPr>
          <w:color w:val="000000"/>
          <w:sz w:val="28"/>
          <w:szCs w:val="28"/>
        </w:rPr>
        <w:t>об условиях и порядке заключения соглашений о защите</w:t>
      </w:r>
      <w:r>
        <w:rPr>
          <w:color w:val="000000"/>
          <w:sz w:val="28"/>
          <w:szCs w:val="28"/>
        </w:rPr>
        <w:t xml:space="preserve"> </w:t>
      </w:r>
      <w:r w:rsidRPr="001D4F6A">
        <w:rPr>
          <w:color w:val="000000"/>
          <w:sz w:val="28"/>
          <w:szCs w:val="28"/>
        </w:rPr>
        <w:t xml:space="preserve">и поощрении капиталовложений со стороны </w:t>
      </w:r>
      <w:r>
        <w:rPr>
          <w:sz w:val="28"/>
          <w:szCs w:val="28"/>
        </w:rPr>
        <w:t>Рузаевского муниципального района Республики Мордовия</w:t>
      </w:r>
      <w:r w:rsidRPr="001D4F6A">
        <w:rPr>
          <w:color w:val="000000"/>
          <w:sz w:val="28"/>
          <w:szCs w:val="28"/>
        </w:rPr>
        <w:t>.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разработано в соответствии с </w:t>
      </w:r>
      <w:hyperlink r:id="rId6" w:history="1">
        <w:r>
          <w:rPr>
            <w:rStyle w:val="Hyperlink"/>
            <w:color w:val="auto"/>
            <w:sz w:val="28"/>
            <w:szCs w:val="28"/>
            <w:u w:val="none"/>
          </w:rPr>
          <w:t>частью 8 статьи 4</w:t>
        </w:r>
      </w:hyperlink>
      <w:r>
        <w:rPr>
          <w:sz w:val="28"/>
          <w:szCs w:val="28"/>
        </w:rPr>
        <w:t xml:space="preserve"> Федерального закона от 1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 №69-ФЗ "О защите и поощрении капиталовложений в Российской Федерации" (далее - Федеральный закон № 69-ФЗ) и устанавливает условия и порядок заключения соглашений о защите и поощрении капиталовложений со стороны Рузаевского муниципального района Республики Мордовия (далее – Соглашение).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 отношениям, возникающим в связи с заключением, изменением и расторжением Соглашения, а также в связи с исполнением обязанностей по Соглашению, применяются правила гражданского законодательства с учетом особенностей, установленных Федеральным </w:t>
      </w:r>
      <w:hyperlink r:id="rId7" w:history="1">
        <w:r>
          <w:rPr>
            <w:rStyle w:val="Hyperlink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№69-ФЗ.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04F7B">
        <w:rPr>
          <w:sz w:val="28"/>
          <w:szCs w:val="28"/>
        </w:rPr>
        <w:t xml:space="preserve">Соглашение заключается не позднее 1 января </w:t>
      </w:r>
      <w:smartTag w:uri="urn:schemas-microsoft-com:office:smarttags" w:element="metricconverter">
        <w:smartTagPr>
          <w:attr w:name="ProductID" w:val="2030 г"/>
        </w:smartTagPr>
        <w:r w:rsidRPr="00104F7B">
          <w:rPr>
            <w:sz w:val="28"/>
            <w:szCs w:val="28"/>
          </w:rPr>
          <w:t>2030 г</w:t>
        </w:r>
      </w:smartTag>
      <w:r w:rsidRPr="00104F7B">
        <w:rPr>
          <w:sz w:val="28"/>
          <w:szCs w:val="28"/>
        </w:rPr>
        <w:t>.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Условия заключения Соглашения.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Соглашение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игорный бизнес;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оптовая и розничная торговля;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строительство (модернизация, реконструкция) административно-деловых центров и торговых центров (комплексов), а также жилых домов.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По Соглашению Администрация Рузаевского муниципального района Республики Мордовия, являющаяся его стороной, обязуется обеспечить организации, реализующей проект, неприменение в ее отношении актов (решений) органов местного самоуправления, ухудшающих условия ведения предпринимательской и (или) иной деятельности, а именно: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увеличивающих сроки осуществления процедур, необходимых для реализации инвестиционного проекта;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увеличивающих количество процедур, необходимых для реализации инвестиционного проекта;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устанавливающих дополнительные запреты, препятствующих реализации инвестиционного проекта.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этом организация, реализующая проект, имеет право требовать неприменения таких актов (решений) при реализации инвестиционного проекта от Администрации Рузаевского муниципального района Республики Мордовия.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 Администрация Рузаевского муниципального района Республики Мордовия может быть стороной Соглашения, если одновременно выполняются следующие условия:</w:t>
      </w:r>
    </w:p>
    <w:p w:rsidR="006C1D56" w:rsidRDefault="006C1D56" w:rsidP="007F30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стороной Соглашения является Российская Федерация и Республика Мордовия или Республика Мордовия;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стороной Соглашения является организация, реализующая проект, соответствующая требованиям пункта 8 части 2 Федерального </w:t>
      </w:r>
      <w:hyperlink r:id="rId8" w:history="1">
        <w:r>
          <w:rPr>
            <w:rStyle w:val="Hyperlink"/>
            <w:color w:val="auto"/>
            <w:sz w:val="28"/>
            <w:szCs w:val="28"/>
            <w:u w:val="none"/>
          </w:rPr>
          <w:t>закона</w:t>
        </w:r>
      </w:hyperlink>
      <w:r>
        <w:rPr>
          <w:sz w:val="28"/>
          <w:szCs w:val="28"/>
        </w:rPr>
        <w:t xml:space="preserve"> №69-ФЗ, не находящаяся в процессе ликвидации и в отношении которой не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инвестиционный проект, в отношении которого предлагается заключить Соглашение, соответствует условиям, предусмотренным Федеральным </w:t>
      </w:r>
      <w:hyperlink r:id="rId9" w:history="1">
        <w:r>
          <w:rPr>
            <w:rStyle w:val="Hyperlink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№69-ФЗ.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Администрация Рузаевского муниципального района Республики Мордовия при заключении Соглашения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Соглашение заключается по результатам осуществления процедур, предусмотренных Федеральным </w:t>
      </w:r>
      <w:hyperlink r:id="rId10" w:history="1">
        <w:r>
          <w:rPr>
            <w:rStyle w:val="Hyperlink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№69-ФЗ.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Порядок заключения Соглашения.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Соглашение заключается с использованием государственной информационной системы в порядке, предусмотренном </w:t>
      </w:r>
      <w:hyperlink r:id="rId11" w:history="1">
        <w:r>
          <w:rPr>
            <w:rStyle w:val="Hyperlink"/>
            <w:color w:val="auto"/>
            <w:sz w:val="28"/>
            <w:szCs w:val="28"/>
            <w:u w:val="none"/>
          </w:rPr>
          <w:t>статьями 7</w:t>
        </w:r>
      </w:hyperlink>
      <w:r>
        <w:rPr>
          <w:sz w:val="28"/>
          <w:szCs w:val="28"/>
        </w:rPr>
        <w:t xml:space="preserve">, </w:t>
      </w:r>
      <w:hyperlink r:id="rId12" w:history="1">
        <w:r>
          <w:rPr>
            <w:rStyle w:val="Hyperlink"/>
            <w:color w:val="auto"/>
            <w:sz w:val="28"/>
            <w:szCs w:val="28"/>
            <w:u w:val="none"/>
          </w:rPr>
          <w:t>8</w:t>
        </w:r>
      </w:hyperlink>
      <w:r>
        <w:rPr>
          <w:sz w:val="28"/>
          <w:szCs w:val="28"/>
        </w:rPr>
        <w:t xml:space="preserve"> Федерального закона №69-ФЗ.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 От имени Рузаевского муниципального района Республики Мордовия Соглашение заключается Администрацией Рузаевского муниципального района Республики Мордовия.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 w:rsidRPr="00501935">
        <w:rPr>
          <w:sz w:val="28"/>
          <w:szCs w:val="28"/>
        </w:rPr>
        <w:t>5.3. Соглашение подлежит включению в реестр соглашений не позднее пяти рабочих дней с даты его подписания Администрацией Рузаевского муниципального района Республики Мордовия.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 Соглашение (Дополнительное соглашение к нему) признается заключенным с даты регистрации соответствующего Соглашения (внесения в реестр соглашений).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Изменение условий Соглашения не допускается, за исключением случаев, установленных </w:t>
      </w:r>
      <w:hyperlink r:id="rId13" w:history="1">
        <w:r>
          <w:rPr>
            <w:rStyle w:val="Hyperlink"/>
            <w:color w:val="auto"/>
            <w:sz w:val="28"/>
            <w:szCs w:val="28"/>
            <w:u w:val="none"/>
          </w:rPr>
          <w:t>пунктом 6 статьи 11</w:t>
        </w:r>
      </w:hyperlink>
      <w:r>
        <w:rPr>
          <w:sz w:val="28"/>
          <w:szCs w:val="28"/>
        </w:rPr>
        <w:t xml:space="preserve"> Федерального закона №69-ФЗ.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Соглашение действует до полного исполнения сторонами своих обязанностей по нему, если иное не предусмотрено Федеральным </w:t>
      </w:r>
      <w:hyperlink r:id="rId14" w:history="1">
        <w:r>
          <w:rPr>
            <w:rStyle w:val="Hyperlink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№69-ФЗ.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5.7. Для получения согласия на заключение Соглашения Заявитель направляет в Администрацию Рузаевского муниципального района Республики Мордовия</w:t>
      </w:r>
      <w:r>
        <w:t xml:space="preserve"> </w:t>
      </w:r>
      <w:hyperlink r:id="rId15" w:anchor="P142" w:history="1">
        <w:r>
          <w:rPr>
            <w:rStyle w:val="Hyperlink"/>
            <w:color w:val="auto"/>
            <w:sz w:val="28"/>
            <w:szCs w:val="28"/>
            <w:u w:val="none"/>
          </w:rPr>
          <w:t>заявление</w:t>
        </w:r>
      </w:hyperlink>
      <w:r>
        <w:rPr>
          <w:sz w:val="28"/>
          <w:szCs w:val="28"/>
        </w:rPr>
        <w:t xml:space="preserve"> о предоставлении согласия на заключение Соглашения (присоединение к Соглашению), составленное по форме, предусмотренной приложением к настоящему Положению.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5.8. К заявлению должны быть приложены следующие документы и материалы: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bookmarkStart w:id="1" w:name="P75"/>
      <w:bookmarkEnd w:id="1"/>
      <w:r>
        <w:rPr>
          <w:sz w:val="28"/>
          <w:szCs w:val="28"/>
        </w:rPr>
        <w:t>1) копия документа, подтверждающего полномочия лица, имеющего право действовать от имени заявителя;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bookmarkStart w:id="2" w:name="P76"/>
      <w:bookmarkEnd w:id="2"/>
      <w:r>
        <w:rPr>
          <w:sz w:val="28"/>
          <w:szCs w:val="28"/>
        </w:rPr>
        <w:t>2) копия документа, подтверждающего государственную регистрацию заявителя в качестве российского юридического лица;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bookmarkStart w:id="3" w:name="P77"/>
      <w:bookmarkEnd w:id="3"/>
      <w:r>
        <w:rPr>
          <w:sz w:val="28"/>
          <w:szCs w:val="28"/>
        </w:rPr>
        <w:t>3) проект Соглашения, предполагаемого к заключению (присоединению к Соглашению);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копии учредительных документов Заявителя, информация о бенефициарных владельцах организации, реализующей проект, которая предоставляется с учетом Федерального </w:t>
      </w:r>
      <w:hyperlink r:id="rId16" w:history="1">
        <w:r>
          <w:rPr>
            <w:rStyle w:val="Hyperlink"/>
            <w:color w:val="auto"/>
            <w:sz w:val="28"/>
            <w:szCs w:val="28"/>
            <w:u w:val="none"/>
          </w:rPr>
          <w:t>закона</w:t>
        </w:r>
      </w:hyperlink>
      <w:r>
        <w:rPr>
          <w:sz w:val="28"/>
          <w:szCs w:val="28"/>
        </w:rPr>
        <w:t xml:space="preserve"> от 07 августа 2001 г. №115-ФЗ «О противодействии легализации (отмыванию) доходов, полученных преступным путем, и финансированию терроризма»;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бизнес-план, включающий: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размере планируемых к осуществлению Заявителем капиталовложений и о предполагаемых сроках их внесения,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сфере экономики, к которой относится новый инвестиционный проект (в случае, если инвестиционный проект относится к сфере экономики, предусмотренной </w:t>
      </w:r>
      <w:hyperlink r:id="rId17" w:history="1">
        <w:r>
          <w:rPr>
            <w:rStyle w:val="Hyperlink"/>
            <w:color w:val="auto"/>
            <w:sz w:val="28"/>
            <w:szCs w:val="28"/>
            <w:u w:val="none"/>
          </w:rPr>
          <w:t>частью 1.1 статьи 6</w:t>
        </w:r>
      </w:hyperlink>
      <w:r>
        <w:rPr>
          <w:sz w:val="28"/>
          <w:szCs w:val="28"/>
        </w:rPr>
        <w:t xml:space="preserve"> Федерального закона №69-ФЗ, указывается соответствующая сфера экономики),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описание нового инвестиционного проекта, в том числе указание на территорию его реализации,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товарах, работах, услугах или результатах интеллектуальной деятельности, планируемых к производству, выполнению, оказанию или созданию в рамках реализации нового инвестиционного проекта,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прогнозируемой ежегодной выручке от реализации инвестиционного проекта с учетом положений </w:t>
      </w:r>
      <w:hyperlink r:id="rId18" w:history="1">
        <w:r>
          <w:rPr>
            <w:rStyle w:val="Hyperlink"/>
            <w:color w:val="auto"/>
            <w:sz w:val="28"/>
            <w:szCs w:val="28"/>
            <w:u w:val="none"/>
          </w:rPr>
          <w:t>части 1.1 статьи 6</w:t>
        </w:r>
      </w:hyperlink>
      <w:r>
        <w:rPr>
          <w:sz w:val="28"/>
          <w:szCs w:val="28"/>
        </w:rPr>
        <w:t xml:space="preserve"> Федерального закона №69-ФЗ, о предполагаемых сроках осуществления данных мероприятий с указанием отчетных документов (если применимо),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предполагаемых этапах реализации инвестиционного проекта, сроках получения разрешений и согласий, необходимых для реализации проекта, сроках государственной регистрации прав, в том числе права на недвижимое имущество, сроках государственной регистрации результатов интеллектуальной деятельности и (или) приравненных к ним средств индивидуализации, а также о сроке введения в эксплуатацию объекта недвижимости, создаваемого или реконструируемого в рамках инвестиционного проекта;</w:t>
      </w:r>
    </w:p>
    <w:p w:rsidR="006C1D56" w:rsidRDefault="006C1D56" w:rsidP="003A3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финансовая модель нового инвестиционного проекта;</w:t>
      </w:r>
    </w:p>
    <w:p w:rsidR="006C1D56" w:rsidRDefault="006C1D56" w:rsidP="007A57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решение заявителя об утверждении бюджета на капитальные расходы (без учета бюджета на расходы, связанные с подготовкой проектно-сметной документации, проведением проектно-изыскательских и геолого-разведочных работ) в рамках инвестиционного проекта или решение заявителя об осуществлении инвестиционного проекта, в том числе об определении объема капитальных вложений (расходов), необходимых для его реализации;</w:t>
      </w:r>
    </w:p>
    <w:p w:rsidR="006C1D56" w:rsidRDefault="006C1D56" w:rsidP="007A57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разрешение на строительство в случаях, если инвестиционный проект предусматривает создание (строительство) и (или) реконструкцию объекта (объектов) недвижимого имущества, а в случае отсутствия разрешения на строительство - градостроительный план земельного участка, на котором в соответствии с инвестиционным проектом предусмотрены создание (строительство) и (или) реконструкция объекта (объектов) недвижимого имущества, а для линейных объектов - градостроительный план земельного участка и (или) проект планировки территории, за исключением случаев, при которых для создания (строительства) и (или) реконструкции линейного объекта в соответствии с законодательством о градостроительной деятельности не требуется подготовка документации по планировке территории;</w:t>
      </w:r>
    </w:p>
    <w:p w:rsidR="006C1D56" w:rsidRDefault="006C1D56" w:rsidP="007A57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перечень объектов обеспечивающей и (или) сопутствующей инфраструктур, затраты на создание (строительство), модернизацию и (или) реконструкцию которых планируется возместить в соответствии со </w:t>
      </w:r>
      <w:hyperlink r:id="rId19" w:history="1">
        <w:r>
          <w:rPr>
            <w:rStyle w:val="Hyperlink"/>
            <w:color w:val="auto"/>
            <w:sz w:val="28"/>
            <w:szCs w:val="28"/>
            <w:u w:val="none"/>
          </w:rPr>
          <w:t>статьей 15</w:t>
        </w:r>
      </w:hyperlink>
      <w:r>
        <w:rPr>
          <w:sz w:val="28"/>
          <w:szCs w:val="28"/>
        </w:rPr>
        <w:t xml:space="preserve"> Федерального закона №69-ФЗ, а также информация о планируемых форме, сроках и объеме возмещения этих затрат;</w:t>
      </w:r>
    </w:p>
    <w:p w:rsidR="006C1D56" w:rsidRDefault="006C1D56" w:rsidP="007A57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список актов (решений), которые могут применяться с учетом особенностей, установленных </w:t>
      </w:r>
      <w:hyperlink r:id="rId20" w:history="1">
        <w:r>
          <w:rPr>
            <w:rStyle w:val="Hyperlink"/>
            <w:color w:val="auto"/>
            <w:sz w:val="28"/>
            <w:szCs w:val="28"/>
            <w:u w:val="none"/>
          </w:rPr>
          <w:t>статьей 9</w:t>
        </w:r>
      </w:hyperlink>
      <w:r>
        <w:rPr>
          <w:sz w:val="28"/>
          <w:szCs w:val="28"/>
        </w:rPr>
        <w:t xml:space="preserve"> Федерального закона №69-ФЗ;</w:t>
      </w:r>
    </w:p>
    <w:p w:rsidR="006C1D56" w:rsidRDefault="006C1D56" w:rsidP="007A57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документы, предусмотренные </w:t>
      </w:r>
      <w:hyperlink r:id="rId21" w:history="1">
        <w:r>
          <w:rPr>
            <w:rStyle w:val="Hyperlink"/>
            <w:color w:val="auto"/>
            <w:sz w:val="28"/>
            <w:szCs w:val="28"/>
            <w:u w:val="none"/>
          </w:rPr>
          <w:t>частью 7 статьи 11</w:t>
        </w:r>
      </w:hyperlink>
      <w:r>
        <w:rPr>
          <w:sz w:val="28"/>
          <w:szCs w:val="28"/>
        </w:rPr>
        <w:t xml:space="preserve"> Федерального закона №69-ФЗ в случае заключения Дополнит</w:t>
      </w:r>
      <w:r w:rsidRPr="00C670E0">
        <w:rPr>
          <w:sz w:val="28"/>
          <w:szCs w:val="28"/>
        </w:rPr>
        <w:t>ельного</w:t>
      </w:r>
      <w:r>
        <w:rPr>
          <w:sz w:val="28"/>
          <w:szCs w:val="28"/>
        </w:rPr>
        <w:t xml:space="preserve"> соглашения к Соглашению;</w:t>
      </w:r>
    </w:p>
    <w:p w:rsidR="006C1D56" w:rsidRDefault="006C1D56" w:rsidP="007A57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документы, подтверждающие осуществление капитальных вложений, если инвестиционный проект предусматривает модернизацию объектов недвижимого имущества и (или) создание результатов интеллектуальной деятельности и (или) приравненных к ним средств индивидуализации и соответствует условиям, предусмотренным </w:t>
      </w:r>
      <w:hyperlink r:id="rId22" w:history="1">
        <w:r>
          <w:rPr>
            <w:rStyle w:val="Hyperlink"/>
            <w:color w:val="auto"/>
            <w:sz w:val="28"/>
            <w:szCs w:val="28"/>
            <w:u w:val="none"/>
          </w:rPr>
          <w:t>подпунктом "а" пункта 6 части 1 статьи 2</w:t>
        </w:r>
      </w:hyperlink>
      <w:r>
        <w:rPr>
          <w:sz w:val="28"/>
          <w:szCs w:val="28"/>
        </w:rPr>
        <w:t xml:space="preserve"> Федерального закона №69-ФЗ;</w:t>
      </w:r>
    </w:p>
    <w:p w:rsidR="006C1D56" w:rsidRDefault="006C1D56" w:rsidP="007A574A">
      <w:pPr>
        <w:ind w:firstLine="567"/>
        <w:jc w:val="both"/>
        <w:rPr>
          <w:sz w:val="28"/>
          <w:szCs w:val="28"/>
        </w:rPr>
      </w:pPr>
      <w:bookmarkStart w:id="4" w:name="P93"/>
      <w:bookmarkEnd w:id="4"/>
      <w:r>
        <w:rPr>
          <w:sz w:val="28"/>
          <w:szCs w:val="28"/>
        </w:rPr>
        <w:t>13) копия договора о комплексном развитии территории (если применимо);</w:t>
      </w:r>
    </w:p>
    <w:p w:rsidR="006C1D56" w:rsidRDefault="006C1D56" w:rsidP="007A57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заверенная копия договора, указанного в </w:t>
      </w:r>
      <w:hyperlink r:id="rId23" w:history="1">
        <w:r>
          <w:rPr>
            <w:rStyle w:val="Hyperlink"/>
            <w:color w:val="auto"/>
            <w:sz w:val="28"/>
            <w:szCs w:val="28"/>
            <w:u w:val="none"/>
          </w:rPr>
          <w:t>пункте 1 части 1 статьи 14</w:t>
        </w:r>
      </w:hyperlink>
      <w:r>
        <w:rPr>
          <w:sz w:val="28"/>
          <w:szCs w:val="28"/>
        </w:rPr>
        <w:t xml:space="preserve"> Федерального закона №69-ФЗ, или справка, выданная кредитором по договору, указанному в пункте 2 части 1 указанной статьи, и содержащая условия такого договора о размере процентной ставки и (или) порядке ее определения (в случае, если заявитель ходатайствует о признании ранее заключенного договора связанным договором), или копия договора или соглашения, указанных в абзаце первом и </w:t>
      </w:r>
      <w:hyperlink r:id="rId24" w:history="1">
        <w:r>
          <w:rPr>
            <w:rStyle w:val="Hyperlink"/>
            <w:color w:val="auto"/>
            <w:sz w:val="28"/>
            <w:szCs w:val="28"/>
            <w:u w:val="none"/>
          </w:rPr>
          <w:t>подпункте "а" пункта 3 части 1 статьи 14</w:t>
        </w:r>
      </w:hyperlink>
      <w:r>
        <w:rPr>
          <w:sz w:val="28"/>
          <w:szCs w:val="28"/>
        </w:rPr>
        <w:t xml:space="preserve"> Федерального закона№ 69-ФЗ;</w:t>
      </w:r>
    </w:p>
    <w:p w:rsidR="006C1D56" w:rsidRDefault="006C1D56" w:rsidP="007A57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14.1) заявление об учете уже осуществленных капиталовложений для реализации нового инвестиционного проекта, в отношении которого подается заявление о заключении Соглашения;</w:t>
      </w:r>
    </w:p>
    <w:p w:rsidR="006C1D56" w:rsidRDefault="006C1D56" w:rsidP="007A57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14.2) копия договора, предусматривающего разграничение обязанностей и распределение затрат на создание (строительство) либо реконструкцию и (или) модернизацию объектов обеспечивающей и (или) сопутствующей инфраструктур, при наличии такого договора.</w:t>
      </w:r>
    </w:p>
    <w:p w:rsidR="006C1D56" w:rsidRDefault="006C1D56" w:rsidP="007A57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В случае, если документ, указанный в </w:t>
      </w:r>
      <w:hyperlink r:id="rId25" w:anchor="P76" w:history="1">
        <w:r>
          <w:rPr>
            <w:rStyle w:val="Hyperlink"/>
            <w:color w:val="auto"/>
            <w:sz w:val="28"/>
            <w:szCs w:val="28"/>
            <w:u w:val="none"/>
          </w:rPr>
          <w:t>подпункте 2 пункта 5.8</w:t>
        </w:r>
      </w:hyperlink>
      <w:r>
        <w:rPr>
          <w:sz w:val="28"/>
          <w:szCs w:val="28"/>
        </w:rPr>
        <w:t xml:space="preserve"> настоящего Положения, не представлен заявителем, Администрация Рузаевского муниципального района Республики Мордовия запрашивает указанный документ с использованием единой системы межведомственного электронного взаимодействия или путем непосредственного направления запроса.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5.10. Заявление и документы могут быть представлены Заявителем одним из следующих способов: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бумажном носителе;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электронном виде (скан-копии) на адрес электронной почты: </w:t>
      </w:r>
      <w:r w:rsidRPr="007A574A">
        <w:rPr>
          <w:sz w:val="28"/>
          <w:szCs w:val="28"/>
        </w:rPr>
        <w:t>adm_rmr@e-mordovia.ru</w:t>
      </w:r>
      <w:r>
        <w:rPr>
          <w:sz w:val="28"/>
          <w:szCs w:val="28"/>
        </w:rPr>
        <w:t>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 Заявление, документы и материалы, указанные в </w:t>
      </w:r>
      <w:hyperlink r:id="rId26" w:anchor="P74" w:history="1">
        <w:r>
          <w:rPr>
            <w:rStyle w:val="Hyperlink"/>
            <w:color w:val="auto"/>
            <w:sz w:val="28"/>
            <w:szCs w:val="28"/>
            <w:u w:val="none"/>
          </w:rPr>
          <w:t>пункте 5.8</w:t>
        </w:r>
      </w:hyperlink>
      <w:r>
        <w:rPr>
          <w:sz w:val="28"/>
          <w:szCs w:val="28"/>
        </w:rPr>
        <w:t xml:space="preserve"> настоящего Положения, рассматриваются Администрацией Рузаевского муниципального района Республики Мордовия в течение 30 рабочих дней с даты их подачи Заявителем.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5.12. Заявитель до момента принятия решения Администрацией Рузаевского муниципального района Республики Мордовия вправе отозвать заявление (или внести изменения в заявление) и прилагаемые к нему документы путем направления уведомления об отзыве заявления (внесении изменений в заявление). Заявление и приложенные к нему документы возвращаются заявителю в течение 15 рабочих дней с момента получения уведомления об отзыве заявления. При внесении изменения в заявление и прилагаемые к нему документы срок рассмотрения заявления и прилагаемых к нему документов продлевается на срок не более 30 рабочих дней.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5.13. По результатам рассмотрения представленных Заявителем документов и материалов Администрация Рузаевского муниципального района Республики Мордовия принимает решение о возможности либо невозможности предоставления согласия на заключение Соглашения (присоединение к Соглашению).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5.14. Решение о возможности либо невозможности предоставления согласия на заключение Соглашения (присоединение к Соглашению) принимается в форме постановления Администрации Рузаевского муниципального района Республики Мордовия.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5.15. Администрация Рузаевского муниципального района Республики Мордовия в течение трех рабочих дней с даты принятия решения о согласии (об отказе в даче согласия) на заключение Соглашения направляет его копию Заявителю способом, указанном в Заявлении.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5.16. Основанием для отказа в предоставлении согласия на заключение Соглашения (присоединение к Соглашению) являются следующие обстоятельства: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несоответствие заявления форме, предусмотренной </w:t>
      </w:r>
      <w:hyperlink r:id="rId27" w:anchor="P142" w:history="1">
        <w:r>
          <w:rPr>
            <w:rStyle w:val="Hyperlink"/>
            <w:color w:val="auto"/>
            <w:sz w:val="28"/>
            <w:szCs w:val="28"/>
            <w:u w:val="none"/>
          </w:rPr>
          <w:t>приложением</w:t>
        </w:r>
      </w:hyperlink>
      <w:r>
        <w:rPr>
          <w:sz w:val="28"/>
          <w:szCs w:val="28"/>
        </w:rPr>
        <w:t xml:space="preserve"> к Положению;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непредставление документов, предусмотренных </w:t>
      </w:r>
      <w:hyperlink r:id="rId28" w:anchor="P75" w:history="1">
        <w:r>
          <w:rPr>
            <w:rStyle w:val="Hyperlink"/>
            <w:color w:val="auto"/>
            <w:sz w:val="28"/>
            <w:szCs w:val="28"/>
            <w:u w:val="none"/>
          </w:rPr>
          <w:t>подпунктами 1</w:t>
        </w:r>
      </w:hyperlink>
      <w:r>
        <w:rPr>
          <w:sz w:val="28"/>
          <w:szCs w:val="28"/>
        </w:rPr>
        <w:t xml:space="preserve">, </w:t>
      </w:r>
      <w:hyperlink r:id="rId29" w:anchor="P77" w:history="1">
        <w:r>
          <w:rPr>
            <w:rStyle w:val="Hyperlink"/>
            <w:color w:val="auto"/>
            <w:sz w:val="28"/>
            <w:szCs w:val="28"/>
            <w:u w:val="none"/>
          </w:rPr>
          <w:t>3</w:t>
        </w:r>
      </w:hyperlink>
      <w:r>
        <w:rPr>
          <w:sz w:val="28"/>
          <w:szCs w:val="28"/>
        </w:rPr>
        <w:t xml:space="preserve"> - </w:t>
      </w:r>
      <w:hyperlink r:id="rId30" w:anchor="P93" w:history="1">
        <w:r>
          <w:rPr>
            <w:rStyle w:val="Hyperlink"/>
            <w:color w:val="auto"/>
            <w:sz w:val="28"/>
            <w:szCs w:val="28"/>
            <w:u w:val="none"/>
          </w:rPr>
          <w:t>13 пункта 5.8</w:t>
        </w:r>
      </w:hyperlink>
      <w:r>
        <w:rPr>
          <w:sz w:val="28"/>
          <w:szCs w:val="28"/>
        </w:rPr>
        <w:t xml:space="preserve"> Положения;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несоответствие цели реализации инвестиционного проекта документам стратегического планирования;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отсутствие соответствующего земельного участка на территории Рузаевского муниципального района Республики Мордовия, необходимого для реализации инвестиционного проекта;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инвестиционный проект не является новым инвестиционным проектом (не соответствует условиям, предусмотренным </w:t>
      </w:r>
      <w:hyperlink r:id="rId31" w:history="1">
        <w:r>
          <w:rPr>
            <w:rStyle w:val="Hyperlink"/>
            <w:color w:val="auto"/>
            <w:sz w:val="28"/>
            <w:szCs w:val="28"/>
            <w:u w:val="none"/>
          </w:rPr>
          <w:t>пунктом 6 части 1 статьи 2</w:t>
        </w:r>
      </w:hyperlink>
      <w:r>
        <w:rPr>
          <w:sz w:val="28"/>
          <w:szCs w:val="28"/>
        </w:rPr>
        <w:t xml:space="preserve"> Федерального закона №69-ФЗ);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заявителем представлена недостоверная информация о себе (информация, не соответствующая сведениям, содержащимся в едином государственном реестре юридических лиц).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5.17.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Соглашением, представить в Администрацию Рузаевского муниципального района Республики Мордовия информацию о реализации соответствующего этапа инвестиционного проекта, подлежащую отражению в реестре соглашений.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5.18. Администрация Рузаевского муниципального района Республики Мордовия осуществляет мониторинг, включающий в себя проверку обстоятельств, указывающих на наличие оснований для расторжения Соглашения.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5.19. По итогам проведения указанной в части 5.18 настоящего Положения процедуры не позднее 1 марта года, следующего за годом, в котором наступил срок реализации очередного этапа инвестиционного проекта, предусмотренный Соглашением, Администрация Рузаевского муниципального района Республики Мордовия формирует отчет о реализации соответствующего этапа инвестиционного проекта и направляет его в уполномоченный федеральный орган исполнительной власти.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Ответственность за нарушение условий Соглашения установлена </w:t>
      </w:r>
      <w:hyperlink r:id="rId32" w:history="1">
        <w:r>
          <w:rPr>
            <w:rStyle w:val="Hyperlink"/>
            <w:color w:val="auto"/>
            <w:sz w:val="28"/>
            <w:szCs w:val="28"/>
            <w:u w:val="none"/>
          </w:rPr>
          <w:t>статьей 12</w:t>
        </w:r>
      </w:hyperlink>
      <w:r>
        <w:rPr>
          <w:sz w:val="28"/>
          <w:szCs w:val="28"/>
        </w:rPr>
        <w:t xml:space="preserve"> Федерального закона №69-ФЗ.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Порядок рассмотрения споров по Соглашению установлен </w:t>
      </w:r>
      <w:hyperlink r:id="rId33" w:history="1">
        <w:r>
          <w:rPr>
            <w:rStyle w:val="Hyperlink"/>
            <w:color w:val="auto"/>
            <w:sz w:val="28"/>
            <w:szCs w:val="28"/>
            <w:u w:val="none"/>
          </w:rPr>
          <w:t>статьей 13</w:t>
        </w:r>
      </w:hyperlink>
      <w:r>
        <w:rPr>
          <w:sz w:val="28"/>
          <w:szCs w:val="28"/>
        </w:rPr>
        <w:t xml:space="preserve"> Федерального закона №69-ФЗ.</w:t>
      </w:r>
    </w:p>
    <w:p w:rsidR="006C1D56" w:rsidRDefault="006C1D56" w:rsidP="00166EA2">
      <w:pPr>
        <w:ind w:firstLine="567"/>
        <w:jc w:val="both"/>
        <w:rPr>
          <w:sz w:val="28"/>
          <w:szCs w:val="28"/>
        </w:rPr>
      </w:pPr>
    </w:p>
    <w:p w:rsidR="006C1D56" w:rsidRDefault="006C1D56" w:rsidP="00166EA2">
      <w:pPr>
        <w:ind w:firstLine="567"/>
        <w:jc w:val="both"/>
        <w:rPr>
          <w:sz w:val="28"/>
          <w:szCs w:val="28"/>
        </w:rPr>
      </w:pPr>
    </w:p>
    <w:p w:rsidR="006C1D56" w:rsidRDefault="006C1D56" w:rsidP="00166EA2">
      <w:pPr>
        <w:ind w:firstLine="567"/>
        <w:jc w:val="both"/>
        <w:rPr>
          <w:sz w:val="28"/>
          <w:szCs w:val="28"/>
        </w:rPr>
      </w:pPr>
    </w:p>
    <w:p w:rsidR="006C1D56" w:rsidRDefault="006C1D56" w:rsidP="00166EA2">
      <w:pPr>
        <w:ind w:firstLine="567"/>
        <w:jc w:val="both"/>
        <w:rPr>
          <w:sz w:val="28"/>
          <w:szCs w:val="28"/>
        </w:rPr>
      </w:pPr>
    </w:p>
    <w:p w:rsidR="006C1D56" w:rsidRDefault="006C1D56" w:rsidP="00166EA2">
      <w:pPr>
        <w:ind w:firstLine="567"/>
        <w:jc w:val="both"/>
        <w:rPr>
          <w:sz w:val="28"/>
          <w:szCs w:val="28"/>
        </w:rPr>
      </w:pPr>
    </w:p>
    <w:p w:rsidR="006C1D56" w:rsidRDefault="006C1D56" w:rsidP="00166EA2">
      <w:pPr>
        <w:ind w:firstLine="567"/>
        <w:jc w:val="both"/>
        <w:rPr>
          <w:sz w:val="28"/>
          <w:szCs w:val="28"/>
        </w:rPr>
      </w:pPr>
    </w:p>
    <w:p w:rsidR="006C1D56" w:rsidRDefault="006C1D56" w:rsidP="00166EA2">
      <w:pPr>
        <w:ind w:firstLine="567"/>
        <w:jc w:val="both"/>
        <w:rPr>
          <w:sz w:val="28"/>
          <w:szCs w:val="28"/>
        </w:rPr>
      </w:pPr>
    </w:p>
    <w:p w:rsidR="006C1D56" w:rsidRDefault="006C1D56" w:rsidP="00166EA2">
      <w:pPr>
        <w:ind w:firstLine="567"/>
        <w:jc w:val="both"/>
        <w:rPr>
          <w:sz w:val="28"/>
          <w:szCs w:val="28"/>
        </w:rPr>
      </w:pPr>
    </w:p>
    <w:p w:rsidR="006C1D56" w:rsidRDefault="006C1D56" w:rsidP="00166EA2">
      <w:pPr>
        <w:ind w:firstLine="567"/>
        <w:jc w:val="both"/>
        <w:rPr>
          <w:sz w:val="28"/>
          <w:szCs w:val="28"/>
        </w:rPr>
      </w:pPr>
    </w:p>
    <w:p w:rsidR="006C1D56" w:rsidRPr="002201AF" w:rsidRDefault="006C1D56" w:rsidP="002201AF">
      <w:pPr>
        <w:jc w:val="right"/>
        <w:outlineLvl w:val="1"/>
        <w:rPr>
          <w:sz w:val="24"/>
          <w:szCs w:val="24"/>
        </w:rPr>
      </w:pPr>
      <w:r w:rsidRPr="002201AF">
        <w:rPr>
          <w:sz w:val="24"/>
          <w:szCs w:val="24"/>
        </w:rPr>
        <w:t>Приложение к Положению</w:t>
      </w:r>
    </w:p>
    <w:p w:rsidR="006C1D56" w:rsidRPr="002201AF" w:rsidRDefault="006C1D56" w:rsidP="00EE316E">
      <w:pPr>
        <w:ind w:firstLine="540"/>
        <w:jc w:val="both"/>
        <w:rPr>
          <w:sz w:val="24"/>
          <w:szCs w:val="24"/>
        </w:rPr>
      </w:pPr>
    </w:p>
    <w:p w:rsidR="006C1D56" w:rsidRPr="002201AF" w:rsidRDefault="006C1D56" w:rsidP="00EE316E">
      <w:pPr>
        <w:jc w:val="center"/>
        <w:rPr>
          <w:sz w:val="24"/>
          <w:szCs w:val="24"/>
        </w:rPr>
      </w:pPr>
      <w:r w:rsidRPr="002201AF">
        <w:rPr>
          <w:sz w:val="24"/>
          <w:szCs w:val="24"/>
        </w:rPr>
        <w:t>ФОРМА</w:t>
      </w:r>
    </w:p>
    <w:p w:rsidR="006C1D56" w:rsidRPr="002201AF" w:rsidRDefault="006C1D56" w:rsidP="00EE316E">
      <w:pPr>
        <w:jc w:val="center"/>
        <w:rPr>
          <w:sz w:val="24"/>
          <w:szCs w:val="24"/>
        </w:rPr>
      </w:pPr>
      <w:r w:rsidRPr="002201AF">
        <w:rPr>
          <w:sz w:val="24"/>
          <w:szCs w:val="24"/>
        </w:rPr>
        <w:t xml:space="preserve">заявления о получении согласия Администрации </w:t>
      </w:r>
      <w:r w:rsidRPr="002201AF">
        <w:rPr>
          <w:sz w:val="24"/>
          <w:szCs w:val="24"/>
          <w:lang w:eastAsia="en-US"/>
        </w:rPr>
        <w:t>Рузаевского муниципального района Республики Мордовия</w:t>
      </w:r>
      <w:r w:rsidRPr="002201AF">
        <w:rPr>
          <w:sz w:val="24"/>
          <w:szCs w:val="24"/>
        </w:rPr>
        <w:t xml:space="preserve"> на заключение соглашения о защите и поощрении капиталовложений</w:t>
      </w:r>
    </w:p>
    <w:p w:rsidR="006C1D56" w:rsidRPr="002201AF" w:rsidRDefault="006C1D56" w:rsidP="00EE316E">
      <w:pPr>
        <w:ind w:firstLine="540"/>
        <w:jc w:val="both"/>
        <w:rPr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082"/>
        <w:gridCol w:w="5761"/>
      </w:tblGrid>
      <w:tr w:rsidR="006C1D56" w:rsidRPr="002201AF" w:rsidTr="00EE316E">
        <w:tc>
          <w:tcPr>
            <w:tcW w:w="4082" w:type="dxa"/>
          </w:tcPr>
          <w:p w:rsidR="006C1D56" w:rsidRPr="002201AF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61" w:type="dxa"/>
          </w:tcPr>
          <w:p w:rsidR="006C1D56" w:rsidRPr="002201AF" w:rsidRDefault="006C1D56" w:rsidP="00727FD3">
            <w:pPr>
              <w:ind w:left="1021"/>
              <w:jc w:val="both"/>
              <w:rPr>
                <w:sz w:val="24"/>
                <w:szCs w:val="24"/>
                <w:lang w:eastAsia="en-US"/>
              </w:rPr>
            </w:pPr>
            <w:r w:rsidRPr="002201AF">
              <w:rPr>
                <w:sz w:val="24"/>
                <w:szCs w:val="24"/>
                <w:lang w:eastAsia="en-US"/>
              </w:rPr>
              <w:t>Главе Рузаевского муниципального района</w:t>
            </w:r>
          </w:p>
          <w:p w:rsidR="006C1D56" w:rsidRPr="002201AF" w:rsidRDefault="006C1D56" w:rsidP="00727FD3">
            <w:pPr>
              <w:ind w:left="1021"/>
              <w:jc w:val="both"/>
              <w:rPr>
                <w:sz w:val="24"/>
                <w:szCs w:val="24"/>
                <w:lang w:eastAsia="en-US"/>
              </w:rPr>
            </w:pPr>
            <w:r w:rsidRPr="002201AF">
              <w:rPr>
                <w:sz w:val="24"/>
                <w:szCs w:val="24"/>
                <w:lang w:eastAsia="en-US"/>
              </w:rPr>
              <w:t>Республики Мордовия</w:t>
            </w:r>
          </w:p>
          <w:p w:rsidR="006C1D56" w:rsidRPr="002201AF" w:rsidRDefault="006C1D56" w:rsidP="00727FD3">
            <w:pPr>
              <w:ind w:left="1021"/>
              <w:jc w:val="both"/>
              <w:rPr>
                <w:sz w:val="24"/>
                <w:szCs w:val="24"/>
                <w:lang w:eastAsia="en-US"/>
              </w:rPr>
            </w:pPr>
            <w:r w:rsidRPr="002201AF">
              <w:rPr>
                <w:sz w:val="24"/>
                <w:szCs w:val="24"/>
                <w:lang w:eastAsia="en-US"/>
              </w:rPr>
              <w:t>___________________________</w:t>
            </w:r>
            <w:r>
              <w:rPr>
                <w:sz w:val="24"/>
                <w:szCs w:val="24"/>
                <w:lang w:eastAsia="en-US"/>
              </w:rPr>
              <w:t>___</w:t>
            </w:r>
            <w:r w:rsidRPr="002201AF">
              <w:rPr>
                <w:sz w:val="24"/>
                <w:szCs w:val="24"/>
                <w:lang w:eastAsia="en-US"/>
              </w:rPr>
              <w:t>________</w:t>
            </w:r>
          </w:p>
          <w:p w:rsidR="006C1D56" w:rsidRPr="002201AF" w:rsidRDefault="006C1D56" w:rsidP="00727FD3">
            <w:pPr>
              <w:ind w:left="1021"/>
              <w:jc w:val="both"/>
              <w:rPr>
                <w:sz w:val="24"/>
                <w:szCs w:val="24"/>
                <w:lang w:eastAsia="en-US"/>
              </w:rPr>
            </w:pPr>
            <w:r w:rsidRPr="002201AF">
              <w:rPr>
                <w:sz w:val="24"/>
                <w:szCs w:val="24"/>
                <w:lang w:eastAsia="en-US"/>
              </w:rPr>
              <w:t>Заявитель</w:t>
            </w:r>
          </w:p>
          <w:p w:rsidR="006C1D56" w:rsidRPr="002201AF" w:rsidRDefault="006C1D56" w:rsidP="00727FD3">
            <w:pPr>
              <w:ind w:left="1021"/>
              <w:jc w:val="both"/>
              <w:rPr>
                <w:sz w:val="24"/>
                <w:szCs w:val="24"/>
                <w:lang w:eastAsia="en-US"/>
              </w:rPr>
            </w:pPr>
            <w:r w:rsidRPr="002201AF">
              <w:rPr>
                <w:sz w:val="24"/>
                <w:szCs w:val="24"/>
                <w:lang w:eastAsia="en-US"/>
              </w:rPr>
              <w:t>_____________________________</w:t>
            </w:r>
            <w:r>
              <w:rPr>
                <w:sz w:val="24"/>
                <w:szCs w:val="24"/>
                <w:lang w:eastAsia="en-US"/>
              </w:rPr>
              <w:t>___</w:t>
            </w:r>
            <w:r w:rsidRPr="002201AF">
              <w:rPr>
                <w:sz w:val="24"/>
                <w:szCs w:val="24"/>
                <w:lang w:eastAsia="en-US"/>
              </w:rPr>
              <w:t>______</w:t>
            </w:r>
          </w:p>
          <w:p w:rsidR="006C1D56" w:rsidRPr="002201AF" w:rsidRDefault="006C1D56" w:rsidP="00727FD3">
            <w:pPr>
              <w:ind w:left="1021"/>
              <w:jc w:val="both"/>
              <w:rPr>
                <w:sz w:val="24"/>
                <w:szCs w:val="24"/>
                <w:lang w:eastAsia="en-US"/>
              </w:rPr>
            </w:pPr>
            <w:r w:rsidRPr="002201AF">
              <w:rPr>
                <w:sz w:val="24"/>
                <w:szCs w:val="24"/>
                <w:lang w:eastAsia="en-US"/>
              </w:rPr>
              <w:t>________________________________</w:t>
            </w:r>
            <w:r>
              <w:rPr>
                <w:sz w:val="24"/>
                <w:szCs w:val="24"/>
                <w:lang w:eastAsia="en-US"/>
              </w:rPr>
              <w:t>___</w:t>
            </w:r>
            <w:r w:rsidRPr="002201AF">
              <w:rPr>
                <w:sz w:val="24"/>
                <w:szCs w:val="24"/>
                <w:lang w:eastAsia="en-US"/>
              </w:rPr>
              <w:t>___</w:t>
            </w:r>
          </w:p>
          <w:p w:rsidR="006C1D56" w:rsidRPr="002201AF" w:rsidRDefault="006C1D56" w:rsidP="00727FD3">
            <w:pPr>
              <w:ind w:left="1021"/>
              <w:jc w:val="center"/>
              <w:rPr>
                <w:lang w:eastAsia="en-US"/>
              </w:rPr>
            </w:pPr>
            <w:r w:rsidRPr="002201AF">
              <w:rPr>
                <w:lang w:eastAsia="en-US"/>
              </w:rPr>
              <w:t>(полное наименование юридического лица)</w:t>
            </w:r>
          </w:p>
        </w:tc>
      </w:tr>
      <w:tr w:rsidR="006C1D56" w:rsidTr="00EE316E">
        <w:tc>
          <w:tcPr>
            <w:tcW w:w="4082" w:type="dxa"/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61" w:type="dxa"/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C1D56" w:rsidTr="00EE316E">
        <w:tc>
          <w:tcPr>
            <w:tcW w:w="9843" w:type="dxa"/>
            <w:gridSpan w:val="2"/>
          </w:tcPr>
          <w:p w:rsidR="006C1D56" w:rsidRPr="002201AF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bookmarkStart w:id="5" w:name="P142"/>
            <w:bookmarkEnd w:id="5"/>
            <w:r w:rsidRPr="002201AF">
              <w:rPr>
                <w:sz w:val="24"/>
                <w:szCs w:val="24"/>
                <w:lang w:eastAsia="en-US"/>
              </w:rPr>
              <w:t>ЗАЯВЛЕНИЕ</w:t>
            </w:r>
          </w:p>
          <w:p w:rsidR="006C1D56" w:rsidRPr="002201AF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2201AF">
              <w:rPr>
                <w:sz w:val="24"/>
                <w:szCs w:val="24"/>
                <w:lang w:eastAsia="en-US"/>
              </w:rPr>
              <w:t>о получении согласия Администрации Рузаевского муниципального района Республики Мордовия на заключение соглашения о защите и поощрении капиталовложений</w:t>
            </w:r>
          </w:p>
        </w:tc>
      </w:tr>
      <w:tr w:rsidR="006C1D56" w:rsidTr="00EE316E">
        <w:tc>
          <w:tcPr>
            <w:tcW w:w="9843" w:type="dxa"/>
            <w:gridSpan w:val="2"/>
          </w:tcPr>
          <w:p w:rsidR="006C1D56" w:rsidRPr="002201AF" w:rsidRDefault="006C1D56" w:rsidP="00727FD3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2201AF">
              <w:rPr>
                <w:sz w:val="24"/>
                <w:szCs w:val="24"/>
                <w:lang w:eastAsia="en-US"/>
              </w:rPr>
              <w:t xml:space="preserve">В соответствии с Федеральным </w:t>
            </w:r>
            <w:hyperlink r:id="rId34" w:history="1">
              <w:r w:rsidRPr="002201AF">
                <w:rPr>
                  <w:sz w:val="24"/>
                  <w:szCs w:val="24"/>
                </w:rPr>
                <w:t>законом</w:t>
              </w:r>
            </w:hyperlink>
            <w:r>
              <w:rPr>
                <w:sz w:val="24"/>
                <w:szCs w:val="24"/>
                <w:lang w:eastAsia="en-US"/>
              </w:rPr>
              <w:t xml:space="preserve"> от 01 апреля 2020 г. №</w:t>
            </w:r>
            <w:r w:rsidRPr="002201AF">
              <w:rPr>
                <w:sz w:val="24"/>
                <w:szCs w:val="24"/>
                <w:lang w:eastAsia="en-US"/>
              </w:rPr>
              <w:t>69-ФЗ "О защите и поощрении капиталовложений в Российской Федерации", в целях реализации на территории Рузаевского муниципального района Республики Мордовия инвестиционного проекта:</w:t>
            </w:r>
          </w:p>
        </w:tc>
      </w:tr>
      <w:tr w:rsidR="006C1D56" w:rsidTr="00EE316E">
        <w:tc>
          <w:tcPr>
            <w:tcW w:w="9843" w:type="dxa"/>
            <w:gridSpan w:val="2"/>
          </w:tcPr>
          <w:p w:rsidR="006C1D56" w:rsidRDefault="006C1D5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</w:t>
            </w:r>
          </w:p>
          <w:p w:rsidR="006C1D56" w:rsidRDefault="006C1D5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(указать наименование инвестиционного проекта)</w:t>
            </w:r>
          </w:p>
        </w:tc>
      </w:tr>
      <w:tr w:rsidR="006C1D56" w:rsidTr="00EE316E">
        <w:tc>
          <w:tcPr>
            <w:tcW w:w="9843" w:type="dxa"/>
            <w:gridSpan w:val="2"/>
          </w:tcPr>
          <w:p w:rsidR="006C1D56" w:rsidRDefault="006C1D56" w:rsidP="00727FD3">
            <w:pPr>
              <w:jc w:val="both"/>
              <w:rPr>
                <w:sz w:val="24"/>
                <w:szCs w:val="24"/>
                <w:lang w:eastAsia="en-US"/>
              </w:rPr>
            </w:pPr>
            <w:r w:rsidRPr="00B23032">
              <w:rPr>
                <w:sz w:val="24"/>
                <w:szCs w:val="24"/>
                <w:lang w:eastAsia="en-US"/>
              </w:rPr>
              <w:t>прошу предоставить документ, подтверждающий согласие Администрации Рузаевского муниципального района Республики Мордовия на заключение соглашения о защите и поощрении капиталовложений</w:t>
            </w:r>
            <w:r>
              <w:rPr>
                <w:lang w:eastAsia="en-US"/>
              </w:rPr>
              <w:t>.</w:t>
            </w:r>
          </w:p>
        </w:tc>
      </w:tr>
      <w:tr w:rsidR="006C1D56" w:rsidTr="00EE316E">
        <w:tc>
          <w:tcPr>
            <w:tcW w:w="9843" w:type="dxa"/>
            <w:gridSpan w:val="2"/>
          </w:tcPr>
          <w:p w:rsidR="006C1D56" w:rsidRPr="00B23032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B23032">
              <w:rPr>
                <w:sz w:val="24"/>
                <w:szCs w:val="24"/>
                <w:lang w:eastAsia="en-US"/>
              </w:rPr>
              <w:t>Сведения</w:t>
            </w:r>
          </w:p>
          <w:p w:rsidR="006C1D56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B23032">
              <w:rPr>
                <w:sz w:val="24"/>
                <w:szCs w:val="24"/>
                <w:lang w:eastAsia="en-US"/>
              </w:rPr>
              <w:t>о заявителе и инвестиционном проекте, реализуемом на территории Рузаевского муниципального района Республики Мордовия</w:t>
            </w:r>
          </w:p>
        </w:tc>
      </w:tr>
    </w:tbl>
    <w:p w:rsidR="006C1D56" w:rsidRDefault="006C1D56" w:rsidP="00EE316E">
      <w:pPr>
        <w:ind w:firstLine="540"/>
        <w:jc w:val="both"/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9"/>
        <w:gridCol w:w="6237"/>
        <w:gridCol w:w="2977"/>
      </w:tblGrid>
      <w:tr w:rsidR="006C1D56" w:rsidRPr="00727FD3" w:rsidTr="00727FD3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237" w:type="dxa"/>
            <w:vAlign w:val="center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Характеристики</w:t>
            </w:r>
          </w:p>
        </w:tc>
        <w:tc>
          <w:tcPr>
            <w:tcW w:w="2977" w:type="dxa"/>
            <w:vAlign w:val="center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Сведения (для заполнения заявителем)</w:t>
            </w:r>
          </w:p>
        </w:tc>
      </w:tr>
      <w:tr w:rsidR="006C1D56" w:rsidRPr="00727FD3" w:rsidTr="007C61C8">
        <w:tc>
          <w:tcPr>
            <w:tcW w:w="9843" w:type="dxa"/>
            <w:gridSpan w:val="3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Сведения о заявителе</w:t>
            </w: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ОГРН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КПП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Юридический адрес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Фактический адрес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Ф.И.О. уполномоченного лица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Адрес электронной почты уполномоченного лица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Контактный телефон уполномоченного лица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Проектная компания (да/нет)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Наличие ранее заключенного соглашения о защите и поощрении капиталовложений, дополнительных соглашений к нему, по которым Администрации Рузаевского муниципального района Республики Мордовия ранее не являлся стороной (да/нет)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9843" w:type="dxa"/>
            <w:gridSpan w:val="3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Сведения об инвестиционном проекте</w:t>
            </w: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Участие Российской Федерации в соглашении о защите и поощрении капиталовложений (да/нет)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Вид экономической деятельности, в которой реализуется проект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Цель реализации инвестиционного проекта (в соответствии с документами стратегического планирования муниципального образования)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Общий размер капиталовложений в соответствии с соглашением о защите и поощрении капиталовложений, включая осуществленные капиталовложения, в том числе по этапам реализации проекта (рублей)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(рублей)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  <w:tr w:rsidR="006C1D56" w:rsidRPr="00727FD3" w:rsidTr="007C61C8">
        <w:tc>
          <w:tcPr>
            <w:tcW w:w="629" w:type="dxa"/>
          </w:tcPr>
          <w:p w:rsidR="006C1D56" w:rsidRPr="00727FD3" w:rsidRDefault="006C1D56" w:rsidP="00727FD3">
            <w:pPr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6237" w:type="dxa"/>
          </w:tcPr>
          <w:p w:rsidR="006C1D56" w:rsidRPr="00727FD3" w:rsidRDefault="006C1D56" w:rsidP="00727FD3">
            <w:pPr>
              <w:ind w:left="86" w:right="73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Количество рабочих мест, планируемых к созданию в результате реализации проекта (единиц)</w:t>
            </w:r>
          </w:p>
        </w:tc>
        <w:tc>
          <w:tcPr>
            <w:tcW w:w="2977" w:type="dxa"/>
          </w:tcPr>
          <w:p w:rsidR="006C1D56" w:rsidRPr="00727FD3" w:rsidRDefault="006C1D56" w:rsidP="00727FD3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C1D56" w:rsidRPr="00271623" w:rsidRDefault="006C1D56" w:rsidP="00EE316E">
      <w:pPr>
        <w:ind w:firstLine="540"/>
        <w:jc w:val="both"/>
        <w:rPr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67"/>
        <w:gridCol w:w="340"/>
        <w:gridCol w:w="8794"/>
        <w:gridCol w:w="142"/>
      </w:tblGrid>
      <w:tr w:rsidR="006C1D56" w:rsidRPr="00727FD3" w:rsidTr="007C61C8">
        <w:trPr>
          <w:gridAfter w:val="1"/>
          <w:wAfter w:w="142" w:type="dxa"/>
        </w:trPr>
        <w:tc>
          <w:tcPr>
            <w:tcW w:w="9701" w:type="dxa"/>
            <w:gridSpan w:val="3"/>
          </w:tcPr>
          <w:p w:rsidR="006C1D56" w:rsidRPr="00727FD3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Приложение:</w:t>
            </w:r>
          </w:p>
          <w:p w:rsidR="006C1D56" w:rsidRPr="00727FD3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_____________________________________</w:t>
            </w:r>
            <w:r>
              <w:rPr>
                <w:sz w:val="24"/>
                <w:szCs w:val="24"/>
                <w:lang w:eastAsia="en-US"/>
              </w:rPr>
              <w:t>_____________</w:t>
            </w:r>
            <w:r w:rsidRPr="00727FD3">
              <w:rPr>
                <w:sz w:val="24"/>
                <w:szCs w:val="24"/>
                <w:lang w:eastAsia="en-US"/>
              </w:rPr>
              <w:t>_____________ на ___________ л.</w:t>
            </w:r>
          </w:p>
          <w:p w:rsidR="006C1D56" w:rsidRPr="00727FD3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_______________________________________________</w:t>
            </w:r>
            <w:r>
              <w:rPr>
                <w:sz w:val="24"/>
                <w:szCs w:val="24"/>
                <w:lang w:eastAsia="en-US"/>
              </w:rPr>
              <w:t>_____________</w:t>
            </w:r>
            <w:r w:rsidRPr="00727FD3">
              <w:rPr>
                <w:sz w:val="24"/>
                <w:szCs w:val="24"/>
                <w:lang w:eastAsia="en-US"/>
              </w:rPr>
              <w:t>___ на ___________ л.</w:t>
            </w:r>
          </w:p>
          <w:p w:rsidR="006C1D56" w:rsidRPr="00727FD3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______________________________________</w:t>
            </w:r>
            <w:r>
              <w:rPr>
                <w:sz w:val="24"/>
                <w:szCs w:val="24"/>
                <w:lang w:eastAsia="en-US"/>
              </w:rPr>
              <w:t>_____________</w:t>
            </w:r>
            <w:r w:rsidRPr="00727FD3">
              <w:rPr>
                <w:sz w:val="24"/>
                <w:szCs w:val="24"/>
                <w:lang w:eastAsia="en-US"/>
              </w:rPr>
              <w:t>____________ на ___________ л.</w:t>
            </w:r>
          </w:p>
        </w:tc>
      </w:tr>
      <w:tr w:rsidR="006C1D56" w:rsidRPr="00727FD3" w:rsidTr="007C61C8">
        <w:tc>
          <w:tcPr>
            <w:tcW w:w="9843" w:type="dxa"/>
            <w:gridSpan w:val="4"/>
          </w:tcPr>
          <w:p w:rsidR="006C1D56" w:rsidRPr="00727FD3" w:rsidRDefault="006C1D56" w:rsidP="00727FD3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Гарантирую достоверность сведений, предоставленных в настоящем заявлении и подтверждаю согласие на право Администрации Рузаевского муниципального района Республики Мордовия на обработку, распространение и использование персональных данных, а также иных данных субъекта инвестиционной деятельности, которые необходимы для принятия решения о предоставлении документа, подтверждающего согласие Администрации Рузаевского муниципального района Республики Мордовия на заключение соглашения о защите и поощрении капиталовложений, в том числе на получение от соответствующих органов государственной власти, органов местного самоуправления, организаций необходимых документов и (или) содержащейся в них информации.</w:t>
            </w:r>
          </w:p>
        </w:tc>
      </w:tr>
      <w:tr w:rsidR="006C1D56" w:rsidRPr="00727FD3" w:rsidTr="007C61C8">
        <w:trPr>
          <w:gridAfter w:val="1"/>
          <w:wAfter w:w="142" w:type="dxa"/>
        </w:trPr>
        <w:tc>
          <w:tcPr>
            <w:tcW w:w="9701" w:type="dxa"/>
            <w:gridSpan w:val="3"/>
          </w:tcPr>
          <w:p w:rsidR="006C1D56" w:rsidRPr="00727FD3" w:rsidRDefault="006C1D56" w:rsidP="00727FD3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О решении, принятом по результатам рассмотрения настоящего заявления и приложенных к нему документов, прошу проинформировать:</w:t>
            </w:r>
          </w:p>
        </w:tc>
      </w:tr>
      <w:tr w:rsidR="006C1D56" w:rsidTr="007C61C8">
        <w:trPr>
          <w:gridAfter w:val="1"/>
          <w:wAfter w:w="142" w:type="dxa"/>
        </w:trPr>
        <w:tc>
          <w:tcPr>
            <w:tcW w:w="9701" w:type="dxa"/>
            <w:gridSpan w:val="3"/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C1D56" w:rsidTr="007C61C8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4" w:type="dxa"/>
          </w:tcPr>
          <w:p w:rsidR="006C1D56" w:rsidRPr="00727FD3" w:rsidRDefault="006C1D5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посредством почтового отправления с уведомлением о вручении по адресу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</w:tr>
      <w:tr w:rsidR="006C1D56" w:rsidTr="007C61C8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4" w:type="dxa"/>
          </w:tcPr>
          <w:p w:rsidR="006C1D56" w:rsidRDefault="006C1D5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</w:t>
            </w:r>
          </w:p>
          <w:p w:rsidR="006C1D56" w:rsidRDefault="006C1D5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(указать почтовый адрес)</w:t>
            </w:r>
          </w:p>
        </w:tc>
      </w:tr>
      <w:tr w:rsidR="006C1D56" w:rsidTr="007C61C8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4" w:type="dxa"/>
          </w:tcPr>
          <w:p w:rsidR="006C1D56" w:rsidRPr="00727FD3" w:rsidRDefault="006C1D5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путем непосредственного вручения под роспись в ходе личного приема</w:t>
            </w:r>
          </w:p>
        </w:tc>
      </w:tr>
      <w:tr w:rsidR="006C1D56" w:rsidTr="007C61C8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4" w:type="dxa"/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C1D56" w:rsidTr="007C61C8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4" w:type="dxa"/>
          </w:tcPr>
          <w:p w:rsidR="006C1D56" w:rsidRPr="00727FD3" w:rsidRDefault="006C1D5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посредством отправления на электронную почту:</w:t>
            </w:r>
          </w:p>
        </w:tc>
      </w:tr>
      <w:tr w:rsidR="006C1D56" w:rsidTr="007C61C8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4" w:type="dxa"/>
          </w:tcPr>
          <w:p w:rsidR="006C1D56" w:rsidRDefault="006C1D5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</w:t>
            </w:r>
          </w:p>
          <w:p w:rsidR="006C1D56" w:rsidRDefault="006C1D5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(указать адрес электронной почты)</w:t>
            </w:r>
          </w:p>
        </w:tc>
      </w:tr>
      <w:tr w:rsidR="006C1D56" w:rsidTr="007C61C8">
        <w:trPr>
          <w:gridAfter w:val="1"/>
          <w:wAfter w:w="142" w:type="dxa"/>
        </w:trPr>
        <w:tc>
          <w:tcPr>
            <w:tcW w:w="567" w:type="dxa"/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4" w:type="dxa"/>
          </w:tcPr>
          <w:p w:rsidR="006C1D56" w:rsidRDefault="006C1D5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6C1D56" w:rsidRPr="00787BE2" w:rsidRDefault="006C1D56" w:rsidP="00EE316E">
      <w:pPr>
        <w:ind w:firstLine="540"/>
        <w:jc w:val="both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562"/>
        <w:gridCol w:w="2596"/>
        <w:gridCol w:w="3543"/>
      </w:tblGrid>
      <w:tr w:rsidR="006C1D56" w:rsidTr="007C61C8">
        <w:tc>
          <w:tcPr>
            <w:tcW w:w="9701" w:type="dxa"/>
            <w:gridSpan w:val="3"/>
            <w:tcBorders>
              <w:top w:val="nil"/>
              <w:left w:val="nil"/>
              <w:right w:val="nil"/>
            </w:tcBorders>
          </w:tcPr>
          <w:p w:rsidR="006C1D56" w:rsidRPr="00727FD3" w:rsidRDefault="006C1D56" w:rsidP="00727FD3">
            <w:pPr>
              <w:spacing w:line="276" w:lineRule="auto"/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Лицо, имеющее право действовать от имени юридического лица:</w:t>
            </w:r>
          </w:p>
        </w:tc>
      </w:tr>
      <w:tr w:rsidR="006C1D56" w:rsidTr="007C61C8">
        <w:tc>
          <w:tcPr>
            <w:tcW w:w="3562" w:type="dxa"/>
            <w:tcBorders>
              <w:left w:val="single" w:sz="4" w:space="0" w:color="auto"/>
            </w:tcBorders>
          </w:tcPr>
          <w:p w:rsidR="006C1D56" w:rsidRPr="00727FD3" w:rsidRDefault="006C1D5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Ф.И.О. (полностью)</w:t>
            </w:r>
          </w:p>
        </w:tc>
        <w:tc>
          <w:tcPr>
            <w:tcW w:w="2596" w:type="dxa"/>
          </w:tcPr>
          <w:p w:rsidR="006C1D56" w:rsidRPr="00727FD3" w:rsidRDefault="006C1D5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Подпись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6C1D56" w:rsidRPr="00727FD3" w:rsidRDefault="006C1D5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27FD3">
              <w:rPr>
                <w:sz w:val="24"/>
                <w:szCs w:val="24"/>
                <w:lang w:eastAsia="en-US"/>
              </w:rPr>
              <w:t>"</w:t>
            </w:r>
            <w:r>
              <w:rPr>
                <w:sz w:val="24"/>
                <w:szCs w:val="24"/>
                <w:lang w:eastAsia="en-US"/>
              </w:rPr>
              <w:t>___</w:t>
            </w:r>
            <w:r w:rsidRPr="00727FD3">
              <w:rPr>
                <w:sz w:val="24"/>
                <w:szCs w:val="24"/>
                <w:lang w:eastAsia="en-US"/>
              </w:rPr>
              <w:t>__" _________ 20</w:t>
            </w:r>
            <w:r>
              <w:rPr>
                <w:sz w:val="24"/>
                <w:szCs w:val="24"/>
                <w:lang w:eastAsia="en-US"/>
              </w:rPr>
              <w:t>_</w:t>
            </w:r>
            <w:r w:rsidRPr="00727FD3">
              <w:rPr>
                <w:sz w:val="24"/>
                <w:szCs w:val="24"/>
                <w:lang w:eastAsia="en-US"/>
              </w:rPr>
              <w:t>__</w:t>
            </w:r>
            <w:r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6C1D56" w:rsidRDefault="006C1D56" w:rsidP="00787BE2">
      <w:pPr>
        <w:ind w:firstLine="567"/>
        <w:jc w:val="both"/>
        <w:rPr>
          <w:sz w:val="28"/>
          <w:szCs w:val="28"/>
        </w:rPr>
      </w:pPr>
    </w:p>
    <w:sectPr w:rsidR="006C1D56" w:rsidSect="00F93DCA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1909"/>
    <w:rsid w:val="000528CE"/>
    <w:rsid w:val="000F3663"/>
    <w:rsid w:val="00104F7B"/>
    <w:rsid w:val="00166EA2"/>
    <w:rsid w:val="001D4F6A"/>
    <w:rsid w:val="002201AF"/>
    <w:rsid w:val="00271623"/>
    <w:rsid w:val="002C2C80"/>
    <w:rsid w:val="002F0D29"/>
    <w:rsid w:val="00310470"/>
    <w:rsid w:val="003A378D"/>
    <w:rsid w:val="00501935"/>
    <w:rsid w:val="00557A6C"/>
    <w:rsid w:val="005D7BA5"/>
    <w:rsid w:val="00610B48"/>
    <w:rsid w:val="006B1875"/>
    <w:rsid w:val="006C1D56"/>
    <w:rsid w:val="00727FD3"/>
    <w:rsid w:val="00774724"/>
    <w:rsid w:val="00787BE2"/>
    <w:rsid w:val="007A574A"/>
    <w:rsid w:val="007C61C8"/>
    <w:rsid w:val="007F30F1"/>
    <w:rsid w:val="00855277"/>
    <w:rsid w:val="008B15E5"/>
    <w:rsid w:val="008E0AA2"/>
    <w:rsid w:val="00941909"/>
    <w:rsid w:val="00994217"/>
    <w:rsid w:val="009D567B"/>
    <w:rsid w:val="009F1B6A"/>
    <w:rsid w:val="00B23032"/>
    <w:rsid w:val="00BA1AED"/>
    <w:rsid w:val="00BE5794"/>
    <w:rsid w:val="00C542B1"/>
    <w:rsid w:val="00C670E0"/>
    <w:rsid w:val="00D13A8F"/>
    <w:rsid w:val="00D82135"/>
    <w:rsid w:val="00D826F4"/>
    <w:rsid w:val="00E6269B"/>
    <w:rsid w:val="00EE316E"/>
    <w:rsid w:val="00F260E7"/>
    <w:rsid w:val="00F93DCA"/>
    <w:rsid w:val="00FE5C0D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90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D4F6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31969" TargetMode="External"/><Relationship Id="rId13" Type="http://schemas.openxmlformats.org/officeDocument/2006/relationships/hyperlink" Target="https://login.consultant.ru/link/?req=doc&amp;base=RZB&amp;n=431969&amp;dst=100307" TargetMode="External"/><Relationship Id="rId18" Type="http://schemas.openxmlformats.org/officeDocument/2006/relationships/hyperlink" Target="https://login.consultant.ru/link/?req=doc&amp;base=RZB&amp;n=431969&amp;dst=100505" TargetMode="External"/><Relationship Id="rId26" Type="http://schemas.openxmlformats.org/officeDocument/2006/relationships/hyperlink" Target="file:///C:\Users\krylovaon\Desktop\&#1043;&#1048;&#1057;%20&#1050;&#1072;&#1087;&#1080;&#1090;&#1072;&#1083;&#1086;&#1074;&#1083;&#1086;&#1078;&#1077;&#1085;&#1080;&#1103;\&#1055;&#1086;&#1089;&#1090;&#1072;&#1085;&#1086;&#1074;&#1083;&#1077;&#1085;&#1080;&#1077;%20-%20&#1055;&#1086;&#1083;&#1086;&#1078;&#1077;&#1085;&#1080;&#1077;%20&#1082;&#1072;&#1087;&#1080;&#1090;&#1072;&#1083;&#1086;&#1074;&#1083;&#1086;&#1078;&#1077;&#1085;&#1080;&#1103;%20(&#1076;&#1083;&#1103;%20&#1087;&#1088;&#1080;&#1084;&#1077;&#1088;&#1072;)\&#1055;&#1086;&#1089;&#1090;&#1072;&#1085;&#1086;&#1074;&#1083;&#1077;&#1085;&#1080;&#1077;%20&#1057;&#1077;&#1095;&#1077;&#1085;&#1086;&#1074;&#1089;&#1082;&#1080;&#1081;%20&#8470;26%20&#1086;&#1090;%2019.01.2024&#1075;.%20-%20&#1055;&#1086;&#1083;&#1086;&#1078;&#1077;&#1085;&#1080;&#1077;%20&#1082;&#1072;&#1087;&#1080;&#1090;&#1072;&#1083;&#1086;&#1074;&#1083;&#1086;&#1078;&#1077;&#1085;&#1080;&#1103;%20(&#1076;&#1083;&#1103;%20&#1087;&#1088;&#1080;&#1084;&#1077;&#1088;&#1072;)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B&amp;n=431969&amp;dst=100604" TargetMode="External"/><Relationship Id="rId34" Type="http://schemas.openxmlformats.org/officeDocument/2006/relationships/hyperlink" Target="https://login.consultant.ru/link/?req=doc&amp;base=RZB&amp;n=431969" TargetMode="External"/><Relationship Id="rId7" Type="http://schemas.openxmlformats.org/officeDocument/2006/relationships/hyperlink" Target="https://login.consultant.ru/link/?req=doc&amp;base=RZB&amp;n=431969" TargetMode="External"/><Relationship Id="rId12" Type="http://schemas.openxmlformats.org/officeDocument/2006/relationships/hyperlink" Target="https://login.consultant.ru/link/?req=doc&amp;base=RZB&amp;n=431969&amp;dst=100178" TargetMode="External"/><Relationship Id="rId17" Type="http://schemas.openxmlformats.org/officeDocument/2006/relationships/hyperlink" Target="https://login.consultant.ru/link/?req=doc&amp;base=RZB&amp;n=431969&amp;dst=100505" TargetMode="External"/><Relationship Id="rId25" Type="http://schemas.openxmlformats.org/officeDocument/2006/relationships/hyperlink" Target="file:///C:\Users\krylovaon\Desktop\&#1043;&#1048;&#1057;%20&#1050;&#1072;&#1087;&#1080;&#1090;&#1072;&#1083;&#1086;&#1074;&#1083;&#1086;&#1078;&#1077;&#1085;&#1080;&#1103;\&#1055;&#1086;&#1089;&#1090;&#1072;&#1085;&#1086;&#1074;&#1083;&#1077;&#1085;&#1080;&#1077;%20-%20&#1055;&#1086;&#1083;&#1086;&#1078;&#1077;&#1085;&#1080;&#1077;%20&#1082;&#1072;&#1087;&#1080;&#1090;&#1072;&#1083;&#1086;&#1074;&#1083;&#1086;&#1078;&#1077;&#1085;&#1080;&#1103;%20(&#1076;&#1083;&#1103;%20&#1087;&#1088;&#1080;&#1084;&#1077;&#1088;&#1072;)\&#1055;&#1086;&#1089;&#1090;&#1072;&#1085;&#1086;&#1074;&#1083;&#1077;&#1085;&#1080;&#1077;%20&#1057;&#1077;&#1095;&#1077;&#1085;&#1086;&#1074;&#1089;&#1082;&#1080;&#1081;%20&#8470;26%20&#1086;&#1090;%2019.01.2024&#1075;.%20-%20&#1055;&#1086;&#1083;&#1086;&#1078;&#1077;&#1085;&#1080;&#1077;%20&#1082;&#1072;&#1087;&#1080;&#1090;&#1072;&#1083;&#1086;&#1074;&#1083;&#1086;&#1078;&#1077;&#1085;&#1080;&#1103;%20(&#1076;&#1083;&#1103;%20&#1087;&#1088;&#1080;&#1084;&#1077;&#1088;&#1072;).docx" TargetMode="External"/><Relationship Id="rId33" Type="http://schemas.openxmlformats.org/officeDocument/2006/relationships/hyperlink" Target="https://login.consultant.ru/link/?req=doc&amp;base=RZB&amp;n=431969&amp;dst=1003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451919" TargetMode="External"/><Relationship Id="rId20" Type="http://schemas.openxmlformats.org/officeDocument/2006/relationships/hyperlink" Target="https://login.consultant.ru/link/?req=doc&amp;base=RZB&amp;n=431969&amp;dst=100217" TargetMode="External"/><Relationship Id="rId29" Type="http://schemas.openxmlformats.org/officeDocument/2006/relationships/hyperlink" Target="file:///C:\Users\krylovaon\Desktop\&#1043;&#1048;&#1057;%20&#1050;&#1072;&#1087;&#1080;&#1090;&#1072;&#1083;&#1086;&#1074;&#1083;&#1086;&#1078;&#1077;&#1085;&#1080;&#1103;\&#1055;&#1086;&#1089;&#1090;&#1072;&#1085;&#1086;&#1074;&#1083;&#1077;&#1085;&#1080;&#1077;%20-%20&#1055;&#1086;&#1083;&#1086;&#1078;&#1077;&#1085;&#1080;&#1077;%20&#1082;&#1072;&#1087;&#1080;&#1090;&#1072;&#1083;&#1086;&#1074;&#1083;&#1086;&#1078;&#1077;&#1085;&#1080;&#1103;%20(&#1076;&#1083;&#1103;%20&#1087;&#1088;&#1080;&#1084;&#1077;&#1088;&#1072;)\&#1055;&#1086;&#1089;&#1090;&#1072;&#1085;&#1086;&#1074;&#1083;&#1077;&#1085;&#1080;&#1077;%20&#1057;&#1077;&#1095;&#1077;&#1085;&#1086;&#1074;&#1089;&#1082;&#1080;&#1081;%20&#8470;26%20&#1086;&#1090;%2019.01.2024&#1075;.%20-%20&#1055;&#1086;&#1083;&#1086;&#1078;&#1077;&#1085;&#1080;&#1077;%20&#1082;&#1072;&#1087;&#1080;&#1090;&#1072;&#1083;&#1086;&#1074;&#1083;&#1086;&#1078;&#1077;&#1085;&#1080;&#1103;%20(&#1076;&#1083;&#1103;%20&#1087;&#1088;&#1080;&#1084;&#1077;&#1088;&#1072;)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31969&amp;dst=100074" TargetMode="External"/><Relationship Id="rId11" Type="http://schemas.openxmlformats.org/officeDocument/2006/relationships/hyperlink" Target="https://login.consultant.ru/link/?req=doc&amp;base=RZB&amp;n=431969&amp;dst=100135" TargetMode="External"/><Relationship Id="rId24" Type="http://schemas.openxmlformats.org/officeDocument/2006/relationships/hyperlink" Target="https://login.consultant.ru/link/?req=doc&amp;base=RZB&amp;n=431969&amp;dst=100374" TargetMode="External"/><Relationship Id="rId32" Type="http://schemas.openxmlformats.org/officeDocument/2006/relationships/hyperlink" Target="https://login.consultant.ru/link/?req=doc&amp;base=RZB&amp;n=431969&amp;dst=100333" TargetMode="External"/><Relationship Id="rId5" Type="http://schemas.openxmlformats.org/officeDocument/2006/relationships/hyperlink" Target="https://login.consultant.ru/link/?req=doc&amp;base=LAW&amp;n=426875" TargetMode="External"/><Relationship Id="rId15" Type="http://schemas.openxmlformats.org/officeDocument/2006/relationships/hyperlink" Target="file:///C:\Users\krylovaon\Desktop\&#1043;&#1048;&#1057;%20&#1050;&#1072;&#1087;&#1080;&#1090;&#1072;&#1083;&#1086;&#1074;&#1083;&#1086;&#1078;&#1077;&#1085;&#1080;&#1103;\&#1055;&#1086;&#1089;&#1090;&#1072;&#1085;&#1086;&#1074;&#1083;&#1077;&#1085;&#1080;&#1077;%20-%20&#1055;&#1086;&#1083;&#1086;&#1078;&#1077;&#1085;&#1080;&#1077;%20&#1082;&#1072;&#1087;&#1080;&#1090;&#1072;&#1083;&#1086;&#1074;&#1083;&#1086;&#1078;&#1077;&#1085;&#1080;&#1103;%20(&#1076;&#1083;&#1103;%20&#1087;&#1088;&#1080;&#1084;&#1077;&#1088;&#1072;)\&#1055;&#1086;&#1089;&#1090;&#1072;&#1085;&#1086;&#1074;&#1083;&#1077;&#1085;&#1080;&#1077;%20&#1057;&#1077;&#1095;&#1077;&#1085;&#1086;&#1074;&#1089;&#1082;&#1080;&#1081;%20&#8470;26%20&#1086;&#1090;%2019.01.2024&#1075;.%20-%20&#1055;&#1086;&#1083;&#1086;&#1078;&#1077;&#1085;&#1080;&#1077;%20&#1082;&#1072;&#1087;&#1080;&#1090;&#1072;&#1083;&#1086;&#1074;&#1083;&#1086;&#1078;&#1077;&#1085;&#1080;&#1103;%20(&#1076;&#1083;&#1103;%20&#1087;&#1088;&#1080;&#1084;&#1077;&#1088;&#1072;).docx" TargetMode="External"/><Relationship Id="rId23" Type="http://schemas.openxmlformats.org/officeDocument/2006/relationships/hyperlink" Target="https://login.consultant.ru/link/?req=doc&amp;base=RZB&amp;n=431969&amp;dst=100371" TargetMode="External"/><Relationship Id="rId28" Type="http://schemas.openxmlformats.org/officeDocument/2006/relationships/hyperlink" Target="file:///C:\Users\krylovaon\Desktop\&#1043;&#1048;&#1057;%20&#1050;&#1072;&#1087;&#1080;&#1090;&#1072;&#1083;&#1086;&#1074;&#1083;&#1086;&#1078;&#1077;&#1085;&#1080;&#1103;\&#1055;&#1086;&#1089;&#1090;&#1072;&#1085;&#1086;&#1074;&#1083;&#1077;&#1085;&#1080;&#1077;%20-%20&#1055;&#1086;&#1083;&#1086;&#1078;&#1077;&#1085;&#1080;&#1077;%20&#1082;&#1072;&#1087;&#1080;&#1090;&#1072;&#1083;&#1086;&#1074;&#1083;&#1086;&#1078;&#1077;&#1085;&#1080;&#1103;%20(&#1076;&#1083;&#1103;%20&#1087;&#1088;&#1080;&#1084;&#1077;&#1088;&#1072;)\&#1055;&#1086;&#1089;&#1090;&#1072;&#1085;&#1086;&#1074;&#1083;&#1077;&#1085;&#1080;&#1077;%20&#1057;&#1077;&#1095;&#1077;&#1085;&#1086;&#1074;&#1089;&#1082;&#1080;&#1081;%20&#8470;26%20&#1086;&#1090;%2019.01.2024&#1075;.%20-%20&#1055;&#1086;&#1083;&#1086;&#1078;&#1077;&#1085;&#1080;&#1077;%20&#1082;&#1072;&#1087;&#1080;&#1090;&#1072;&#1083;&#1086;&#1074;&#1083;&#1086;&#1078;&#1077;&#1085;&#1080;&#1103;%20(&#1076;&#1083;&#1103;%20&#1087;&#1088;&#1080;&#1084;&#1077;&#1088;&#1072;).docx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31969" TargetMode="External"/><Relationship Id="rId19" Type="http://schemas.openxmlformats.org/officeDocument/2006/relationships/hyperlink" Target="https://login.consultant.ru/link/?req=doc&amp;base=RZB&amp;n=431969&amp;dst=100624" TargetMode="External"/><Relationship Id="rId31" Type="http://schemas.openxmlformats.org/officeDocument/2006/relationships/hyperlink" Target="https://login.consultant.ru/link/?req=doc&amp;base=RZB&amp;n=431969&amp;dst=100462" TargetMode="External"/><Relationship Id="rId4" Type="http://schemas.openxmlformats.org/officeDocument/2006/relationships/hyperlink" Target="https://login.consultant.ru/link/?req=doc&amp;base=LAW&amp;n=431969&amp;dst=100074" TargetMode="External"/><Relationship Id="rId9" Type="http://schemas.openxmlformats.org/officeDocument/2006/relationships/hyperlink" Target="https://login.consultant.ru/link/?req=doc&amp;base=RZB&amp;n=431969" TargetMode="External"/><Relationship Id="rId14" Type="http://schemas.openxmlformats.org/officeDocument/2006/relationships/hyperlink" Target="https://login.consultant.ru/link/?req=doc&amp;base=RZB&amp;n=431969" TargetMode="External"/><Relationship Id="rId22" Type="http://schemas.openxmlformats.org/officeDocument/2006/relationships/hyperlink" Target="https://login.consultant.ru/link/?req=doc&amp;base=RZB&amp;n=431969&amp;dst=100463" TargetMode="External"/><Relationship Id="rId27" Type="http://schemas.openxmlformats.org/officeDocument/2006/relationships/hyperlink" Target="file:///C:\Users\krylovaon\Desktop\&#1043;&#1048;&#1057;%20&#1050;&#1072;&#1087;&#1080;&#1090;&#1072;&#1083;&#1086;&#1074;&#1083;&#1086;&#1078;&#1077;&#1085;&#1080;&#1103;\&#1055;&#1086;&#1089;&#1090;&#1072;&#1085;&#1086;&#1074;&#1083;&#1077;&#1085;&#1080;&#1077;%20-%20&#1055;&#1086;&#1083;&#1086;&#1078;&#1077;&#1085;&#1080;&#1077;%20&#1082;&#1072;&#1087;&#1080;&#1090;&#1072;&#1083;&#1086;&#1074;&#1083;&#1086;&#1078;&#1077;&#1085;&#1080;&#1103;%20(&#1076;&#1083;&#1103;%20&#1087;&#1088;&#1080;&#1084;&#1077;&#1088;&#1072;)\&#1055;&#1086;&#1089;&#1090;&#1072;&#1085;&#1086;&#1074;&#1083;&#1077;&#1085;&#1080;&#1077;%20&#1057;&#1077;&#1095;&#1077;&#1085;&#1086;&#1074;&#1089;&#1082;&#1080;&#1081;%20&#8470;26%20&#1086;&#1090;%2019.01.2024&#1075;.%20-%20&#1055;&#1086;&#1083;&#1086;&#1078;&#1077;&#1085;&#1080;&#1077;%20&#1082;&#1072;&#1087;&#1080;&#1090;&#1072;&#1083;&#1086;&#1074;&#1083;&#1086;&#1078;&#1077;&#1085;&#1080;&#1103;%20(&#1076;&#1083;&#1103;%20&#1087;&#1088;&#1080;&#1084;&#1077;&#1088;&#1072;).docx" TargetMode="External"/><Relationship Id="rId30" Type="http://schemas.openxmlformats.org/officeDocument/2006/relationships/hyperlink" Target="file:///C:\Users\krylovaon\Desktop\&#1043;&#1048;&#1057;%20&#1050;&#1072;&#1087;&#1080;&#1090;&#1072;&#1083;&#1086;&#1074;&#1083;&#1086;&#1078;&#1077;&#1085;&#1080;&#1103;\&#1055;&#1086;&#1089;&#1090;&#1072;&#1085;&#1086;&#1074;&#1083;&#1077;&#1085;&#1080;&#1077;%20-%20&#1055;&#1086;&#1083;&#1086;&#1078;&#1077;&#1085;&#1080;&#1077;%20&#1082;&#1072;&#1087;&#1080;&#1090;&#1072;&#1083;&#1086;&#1074;&#1083;&#1086;&#1078;&#1077;&#1085;&#1080;&#1103;%20(&#1076;&#1083;&#1103;%20&#1087;&#1088;&#1080;&#1084;&#1077;&#1088;&#1072;)\&#1055;&#1086;&#1089;&#1090;&#1072;&#1085;&#1086;&#1074;&#1083;&#1077;&#1085;&#1080;&#1077;%20&#1057;&#1077;&#1095;&#1077;&#1085;&#1086;&#1074;&#1089;&#1082;&#1080;&#1081;%20&#8470;26%20&#1086;&#1090;%2019.01.2024&#1075;.%20-%20&#1055;&#1086;&#1083;&#1086;&#1078;&#1077;&#1085;&#1080;&#1077;%20&#1082;&#1072;&#1087;&#1080;&#1090;&#1072;&#1083;&#1086;&#1074;&#1083;&#1086;&#1078;&#1077;&#1085;&#1080;&#1103;%20(&#1076;&#1083;&#1103;%20&#1087;&#1088;&#1080;&#1084;&#1077;&#1088;&#1072;).docx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10</Pages>
  <Words>3855</Words>
  <Characters>21977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1</cp:lastModifiedBy>
  <cp:revision>2</cp:revision>
  <dcterms:created xsi:type="dcterms:W3CDTF">2024-05-27T12:52:00Z</dcterms:created>
  <dcterms:modified xsi:type="dcterms:W3CDTF">2024-05-27T12:52:00Z</dcterms:modified>
</cp:coreProperties>
</file>