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АДМИНИСТРАЦИЯ РУЗАЕВСКОГО 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7D4459" w:rsidRDefault="007D4459" w:rsidP="005E1F8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D4459" w:rsidRDefault="007D4459" w:rsidP="005E1F8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30.06.2026                                                                                                   № 380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459" w:rsidRDefault="007D4459" w:rsidP="005E1F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D165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утвержденное постановлением Главы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дминистрации Рузаевского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еспублики Мордовия</w:t>
      </w:r>
    </w:p>
    <w:p w:rsidR="007D4459" w:rsidRPr="00ED165C" w:rsidRDefault="007D4459" w:rsidP="005E1F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 30 декабря </w:t>
      </w:r>
      <w:smartTag w:uri="urn:schemas-microsoft-com:office:smarttags" w:element="metricconverter">
        <w:smartTagPr>
          <w:attr w:name="ProductID" w:val="2008 г"/>
        </w:smartTagPr>
        <w:r w:rsidRPr="00ED165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2008 г</w:t>
        </w:r>
      </w:smartTag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 N 2236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165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4" w:history="1">
        <w:r w:rsidRPr="00ED165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решения</w:t>
        </w:r>
      </w:hyperlink>
      <w:r w:rsidRPr="00ED165C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>. № 8/122 "Об основах организации оплаты труда работников муниципальных учреждений",</w:t>
      </w:r>
    </w:p>
    <w:p w:rsidR="007D4459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8C4">
        <w:rPr>
          <w:rFonts w:ascii="Times New Roman" w:hAnsi="Times New Roman" w:cs="Times New Roman"/>
          <w:sz w:val="28"/>
          <w:szCs w:val="28"/>
        </w:rPr>
        <w:t>Администрация Рузаевского муниципального района Республики Мордовия постановляет:</w:t>
      </w:r>
    </w:p>
    <w:p w:rsidR="007D4459" w:rsidRPr="0092420D" w:rsidRDefault="007D4459" w:rsidP="005E1F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547C">
        <w:rPr>
          <w:rFonts w:ascii="Times New Roman" w:hAnsi="Times New Roman" w:cs="Times New Roman"/>
          <w:sz w:val="28"/>
          <w:szCs w:val="28"/>
        </w:rPr>
        <w:t>1. Внести изменени</w:t>
      </w:r>
      <w:r>
        <w:rPr>
          <w:rFonts w:ascii="Times New Roman" w:hAnsi="Times New Roman" w:cs="Times New Roman"/>
          <w:sz w:val="28"/>
          <w:szCs w:val="28"/>
        </w:rPr>
        <w:t>е в</w:t>
      </w:r>
      <w:r w:rsidRPr="0022547C">
        <w:rPr>
          <w:rFonts w:ascii="Times New Roman" w:hAnsi="Times New Roman" w:cs="Times New Roman"/>
          <w:sz w:val="28"/>
          <w:szCs w:val="28"/>
        </w:rPr>
        <w:t xml:space="preserve"> </w:t>
      </w:r>
      <w:r w:rsidRPr="00225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</w:t>
      </w:r>
      <w:r w:rsidRPr="0022547C">
        <w:rPr>
          <w:rFonts w:ascii="Times New Roman" w:hAnsi="Times New Roman" w:cs="Times New Roman"/>
          <w:sz w:val="28"/>
          <w:szCs w:val="28"/>
        </w:rPr>
        <w:t>утвержденное </w:t>
      </w:r>
      <w:hyperlink r:id="rId5" w:anchor="/document/893479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 Главы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0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2236 (с измен. от 23 апреля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571, 21 мая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6" w:anchor="/document/8972666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768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февраля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7" w:anchor="/document/896917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113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апреля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8" w:anchor="/document/893694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678</w:t>
        </w:r>
      </w:hyperlink>
      <w:r w:rsidRPr="0022547C">
        <w:rPr>
          <w:rFonts w:ascii="Times New Roman" w:hAnsi="Times New Roman" w:cs="Times New Roman"/>
          <w:sz w:val="28"/>
          <w:szCs w:val="28"/>
        </w:rPr>
        <w:t>, 04 февраля 2011г. N </w:t>
      </w:r>
      <w:hyperlink r:id="rId9" w:anchor="/document/895133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апреля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0" w:anchor="/document/8956539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482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07 ноября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1" w:anchor="/document/897200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1807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04 апреля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474, 26 октября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2" w:anchor="/document/9083621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1772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мая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3" w:anchor="/document/909354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803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сентября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4" w:anchor="/document/902480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1509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апреля </w:t>
      </w:r>
      <w:smartTag w:uri="urn:schemas-microsoft-com:office:smarttags" w:element="metricconverter">
        <w:smartTagPr>
          <w:attr w:name="ProductID" w:val="201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5" w:anchor="/document/903645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501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05 мая </w:t>
      </w:r>
      <w:smartTag w:uri="urn:schemas-microsoft-com:office:smarttags" w:element="metricconverter">
        <w:smartTagPr>
          <w:attr w:name="ProductID" w:val="2015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6" w:anchor="/document/906497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555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11 марта </w:t>
      </w:r>
      <w:smartTag w:uri="urn:schemas-microsoft-com:office:smarttags" w:element="metricconverter">
        <w:smartTagPr>
          <w:attr w:name="ProductID" w:val="2016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7" w:anchor="/document/4492300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259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22 мая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8" w:anchor="/document/4492683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363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20 декабря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9" w:anchor="/document/4492168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1092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29 декабря </w:t>
      </w:r>
      <w:smartTag w:uri="urn:schemas-microsoft-com:office:smarttags" w:element="metricconverter">
        <w:smartTagPr>
          <w:attr w:name="ProductID" w:val="201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1070, 08 августа </w:t>
      </w:r>
      <w:smartTag w:uri="urn:schemas-microsoft-com:office:smarttags" w:element="metricconverter">
        <w:smartTagPr>
          <w:attr w:name="ProductID" w:val="201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0" w:anchor="/document/7258584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500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апреля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1" w:anchor="/document/7427091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228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18 декабря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2" w:anchor="/document/40020196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25 февраля </w:t>
      </w:r>
      <w:smartTag w:uri="urn:schemas-microsoft-com:office:smarttags" w:element="metricconverter">
        <w:smartTagPr>
          <w:attr w:name="ProductID" w:val="202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3" w:anchor="/document/40039620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99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февраля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107, 30 июня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396, от 12 июля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372, от 23августа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447, от 15декабря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679, 12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298, от 30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№ 331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1628">
        <w:rPr>
          <w:rFonts w:ascii="Times New Roman" w:hAnsi="Times New Roman" w:cs="Times New Roman"/>
          <w:sz w:val="28"/>
          <w:szCs w:val="28"/>
        </w:rPr>
        <w:t xml:space="preserve">06 февраля </w:t>
      </w:r>
      <w:smartTag w:uri="urn:schemas-microsoft-com:office:smarttags" w:element="metricconverter">
        <w:smartTagPr>
          <w:attr w:name="ProductID" w:val="2025 г"/>
        </w:smartTagPr>
        <w:r w:rsidRPr="00691628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Pr="00691628">
        <w:rPr>
          <w:rFonts w:ascii="Times New Roman" w:hAnsi="Times New Roman" w:cs="Times New Roman"/>
          <w:sz w:val="28"/>
          <w:szCs w:val="28"/>
        </w:rPr>
        <w:t>. № 45,</w:t>
      </w:r>
      <w:r>
        <w:rPr>
          <w:rFonts w:ascii="Times New Roman" w:hAnsi="Times New Roman" w:cs="Times New Roman"/>
          <w:sz w:val="28"/>
          <w:szCs w:val="28"/>
        </w:rPr>
        <w:t xml:space="preserve"> 25 февраля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74, 13 мая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213, от 11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726, от 17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>. № 747</w:t>
      </w:r>
      <w:r w:rsidRPr="0069162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изложив строку 2 </w:t>
      </w:r>
      <w:r w:rsidRPr="0092420D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2420D">
        <w:rPr>
          <w:rFonts w:ascii="Times New Roman" w:hAnsi="Times New Roman" w:cs="Times New Roman"/>
          <w:sz w:val="28"/>
          <w:szCs w:val="28"/>
        </w:rPr>
        <w:t xml:space="preserve"> пункта 2 в 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7D4459" w:rsidRPr="00CD76EC" w:rsidRDefault="007D4459" w:rsidP="005E1F84">
      <w:pPr>
        <w:spacing w:after="0" w:line="240" w:lineRule="auto"/>
        <w:rPr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3744"/>
        <w:gridCol w:w="2940"/>
        <w:gridCol w:w="1963"/>
      </w:tblGrid>
      <w:tr w:rsidR="007D4459" w:rsidRPr="00CD76EC" w:rsidTr="00944211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CD76EC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п/н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CD76EC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CD76EC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Категория учреждения по объемным показателям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459" w:rsidRPr="00CD76EC" w:rsidRDefault="007D4459" w:rsidP="00944211">
            <w:pPr>
              <w:pStyle w:val="a"/>
              <w:ind w:hanging="1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Коэффициент кратности</w:t>
            </w:r>
          </w:p>
        </w:tc>
      </w:tr>
      <w:tr w:rsidR="007D4459" w:rsidRPr="00CD76EC" w:rsidTr="00944211">
        <w:trPr>
          <w:trHeight w:val="502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92420D" w:rsidRDefault="007D4459" w:rsidP="00944211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2</w:t>
            </w:r>
            <w:r w:rsidRPr="0092420D">
              <w:rPr>
                <w:color w:val="22272F"/>
                <w:sz w:val="26"/>
                <w:szCs w:val="26"/>
              </w:rPr>
              <w:t>.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FF3E0A" w:rsidRDefault="007D4459" w:rsidP="00944211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FF3E0A">
              <w:rPr>
                <w:color w:val="22272F"/>
                <w:sz w:val="26"/>
                <w:szCs w:val="26"/>
              </w:rPr>
              <w:t xml:space="preserve">Муниципальное бюджетное учреждение культуры </w:t>
            </w:r>
            <w:r w:rsidRPr="00FF3E0A">
              <w:rPr>
                <w:color w:val="22272F"/>
                <w:sz w:val="26"/>
                <w:szCs w:val="26"/>
                <w:shd w:val="clear" w:color="auto" w:fill="FFFFFF"/>
              </w:rPr>
              <w:t>"</w:t>
            </w:r>
            <w:r>
              <w:rPr>
                <w:color w:val="22272F"/>
                <w:sz w:val="26"/>
                <w:szCs w:val="26"/>
                <w:shd w:val="clear" w:color="auto" w:fill="FFFFFF"/>
              </w:rPr>
              <w:t>Районный центр культуры</w:t>
            </w:r>
            <w:r w:rsidRPr="00FF3E0A">
              <w:rPr>
                <w:color w:val="22272F"/>
                <w:sz w:val="26"/>
                <w:szCs w:val="26"/>
                <w:shd w:val="clear" w:color="auto" w:fill="FFFFFF"/>
              </w:rPr>
              <w:t xml:space="preserve">" </w:t>
            </w:r>
            <w:r w:rsidRPr="00FF3E0A">
              <w:rPr>
                <w:color w:val="22272F"/>
                <w:sz w:val="26"/>
                <w:szCs w:val="26"/>
              </w:rPr>
              <w:t>Рузаевского муниципального района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92420D" w:rsidRDefault="007D4459" w:rsidP="00944211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459" w:rsidRPr="0039747E" w:rsidRDefault="007D4459" w:rsidP="00944211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1</w:t>
            </w:r>
            <w:r w:rsidRPr="0039747E">
              <w:rPr>
                <w:color w:val="22272F"/>
                <w:sz w:val="26"/>
                <w:szCs w:val="26"/>
              </w:rPr>
              <w:t>,</w:t>
            </w:r>
            <w:r>
              <w:rPr>
                <w:color w:val="22272F"/>
                <w:sz w:val="26"/>
                <w:szCs w:val="26"/>
              </w:rPr>
              <w:t>29</w:t>
            </w:r>
          </w:p>
        </w:tc>
      </w:tr>
      <w:tr w:rsidR="007D4459" w:rsidRPr="00CD76EC" w:rsidTr="00944211">
        <w:trPr>
          <w:trHeight w:val="484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92420D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459" w:rsidRPr="0039747E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19</w:t>
            </w:r>
          </w:p>
        </w:tc>
      </w:tr>
      <w:tr w:rsidR="007D4459" w:rsidRPr="00CD76EC" w:rsidTr="00944211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92420D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459" w:rsidRPr="0039747E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09</w:t>
            </w:r>
          </w:p>
        </w:tc>
      </w:tr>
      <w:tr w:rsidR="007D4459" w:rsidRPr="00CD76EC" w:rsidTr="00944211">
        <w:trPr>
          <w:trHeight w:val="452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59" w:rsidRPr="0092420D" w:rsidRDefault="007D4459" w:rsidP="00944211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9" w:rsidRPr="0092420D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IV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459" w:rsidRPr="0039747E" w:rsidRDefault="007D4459" w:rsidP="00944211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0</w:t>
            </w: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99</w:t>
            </w:r>
          </w:p>
        </w:tc>
      </w:tr>
    </w:tbl>
    <w:p w:rsidR="007D4459" w:rsidRDefault="007D4459" w:rsidP="005E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459" w:rsidRPr="00B04711" w:rsidRDefault="007D4459" w:rsidP="005E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дня </w:t>
      </w:r>
      <w:r>
        <w:rPr>
          <w:rFonts w:ascii="Times New Roman" w:hAnsi="Times New Roman" w:cs="Times New Roman"/>
          <w:sz w:val="28"/>
          <w:szCs w:val="28"/>
        </w:rPr>
        <w:t xml:space="preserve">обнародования путем размещения </w:t>
      </w:r>
      <w:r w:rsidRPr="00B04711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Рузаевского муниципального района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Pr="00B04711">
        <w:rPr>
          <w:rFonts w:ascii="Times New Roman" w:hAnsi="Times New Roman" w:cs="Times New Roman"/>
          <w:sz w:val="28"/>
          <w:szCs w:val="28"/>
        </w:rPr>
        <w:t>сети "Интернет"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459" w:rsidRDefault="007D4459" w:rsidP="005E1F8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D4459" w:rsidRDefault="007D4459" w:rsidP="005E1F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459" w:rsidRPr="00B04711" w:rsidRDefault="007D4459" w:rsidP="005E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04711">
        <w:rPr>
          <w:rFonts w:ascii="Times New Roman" w:hAnsi="Times New Roman" w:cs="Times New Roman"/>
          <w:sz w:val="28"/>
          <w:szCs w:val="28"/>
        </w:rPr>
        <w:t xml:space="preserve"> Рузаевского </w:t>
      </w:r>
    </w:p>
    <w:p w:rsidR="007D4459" w:rsidRPr="00B04711" w:rsidRDefault="007D4459" w:rsidP="005E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7D4459" w:rsidRPr="00B04711" w:rsidRDefault="007D4459" w:rsidP="005E1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А.Б. Юткин</w:t>
      </w:r>
    </w:p>
    <w:p w:rsidR="007D4459" w:rsidRPr="00B04711" w:rsidRDefault="007D4459" w:rsidP="005E1F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D4459" w:rsidRDefault="007D4459" w:rsidP="005E1F84"/>
    <w:p w:rsidR="007D4459" w:rsidRDefault="007D4459" w:rsidP="005E1F84"/>
    <w:p w:rsidR="007D4459" w:rsidRDefault="007D4459">
      <w:bookmarkStart w:id="0" w:name="_GoBack"/>
      <w:bookmarkEnd w:id="0"/>
    </w:p>
    <w:sectPr w:rsidR="007D4459" w:rsidSect="00E8187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F84"/>
    <w:rsid w:val="0022547C"/>
    <w:rsid w:val="0039747E"/>
    <w:rsid w:val="005E1F84"/>
    <w:rsid w:val="006718C4"/>
    <w:rsid w:val="00691628"/>
    <w:rsid w:val="00757D66"/>
    <w:rsid w:val="007D4459"/>
    <w:rsid w:val="0092420D"/>
    <w:rsid w:val="00944211"/>
    <w:rsid w:val="009B1336"/>
    <w:rsid w:val="00B04711"/>
    <w:rsid w:val="00C75332"/>
    <w:rsid w:val="00C80EA6"/>
    <w:rsid w:val="00CD76EC"/>
    <w:rsid w:val="00E70FD1"/>
    <w:rsid w:val="00E81873"/>
    <w:rsid w:val="00ED165C"/>
    <w:rsid w:val="00FD64A6"/>
    <w:rsid w:val="00FF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F84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E1F84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5E1F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Нормальный (таблица)"/>
    <w:basedOn w:val="Normal"/>
    <w:next w:val="Normal"/>
    <w:uiPriority w:val="99"/>
    <w:rsid w:val="005E1F8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garantF1://8828196.0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633</Words>
  <Characters>3614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Юрьевна Лисенкова</dc:creator>
  <cp:keywords/>
  <dc:description/>
  <cp:lastModifiedBy>1</cp:lastModifiedBy>
  <cp:revision>3</cp:revision>
  <dcterms:created xsi:type="dcterms:W3CDTF">2026-06-24T14:25:00Z</dcterms:created>
  <dcterms:modified xsi:type="dcterms:W3CDTF">2026-06-30T14:03:00Z</dcterms:modified>
</cp:coreProperties>
</file>