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51" w:rsidRPr="00F36EDC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АДМИНИСТРАЦИЯ РУЗАЕВСКОГО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</w:t>
      </w:r>
    </w:p>
    <w:p w:rsidR="003D1C51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РЕСПУБЛИКИ МОРДОВИЯ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D1C51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 О С Т А Н О В Л Е Н И Е 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29.12.2025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№  882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г. Рузаевка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в муниципальную программу Рузаевского муниципального района Республики Мордовия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>Развитие образования в Рузаевском муниципальном районе Республики Мордовия на 2023 - 2027 годы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b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>. № 39</w:t>
      </w:r>
    </w:p>
    <w:p w:rsidR="003D1C51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bCs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>Развитие образования в Рузаевском муниципальном районе Республики Мордовия на 2023 - 2027 годы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>. № 297,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 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584, от 29 декабря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283, от 29 августа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 413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17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648, 27 декабря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705, 23 мая </w:t>
      </w:r>
      <w:smartTag w:uri="urn:schemas-microsoft-com:office:smarttags" w:element="metricconverter">
        <w:smartTagPr>
          <w:attr w:name="ProductID" w:val="2025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2025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234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11 августа </w:t>
      </w:r>
      <w:smartTag w:uri="urn:schemas-microsoft-com:office:smarttags" w:element="metricconverter">
        <w:smartTagPr>
          <w:attr w:name="ProductID" w:val="2025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2025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472, 16 сентября </w:t>
      </w:r>
      <w:smartTag w:uri="urn:schemas-microsoft-com:office:smarttags" w:element="metricconverter">
        <w:smartTagPr>
          <w:attr w:name="ProductID" w:val="2025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2025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540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) изменения следующего </w:t>
      </w:r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содержания: </w:t>
      </w:r>
    </w:p>
    <w:p w:rsidR="003D1C51" w:rsidRPr="004E3827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/>
          <w:bCs/>
          <w:color w:val="000000"/>
          <w:sz w:val="26"/>
          <w:szCs w:val="26"/>
        </w:rPr>
        <w:t xml:space="preserve">1.1. в паспорте Программы строку </w:t>
      </w:r>
      <w:r>
        <w:rPr>
          <w:rFonts w:ascii="Times New Roman" w:hAnsi="Times New Roman"/>
          <w:bCs/>
          <w:color w:val="000000"/>
          <w:sz w:val="26"/>
          <w:szCs w:val="26"/>
        </w:rPr>
        <w:t>«</w:t>
      </w:r>
      <w:r w:rsidRPr="004E3827">
        <w:rPr>
          <w:rFonts w:ascii="Times New Roman" w:hAnsi="Times New Roman"/>
          <w:bCs/>
          <w:color w:val="000000"/>
          <w:sz w:val="26"/>
          <w:szCs w:val="26"/>
        </w:rPr>
        <w:t>Объемы бюджетных ассигнований Программы</w:t>
      </w:r>
      <w:r>
        <w:rPr>
          <w:rFonts w:ascii="Times New Roman" w:hAnsi="Times New Roman"/>
          <w:bCs/>
          <w:color w:val="000000"/>
          <w:sz w:val="26"/>
          <w:szCs w:val="26"/>
        </w:rPr>
        <w:t>»</w:t>
      </w:r>
      <w:r w:rsidRPr="004E3827">
        <w:rPr>
          <w:rFonts w:ascii="Times New Roman" w:hAnsi="Times New Roman"/>
          <w:bCs/>
          <w:color w:val="000000"/>
          <w:sz w:val="26"/>
          <w:szCs w:val="26"/>
        </w:rPr>
        <w:t xml:space="preserve"> изложить в следующей редакции:</w:t>
      </w:r>
    </w:p>
    <w:p w:rsidR="003D1C51" w:rsidRPr="0098285C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8080"/>
      </w:tblGrid>
      <w:tr w:rsidR="003D1C51" w:rsidRPr="0098285C" w:rsidTr="00D53A89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C51" w:rsidRPr="00362818" w:rsidRDefault="003D1C51" w:rsidP="00F90037">
            <w:pPr>
              <w:pStyle w:val="a"/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sub_111"/>
            <w:r w:rsidRPr="00362818">
              <w:rPr>
                <w:rFonts w:ascii="Times New Roman" w:hAnsi="Times New Roman" w:cs="Times New Roman"/>
                <w:b/>
                <w:color w:val="000000"/>
              </w:rPr>
              <w:t>Объемы бюджетных ассигнований Программы</w:t>
            </w:r>
            <w:bookmarkEnd w:id="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 Прогнозируемый объем финансирования мероприятий Программы в ценах соответствующих лет составит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600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146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73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рублей, в том числе по годам: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2023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1 161 597,19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2024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1 148 432,94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2025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</w:t>
            </w:r>
            <w:r>
              <w:rPr>
                <w:rFonts w:ascii="Times New Roman" w:hAnsi="Times New Roman" w:cs="Times New Roman"/>
                <w:color w:val="000000"/>
              </w:rPr>
              <w:t>301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044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2026 год - 1 </w:t>
            </w:r>
            <w:r>
              <w:rPr>
                <w:rFonts w:ascii="Times New Roman" w:hAnsi="Times New Roman" w:cs="Times New Roman"/>
                <w:color w:val="000000"/>
              </w:rPr>
              <w:t>642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890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2027 год - 1 </w:t>
            </w:r>
            <w:r>
              <w:rPr>
                <w:rFonts w:ascii="Times New Roman" w:hAnsi="Times New Roman" w:cs="Times New Roman"/>
                <w:color w:val="000000"/>
              </w:rPr>
              <w:t>346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60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рублей.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муниципального бюджета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036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869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56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2023 год </w:t>
            </w:r>
            <w:r w:rsidRPr="00101425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192 086,39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233 088,44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265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796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70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164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747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181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республиканского бюджета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655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213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44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727 755,84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838 094,56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945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149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2026 </w:t>
            </w:r>
            <w:r>
              <w:rPr>
                <w:rFonts w:ascii="Times New Roman" w:hAnsi="Times New Roman" w:cs="Times New Roman"/>
                <w:color w:val="000000"/>
              </w:rPr>
              <w:t>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</w:t>
            </w:r>
            <w:r w:rsidRPr="00745C52">
              <w:rPr>
                <w:rFonts w:ascii="Times New Roman" w:hAnsi="Times New Roman" w:cs="Times New Roman"/>
                <w:color w:val="000000"/>
              </w:rPr>
              <w:t>066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986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36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2027 год 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1 077 227,68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федерального бюджета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908 063,54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F6F78">
              <w:rPr>
                <w:rFonts w:ascii="Times New Roman" w:hAnsi="Times New Roman" w:cs="Times New Roman"/>
                <w:color w:val="000000"/>
              </w:rPr>
              <w:t>тыс. руб., из них по годам: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241 754,96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77 249,94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90 098,24 тыс. рублей;</w:t>
            </w:r>
          </w:p>
          <w:p w:rsidR="003D1C51" w:rsidRPr="00FF6F78" w:rsidRDefault="003D1C51" w:rsidP="00F90037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 год </w:t>
            </w:r>
            <w:r w:rsidRPr="002E4E78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411</w:t>
            </w:r>
            <w:r w:rsidRPr="00A067D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155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82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3D1C51" w:rsidRPr="00362818" w:rsidRDefault="003D1C51" w:rsidP="00F90037">
            <w:pPr>
              <w:pStyle w:val="a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2027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87 804,58  тыс. рублей.</w:t>
            </w:r>
          </w:p>
        </w:tc>
      </w:tr>
    </w:tbl>
    <w:p w:rsidR="003D1C51" w:rsidRPr="00AB6DAC" w:rsidRDefault="003D1C51" w:rsidP="00F90037">
      <w:pPr>
        <w:shd w:val="clear" w:color="auto" w:fill="FFFFFF"/>
        <w:ind w:left="84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3D1C51" w:rsidRPr="00AB6DAC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1.2.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приложени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1 к Программе:</w:t>
      </w:r>
    </w:p>
    <w:p w:rsidR="003D1C51" w:rsidRDefault="003D1C51" w:rsidP="00F90037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а)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color w:val="000000"/>
          <w:sz w:val="26"/>
          <w:szCs w:val="26"/>
        </w:rPr>
        <w:t>2.6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задачи </w:t>
      </w: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подпрограммы </w:t>
      </w:r>
      <w:r>
        <w:rPr>
          <w:rFonts w:ascii="Times New Roman" w:hAnsi="Times New Roman" w:cs="Times New Roman"/>
          <w:color w:val="000000"/>
          <w:sz w:val="26"/>
          <w:szCs w:val="26"/>
        </w:rPr>
        <w:t>2:</w:t>
      </w:r>
    </w:p>
    <w:p w:rsidR="003D1C51" w:rsidRDefault="003D1C51" w:rsidP="00F90037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дополнить строкой 28.1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следующе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содержания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D1C51" w:rsidRPr="00AB6DAC" w:rsidRDefault="003D1C51" w:rsidP="00F90037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2836"/>
        <w:gridCol w:w="567"/>
        <w:gridCol w:w="1701"/>
        <w:gridCol w:w="1559"/>
        <w:gridCol w:w="850"/>
        <w:gridCol w:w="236"/>
        <w:gridCol w:w="236"/>
        <w:gridCol w:w="805"/>
        <w:gridCol w:w="282"/>
        <w:gridCol w:w="284"/>
      </w:tblGrid>
      <w:tr w:rsidR="003D1C51" w:rsidRPr="00E017B8" w:rsidTr="001D14FE">
        <w:trPr>
          <w:trHeight w:val="17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6E7D56" w:rsidRDefault="003D1C51" w:rsidP="00F90037">
            <w:pPr>
              <w:pStyle w:val="a"/>
              <w:shd w:val="clear" w:color="auto" w:fill="FFFFFF"/>
              <w:spacing w:line="276" w:lineRule="auto"/>
              <w:ind w:left="-101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ConsPlusTitle"/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965E2">
              <w:rPr>
                <w:rFonts w:ascii="Times New Roman" w:hAnsi="Times New Roman" w:cs="Times New Roman"/>
                <w:b w:val="0"/>
                <w:sz w:val="19"/>
                <w:szCs w:val="19"/>
              </w:rPr>
              <w:t>Реализация мероприятий по организации</w:t>
            </w:r>
            <w:r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r w:rsidRPr="000965E2">
              <w:rPr>
                <w:rFonts w:ascii="Times New Roman" w:hAnsi="Times New Roman" w:cs="Times New Roman"/>
                <w:b w:val="0"/>
                <w:sz w:val="19"/>
                <w:szCs w:val="19"/>
                <w:shd w:val="clear" w:color="auto" w:fill="FFFFFF"/>
              </w:rPr>
              <w:t xml:space="preserve">предоставлении бесплатного одноразового горячего питания обучающимся в муниципальных образовательных организациях Рузаевского муниципального района из многодетных семей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ind w:left="-107" w:right="-10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96F03">
              <w:rPr>
                <w:rFonts w:ascii="Times New Roman" w:hAnsi="Times New Roman" w:cs="Times New Roman"/>
                <w:sz w:val="19"/>
                <w:szCs w:val="19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96F03">
              <w:rPr>
                <w:rFonts w:ascii="Times New Roman" w:hAnsi="Times New Roman" w:cs="Times New Roman"/>
                <w:sz w:val="19"/>
                <w:szCs w:val="19"/>
              </w:rPr>
              <w:t>Администрация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муниципальный</w:t>
            </w:r>
            <w:r w:rsidRPr="00496F03">
              <w:rPr>
                <w:rFonts w:ascii="Times New Roman" w:hAnsi="Times New Roman" w:cs="Times New Roman"/>
                <w:sz w:val="19"/>
                <w:szCs w:val="19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2640,20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spacing w:line="276" w:lineRule="auto"/>
              <w:ind w:left="-151" w:right="-252" w:hanging="13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2640,20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1" w:rsidRPr="00496F03" w:rsidRDefault="003D1C51" w:rsidP="00F90037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C51" w:rsidRPr="006E7D56" w:rsidRDefault="003D1C51" w:rsidP="00F90037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1C51" w:rsidRPr="00770EC0" w:rsidRDefault="003D1C51" w:rsidP="00F90037">
      <w:pPr>
        <w:shd w:val="clear" w:color="auto" w:fill="FFFFFF"/>
        <w:ind w:left="8496"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 xml:space="preserve">       »;</w:t>
      </w:r>
    </w:p>
    <w:p w:rsidR="003D1C51" w:rsidRPr="00770EC0" w:rsidRDefault="003D1C51" w:rsidP="00F90037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 xml:space="preserve">- строку «ИТОГО по задаче </w:t>
      </w: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3D1C51" w:rsidRPr="00770EC0" w:rsidRDefault="003D1C51" w:rsidP="00F90037">
      <w:pPr>
        <w:shd w:val="clear" w:color="auto" w:fill="FFFFFF"/>
        <w:tabs>
          <w:tab w:val="left" w:pos="851"/>
          <w:tab w:val="left" w:pos="1134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84"/>
        <w:gridCol w:w="283"/>
        <w:gridCol w:w="1276"/>
        <w:gridCol w:w="1134"/>
        <w:gridCol w:w="1134"/>
        <w:gridCol w:w="1133"/>
        <w:gridCol w:w="1134"/>
        <w:gridCol w:w="1135"/>
      </w:tblGrid>
      <w:tr w:rsidR="003D1C51" w:rsidRPr="00E017B8" w:rsidTr="003E279D">
        <w:tc>
          <w:tcPr>
            <w:tcW w:w="2410" w:type="dxa"/>
          </w:tcPr>
          <w:p w:rsidR="003D1C51" w:rsidRPr="00E017B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ИТОГО по задаче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:rsidR="003D1C51" w:rsidRPr="00B74026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3340555</w:t>
            </w:r>
            <w:r w:rsidRPr="00B74026">
              <w:rPr>
                <w:b/>
                <w:sz w:val="20"/>
                <w:szCs w:val="20"/>
              </w:rPr>
              <w:t>,91</w:t>
            </w:r>
          </w:p>
        </w:tc>
        <w:tc>
          <w:tcPr>
            <w:tcW w:w="1134" w:type="dxa"/>
            <w:shd w:val="clear" w:color="auto" w:fill="FFFFFF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521681,49</w:t>
            </w:r>
          </w:p>
        </w:tc>
        <w:tc>
          <w:tcPr>
            <w:tcW w:w="1134" w:type="dxa"/>
            <w:shd w:val="clear" w:color="auto" w:fill="FFFFFF"/>
          </w:tcPr>
          <w:p w:rsidR="003D1C51" w:rsidRPr="00B74026" w:rsidRDefault="003D1C51" w:rsidP="00F90037">
            <w:pPr>
              <w:shd w:val="clear" w:color="auto" w:fill="FFFFFF"/>
              <w:ind w:firstLine="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641696,06</w:t>
            </w:r>
          </w:p>
        </w:tc>
        <w:tc>
          <w:tcPr>
            <w:tcW w:w="1133" w:type="dxa"/>
            <w:shd w:val="clear" w:color="auto" w:fill="FFFFFF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697696</w:t>
            </w:r>
            <w:r w:rsidRPr="00B7402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FFFFFF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732628,50</w:t>
            </w:r>
          </w:p>
        </w:tc>
        <w:tc>
          <w:tcPr>
            <w:tcW w:w="1135" w:type="dxa"/>
            <w:shd w:val="clear" w:color="auto" w:fill="FFFFFF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746852,70</w:t>
            </w:r>
          </w:p>
        </w:tc>
      </w:tr>
    </w:tbl>
    <w:p w:rsidR="003D1C51" w:rsidRDefault="003D1C51" w:rsidP="00F90037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3D1C51" w:rsidRPr="00C97746" w:rsidRDefault="003D1C51" w:rsidP="00F90037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В т.ч. м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униципальный бюджет» изложить в следующей редакции:</w:t>
      </w:r>
    </w:p>
    <w:p w:rsidR="003D1C51" w:rsidRPr="00C97746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13"/>
        <w:gridCol w:w="254"/>
        <w:gridCol w:w="1276"/>
        <w:gridCol w:w="1134"/>
        <w:gridCol w:w="1134"/>
        <w:gridCol w:w="992"/>
        <w:gridCol w:w="1276"/>
        <w:gridCol w:w="1134"/>
      </w:tblGrid>
      <w:tr w:rsidR="003D1C51" w:rsidRPr="00E017B8" w:rsidTr="003E279D">
        <w:tc>
          <w:tcPr>
            <w:tcW w:w="2410" w:type="dxa"/>
          </w:tcPr>
          <w:p w:rsidR="003D1C51" w:rsidRPr="00E017B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т.ч. м</w:t>
            </w: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униципальный бюджет</w:t>
            </w:r>
          </w:p>
        </w:tc>
        <w:tc>
          <w:tcPr>
            <w:tcW w:w="313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hanging="21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D1C51" w:rsidRPr="00B74026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390409</w:t>
            </w:r>
            <w:r w:rsidRPr="00B7402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80463,92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99918,57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82471</w:t>
            </w:r>
            <w:r w:rsidRPr="00B7402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64638,537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1C51" w:rsidRPr="00B74026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4026">
              <w:rPr>
                <w:b/>
                <w:sz w:val="20"/>
                <w:szCs w:val="20"/>
              </w:rPr>
              <w:t>62917,06</w:t>
            </w:r>
          </w:p>
        </w:tc>
      </w:tr>
    </w:tbl>
    <w:p w:rsidR="003D1C51" w:rsidRDefault="003D1C51" w:rsidP="00F90037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3D1C51" w:rsidRPr="00770EC0" w:rsidRDefault="003D1C51" w:rsidP="00F90037">
      <w:pPr>
        <w:pStyle w:val="a"/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770EC0">
        <w:rPr>
          <w:rFonts w:ascii="Times New Roman" w:hAnsi="Times New Roman" w:cs="Times New Roman"/>
          <w:sz w:val="26"/>
          <w:szCs w:val="26"/>
        </w:rPr>
        <w:t>еспубликанский бюджет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3D1C51" w:rsidRPr="00770EC0" w:rsidRDefault="003D1C51" w:rsidP="00F90037">
      <w:pPr>
        <w:shd w:val="clear" w:color="auto" w:fill="FFFFFF"/>
        <w:tabs>
          <w:tab w:val="left" w:pos="851"/>
          <w:tab w:val="left" w:pos="1134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13"/>
        <w:gridCol w:w="254"/>
        <w:gridCol w:w="1276"/>
        <w:gridCol w:w="1134"/>
        <w:gridCol w:w="1134"/>
        <w:gridCol w:w="992"/>
        <w:gridCol w:w="1276"/>
        <w:gridCol w:w="1134"/>
      </w:tblGrid>
      <w:tr w:rsidR="003D1C51" w:rsidRPr="00E017B8" w:rsidTr="003E279D">
        <w:trPr>
          <w:trHeight w:val="517"/>
        </w:trPr>
        <w:tc>
          <w:tcPr>
            <w:tcW w:w="2410" w:type="dxa"/>
          </w:tcPr>
          <w:p w:rsidR="003D1C51" w:rsidRPr="00E017B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еспубликанский бюджет</w:t>
            </w:r>
          </w:p>
        </w:tc>
        <w:tc>
          <w:tcPr>
            <w:tcW w:w="313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1C51" w:rsidRPr="003358F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2554256,68</w:t>
            </w:r>
          </w:p>
        </w:tc>
        <w:tc>
          <w:tcPr>
            <w:tcW w:w="1134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390 458,00</w:t>
            </w:r>
          </w:p>
        </w:tc>
        <w:tc>
          <w:tcPr>
            <w:tcW w:w="1134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467 343,71</w:t>
            </w:r>
          </w:p>
        </w:tc>
        <w:tc>
          <w:tcPr>
            <w:tcW w:w="992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52003,87</w:t>
            </w:r>
          </w:p>
        </w:tc>
        <w:tc>
          <w:tcPr>
            <w:tcW w:w="1276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5779520,08</w:t>
            </w:r>
          </w:p>
        </w:tc>
        <w:tc>
          <w:tcPr>
            <w:tcW w:w="1134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596131,02</w:t>
            </w:r>
          </w:p>
        </w:tc>
      </w:tr>
    </w:tbl>
    <w:p w:rsidR="003D1C51" w:rsidRPr="00C97746" w:rsidRDefault="003D1C51" w:rsidP="00F90037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3D1C51" w:rsidRPr="00770EC0" w:rsidRDefault="003D1C51" w:rsidP="00F90037">
      <w:pPr>
        <w:pStyle w:val="a"/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 w:rsidRPr="00770EC0">
        <w:rPr>
          <w:rFonts w:ascii="Times New Roman" w:hAnsi="Times New Roman" w:cs="Times New Roman"/>
          <w:sz w:val="26"/>
          <w:szCs w:val="26"/>
        </w:rPr>
        <w:t>федеральный бюджет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3D1C51" w:rsidRPr="00770EC0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84"/>
        <w:gridCol w:w="283"/>
        <w:gridCol w:w="1275"/>
        <w:gridCol w:w="1134"/>
        <w:gridCol w:w="1276"/>
        <w:gridCol w:w="1134"/>
        <w:gridCol w:w="1134"/>
        <w:gridCol w:w="993"/>
      </w:tblGrid>
      <w:tr w:rsidR="003D1C51" w:rsidRPr="00E017B8" w:rsidTr="00134030">
        <w:tc>
          <w:tcPr>
            <w:tcW w:w="2410" w:type="dxa"/>
          </w:tcPr>
          <w:p w:rsidR="003D1C51" w:rsidRPr="00300ADA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D1C51" w:rsidRPr="00E017B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1C51" w:rsidRPr="003358F8" w:rsidRDefault="003D1C51" w:rsidP="00F90037">
            <w:pPr>
              <w:widowControl/>
              <w:shd w:val="clear" w:color="auto" w:fill="FFFFFF"/>
              <w:autoSpaceDE/>
              <w:autoSpaceDN/>
              <w:adjustRightInd/>
              <w:ind w:left="-107" w:right="-109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3914447,26</w:t>
            </w:r>
          </w:p>
        </w:tc>
        <w:tc>
          <w:tcPr>
            <w:tcW w:w="1134" w:type="dxa"/>
          </w:tcPr>
          <w:p w:rsidR="003D1C51" w:rsidRPr="003358F8" w:rsidRDefault="003D1C51" w:rsidP="00F90037">
            <w:pPr>
              <w:shd w:val="clear" w:color="auto" w:fill="FFFFFF"/>
              <w:ind w:left="-110" w:right="-115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50759,56512</w:t>
            </w:r>
          </w:p>
        </w:tc>
        <w:tc>
          <w:tcPr>
            <w:tcW w:w="1276" w:type="dxa"/>
          </w:tcPr>
          <w:p w:rsidR="003D1C51" w:rsidRPr="003358F8" w:rsidRDefault="003D1C51" w:rsidP="00F90037">
            <w:pPr>
              <w:shd w:val="clear" w:color="auto" w:fill="FFFFFF"/>
              <w:ind w:left="-105" w:right="-108" w:firstLine="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74433,77789</w:t>
            </w:r>
          </w:p>
        </w:tc>
        <w:tc>
          <w:tcPr>
            <w:tcW w:w="1134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90098,235</w:t>
            </w:r>
          </w:p>
        </w:tc>
        <w:tc>
          <w:tcPr>
            <w:tcW w:w="1134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88351,12</w:t>
            </w:r>
          </w:p>
        </w:tc>
        <w:tc>
          <w:tcPr>
            <w:tcW w:w="993" w:type="dxa"/>
          </w:tcPr>
          <w:p w:rsidR="003D1C51" w:rsidRPr="003358F8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8F8">
              <w:rPr>
                <w:b/>
                <w:sz w:val="20"/>
                <w:szCs w:val="20"/>
              </w:rPr>
              <w:t>87804,56</w:t>
            </w:r>
          </w:p>
        </w:tc>
      </w:tr>
    </w:tbl>
    <w:p w:rsidR="003D1C51" w:rsidRPr="00770EC0" w:rsidRDefault="003D1C51" w:rsidP="00F90037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»;</w:t>
      </w:r>
    </w:p>
    <w:p w:rsidR="003D1C51" w:rsidRPr="00E401C4" w:rsidRDefault="003D1C51" w:rsidP="00F90037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sub_71116"/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6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«Всего по подпрограмме 2»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8938B8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134"/>
        <w:gridCol w:w="1134"/>
        <w:gridCol w:w="1135"/>
        <w:gridCol w:w="1133"/>
        <w:gridCol w:w="1135"/>
      </w:tblGrid>
      <w:tr w:rsidR="003D1C51" w:rsidRPr="00D05C9C" w:rsidTr="0013403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left="-109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 по подпрограмме 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left="-104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b/>
                <w:sz w:val="20"/>
                <w:szCs w:val="20"/>
              </w:rPr>
              <w:t>3832177,287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b/>
                <w:sz w:val="20"/>
                <w:szCs w:val="20"/>
              </w:rPr>
              <w:t>600165,73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left="-109" w:right="-115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b/>
                <w:sz w:val="20"/>
                <w:szCs w:val="20"/>
              </w:rPr>
              <w:t>750095,52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left="-103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b/>
                <w:sz w:val="20"/>
                <w:szCs w:val="20"/>
              </w:rPr>
              <w:t>812414,71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b/>
                <w:sz w:val="20"/>
                <w:szCs w:val="20"/>
              </w:rPr>
              <w:t>828182,20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1C51" w:rsidRPr="00632DEB" w:rsidRDefault="003D1C51" w:rsidP="00F90037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2DEB">
              <w:rPr>
                <w:b/>
                <w:sz w:val="20"/>
                <w:szCs w:val="20"/>
              </w:rPr>
              <w:t>841319,20</w:t>
            </w:r>
          </w:p>
        </w:tc>
      </w:tr>
    </w:tbl>
    <w:p w:rsidR="003D1C51" w:rsidRPr="00D05C9C" w:rsidRDefault="003D1C51" w:rsidP="00F90037">
      <w:pPr>
        <w:shd w:val="clear" w:color="auto" w:fill="FFFFFF"/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»;</w:t>
      </w:r>
    </w:p>
    <w:p w:rsidR="003D1C51" w:rsidRPr="00D05C9C" w:rsidRDefault="003D1C51" w:rsidP="00F90037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7" w:history="1">
        <w:r w:rsidRPr="00D05C9C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D05C9C">
        <w:rPr>
          <w:rFonts w:ascii="Times New Roman" w:hAnsi="Times New Roman" w:cs="Times New Roman"/>
          <w:color w:val="000000"/>
          <w:sz w:val="26"/>
          <w:szCs w:val="26"/>
        </w:rPr>
        <w:t>муниципальный бюджет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D05C9C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05C9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276"/>
        <w:gridCol w:w="1134"/>
        <w:gridCol w:w="1134"/>
        <w:gridCol w:w="1134"/>
        <w:gridCol w:w="992"/>
        <w:gridCol w:w="1134"/>
      </w:tblGrid>
      <w:tr w:rsidR="003D1C51" w:rsidRPr="00677085" w:rsidTr="0013403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05C9C" w:rsidRDefault="003D1C51" w:rsidP="00F90037">
            <w:pPr>
              <w:shd w:val="clear" w:color="auto" w:fill="FFFFFF"/>
              <w:ind w:left="-109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sub_10200"/>
            <w:r w:rsidRPr="00D05C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  <w:bookmarkEnd w:id="2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05C9C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05C9C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4" w:right="-105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655994,6974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128588,44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167062,07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3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148606,59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107357,33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104380,36</w:t>
            </w:r>
          </w:p>
        </w:tc>
      </w:tr>
    </w:tbl>
    <w:p w:rsidR="003D1C51" w:rsidRPr="00677085" w:rsidRDefault="003D1C51" w:rsidP="00F90037">
      <w:pPr>
        <w:shd w:val="clear" w:color="auto" w:fill="FFFFFF"/>
        <w:ind w:left="9204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      »;</w:t>
      </w:r>
    </w:p>
    <w:p w:rsidR="003D1C51" w:rsidRPr="00677085" w:rsidRDefault="003D1C51" w:rsidP="00F90037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8" w:history="1">
        <w:r w:rsidRPr="00677085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677085">
        <w:rPr>
          <w:rFonts w:ascii="Times New Roman" w:hAnsi="Times New Roman" w:cs="Times New Roman"/>
          <w:color w:val="000000"/>
          <w:sz w:val="26"/>
          <w:szCs w:val="26"/>
        </w:rPr>
        <w:t>республиканский бюджет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677085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992"/>
        <w:gridCol w:w="1134"/>
      </w:tblGrid>
      <w:tr w:rsidR="003D1C51" w:rsidRPr="00677085" w:rsidTr="00BE41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677085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677085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677085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2784735,327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8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420817,73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508599,67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0037">
              <w:rPr>
                <w:b/>
                <w:sz w:val="20"/>
                <w:szCs w:val="20"/>
              </w:rPr>
              <w:t>503709,93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11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632473,78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649134,22</w:t>
            </w:r>
          </w:p>
        </w:tc>
      </w:tr>
    </w:tbl>
    <w:p w:rsidR="003D1C51" w:rsidRPr="00677085" w:rsidRDefault="003D1C51" w:rsidP="00F90037">
      <w:pPr>
        <w:shd w:val="clear" w:color="auto" w:fill="FFFFFF"/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sub_71117"/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»;</w:t>
      </w:r>
    </w:p>
    <w:p w:rsidR="003D1C51" w:rsidRPr="00677085" w:rsidRDefault="003D1C51" w:rsidP="00F90037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9" w:history="1">
        <w:r w:rsidRPr="00677085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677085">
        <w:rPr>
          <w:rFonts w:ascii="Times New Roman" w:hAnsi="Times New Roman" w:cs="Times New Roman"/>
          <w:color w:val="000000"/>
          <w:sz w:val="26"/>
          <w:szCs w:val="26"/>
        </w:rPr>
        <w:t>федеральный бюджет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bookmarkEnd w:id="3"/>
    <w:p w:rsidR="003D1C51" w:rsidRPr="00677085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992"/>
      </w:tblGrid>
      <w:tr w:rsidR="003D1C51" w:rsidRPr="00677085" w:rsidTr="00BE41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677085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4" w:name="sub_10400"/>
            <w:r w:rsidRPr="006770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  <w:bookmarkEnd w:id="4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677085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677085" w:rsidRDefault="003D1C51" w:rsidP="00F9003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391447,258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8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50759,56512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2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74433,77789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9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90098,235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88351,12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F90037" w:rsidRDefault="003D1C51" w:rsidP="00F90037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037">
              <w:rPr>
                <w:b/>
                <w:sz w:val="20"/>
                <w:szCs w:val="20"/>
              </w:rPr>
              <w:t>87804,56</w:t>
            </w:r>
          </w:p>
        </w:tc>
      </w:tr>
    </w:tbl>
    <w:p w:rsidR="003D1C51" w:rsidRDefault="003D1C51" w:rsidP="00CA3119">
      <w:pPr>
        <w:shd w:val="clear" w:color="auto" w:fill="FFFFFF"/>
        <w:ind w:left="9204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»;</w:t>
      </w:r>
    </w:p>
    <w:p w:rsidR="003D1C51" w:rsidRPr="00E401C4" w:rsidRDefault="003D1C51" w:rsidP="00CA3119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0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>ИТОГО по ПРОГРАММЕ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8938B8" w:rsidRDefault="003D1C51" w:rsidP="00CA3119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83"/>
        <w:gridCol w:w="284"/>
        <w:gridCol w:w="1134"/>
        <w:gridCol w:w="1276"/>
        <w:gridCol w:w="1134"/>
        <w:gridCol w:w="1135"/>
        <w:gridCol w:w="1133"/>
        <w:gridCol w:w="1135"/>
      </w:tblGrid>
      <w:tr w:rsidR="003D1C51" w:rsidRPr="001C4C24" w:rsidTr="00BE414B">
        <w:trPr>
          <w:trHeight w:val="23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BE414B" w:rsidRDefault="003D1C51" w:rsidP="00CA3119">
            <w:pPr>
              <w:shd w:val="clear" w:color="auto" w:fill="FFFFFF"/>
              <w:ind w:left="-109" w:right="-107" w:firstLine="0"/>
              <w:jc w:val="center"/>
              <w:rPr>
                <w:b/>
                <w:color w:val="000000"/>
                <w:sz w:val="18"/>
                <w:szCs w:val="18"/>
              </w:rPr>
            </w:pPr>
            <w:bookmarkStart w:id="5" w:name="sub_10100"/>
            <w:r w:rsidRPr="00BE414B">
              <w:rPr>
                <w:b/>
                <w:color w:val="000000"/>
                <w:sz w:val="18"/>
                <w:szCs w:val="18"/>
              </w:rPr>
              <w:t>ИТОГО по ПРОГРАММЕ</w:t>
            </w:r>
            <w:bookmarkEnd w:id="5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1C4C24" w:rsidRDefault="003D1C51" w:rsidP="00CA3119">
            <w:pPr>
              <w:shd w:val="clear" w:color="auto" w:fill="FFFFFF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1C4C24" w:rsidRDefault="003D1C51" w:rsidP="00CA3119">
            <w:pPr>
              <w:shd w:val="clear" w:color="auto" w:fill="FFFFFF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CA3119">
            <w:pPr>
              <w:shd w:val="clear" w:color="auto" w:fill="FFFFFF"/>
              <w:ind w:left="-104" w:right="-11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 xml:space="preserve">6 </w:t>
            </w:r>
            <w:r>
              <w:rPr>
                <w:b/>
                <w:sz w:val="20"/>
                <w:szCs w:val="20"/>
              </w:rPr>
              <w:t>600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146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BE414B">
            <w:pPr>
              <w:shd w:val="clear" w:color="auto" w:fill="FFFFFF"/>
              <w:ind w:left="-108" w:right="-109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1 161 597,19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CA3119">
            <w:pPr>
              <w:shd w:val="clear" w:color="auto" w:fill="FFFFFF"/>
              <w:ind w:left="-109" w:right="-115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1 148 432,94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CA3119">
            <w:pPr>
              <w:shd w:val="clear" w:color="auto" w:fill="FFFFFF"/>
              <w:ind w:left="-103" w:right="-108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301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044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CA3119">
            <w:pPr>
              <w:shd w:val="clear" w:color="auto" w:fill="FFFFFF"/>
              <w:ind w:left="-110" w:right="-114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642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890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D654C3" w:rsidRDefault="003D1C51" w:rsidP="00CA3119">
            <w:pPr>
              <w:shd w:val="clear" w:color="auto" w:fill="FFFFFF"/>
              <w:ind w:left="-104" w:right="-106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346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182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60</w:t>
            </w:r>
          </w:p>
        </w:tc>
      </w:tr>
    </w:tbl>
    <w:p w:rsidR="003D1C51" w:rsidRPr="00E401C4" w:rsidRDefault="003D1C51" w:rsidP="00CA3119">
      <w:pPr>
        <w:shd w:val="clear" w:color="auto" w:fill="FFFFFF"/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       »;</w:t>
      </w:r>
    </w:p>
    <w:p w:rsidR="003D1C51" w:rsidRPr="00E401C4" w:rsidRDefault="003D1C51" w:rsidP="00CA3119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1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>т.ч. муниципальный бюджет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E401C4" w:rsidRDefault="003D1C51" w:rsidP="0058101D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992"/>
      </w:tblGrid>
      <w:tr w:rsidR="003D1C51" w:rsidRPr="001C4C24" w:rsidTr="00BE41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58101D">
            <w:pPr>
              <w:shd w:val="clear" w:color="auto" w:fill="FFFFFF"/>
              <w:ind w:left="-109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 т.ч. муниципальный </w:t>
            </w:r>
            <w:bookmarkStart w:id="6" w:name="_GoBack"/>
            <w:bookmarkEnd w:id="6"/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58101D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58101D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58101D">
            <w:pPr>
              <w:shd w:val="clear" w:color="auto" w:fill="FFFFFF"/>
              <w:ind w:left="-104" w:right="-105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1 036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869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58101D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192 086,39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58101D">
            <w:pPr>
              <w:shd w:val="clear" w:color="auto" w:fill="FFFFFF"/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233 088,44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58101D">
            <w:pPr>
              <w:shd w:val="clear" w:color="auto" w:fill="FFFFFF"/>
              <w:ind w:left="-103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796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58101D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747</w:t>
            </w:r>
            <w:r w:rsidRPr="00D654C3">
              <w:rPr>
                <w:b/>
                <w:sz w:val="20"/>
                <w:szCs w:val="20"/>
              </w:rPr>
              <w:t>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D654C3" w:rsidRDefault="003D1C51" w:rsidP="0058101D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181 150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</w:tbl>
    <w:p w:rsidR="003D1C51" w:rsidRPr="00E401C4" w:rsidRDefault="003D1C51" w:rsidP="0058101D">
      <w:pPr>
        <w:shd w:val="clear" w:color="auto" w:fill="FFFFFF"/>
        <w:ind w:left="9204"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  »;</w:t>
      </w:r>
    </w:p>
    <w:p w:rsidR="003D1C51" w:rsidRPr="00E401C4" w:rsidRDefault="003D1C51" w:rsidP="00701D4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2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>республиканский бюджет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E401C4" w:rsidRDefault="003D1C51" w:rsidP="00701D41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276"/>
        <w:gridCol w:w="992"/>
        <w:gridCol w:w="1134"/>
        <w:gridCol w:w="1134"/>
        <w:gridCol w:w="1134"/>
        <w:gridCol w:w="1134"/>
      </w:tblGrid>
      <w:tr w:rsidR="003D1C51" w:rsidRPr="001C4C24" w:rsidTr="00BE41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 xml:space="preserve">4 </w:t>
            </w:r>
            <w:r>
              <w:rPr>
                <w:b/>
                <w:sz w:val="20"/>
                <w:szCs w:val="20"/>
              </w:rPr>
              <w:t>655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213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8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727 755,84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838 094,56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945</w:t>
            </w:r>
            <w:r w:rsidRPr="00D654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149</w:t>
            </w:r>
            <w:r w:rsidRPr="00D654C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11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1 066 986,36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1 077 227,68</w:t>
            </w:r>
          </w:p>
        </w:tc>
      </w:tr>
    </w:tbl>
    <w:p w:rsidR="003D1C51" w:rsidRPr="00E401C4" w:rsidRDefault="003D1C51" w:rsidP="00701D41">
      <w:pPr>
        <w:shd w:val="clear" w:color="auto" w:fill="FFFFFF"/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       »;</w:t>
      </w:r>
    </w:p>
    <w:p w:rsidR="003D1C51" w:rsidRPr="00E401C4" w:rsidRDefault="003D1C51" w:rsidP="00701D4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3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>федеральный бюджет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3D1C51" w:rsidRPr="00E401C4" w:rsidRDefault="003D1C51" w:rsidP="00701D41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992"/>
        <w:gridCol w:w="1134"/>
        <w:gridCol w:w="1134"/>
        <w:gridCol w:w="1134"/>
      </w:tblGrid>
      <w:tr w:rsidR="003D1C51" w:rsidRPr="001C4C24" w:rsidTr="00BE41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F461E3" w:rsidRDefault="003D1C51" w:rsidP="00701D4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908 063,54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8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241 754,94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2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77 249,98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9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90 098,24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411 155,82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C51" w:rsidRPr="00D654C3" w:rsidRDefault="003D1C51" w:rsidP="00701D41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54C3">
              <w:rPr>
                <w:b/>
                <w:sz w:val="20"/>
                <w:szCs w:val="20"/>
              </w:rPr>
              <w:t>87 804,58</w:t>
            </w:r>
          </w:p>
        </w:tc>
      </w:tr>
    </w:tbl>
    <w:p w:rsidR="003D1C51" w:rsidRPr="00E401C4" w:rsidRDefault="003D1C51" w:rsidP="00701D41">
      <w:pPr>
        <w:shd w:val="clear" w:color="auto" w:fill="FFFFFF"/>
        <w:ind w:left="9204" w:firstLine="0"/>
        <w:rPr>
          <w:color w:val="000000"/>
          <w:sz w:val="26"/>
          <w:szCs w:val="26"/>
        </w:rPr>
      </w:pPr>
      <w:r w:rsidRPr="00E401C4">
        <w:rPr>
          <w:color w:val="000000"/>
          <w:sz w:val="26"/>
          <w:szCs w:val="26"/>
        </w:rPr>
        <w:t xml:space="preserve">        ».</w:t>
      </w:r>
    </w:p>
    <w:bookmarkEnd w:id="1"/>
    <w:p w:rsidR="003D1C51" w:rsidRPr="00677085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3D1C51" w:rsidRPr="00645A1A" w:rsidRDefault="003D1C51" w:rsidP="00F90037">
      <w:pPr>
        <w:shd w:val="clear" w:color="auto" w:fill="FFFFFF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3. </w:t>
      </w:r>
      <w:r w:rsidRPr="0067708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77085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77085">
        <w:rPr>
          <w:rFonts w:ascii="Times New Roman" w:hAnsi="Times New Roman" w:cs="Times New Roman"/>
          <w:sz w:val="26"/>
          <w:szCs w:val="26"/>
        </w:rPr>
        <w:t xml:space="preserve"> и </w:t>
      </w: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>подлежит размещению в закрытой</w:t>
      </w: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части портала государственной автоматизированной системы: «Управление». </w:t>
      </w:r>
    </w:p>
    <w:p w:rsidR="003D1C51" w:rsidRDefault="003D1C51" w:rsidP="00F90037">
      <w:pPr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3D1C51" w:rsidRPr="00645A1A" w:rsidRDefault="003D1C51" w:rsidP="00F90037">
      <w:pPr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3D1C51" w:rsidRPr="00645A1A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Глава Рузаевского </w:t>
      </w:r>
    </w:p>
    <w:p w:rsidR="003D1C51" w:rsidRPr="00645A1A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</w:t>
      </w:r>
    </w:p>
    <w:p w:rsidR="003D1C51" w:rsidRPr="00645A1A" w:rsidRDefault="003D1C51" w:rsidP="00F90037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Республики Мордовия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А.Б. Юткин</w:t>
      </w:r>
    </w:p>
    <w:p w:rsidR="003D1C51" w:rsidRPr="00645A1A" w:rsidRDefault="003D1C51" w:rsidP="00F90037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sectPr w:rsidR="003D1C51" w:rsidRPr="00645A1A" w:rsidSect="00576A1B">
      <w:pgSz w:w="11906" w:h="16838"/>
      <w:pgMar w:top="568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C51" w:rsidRDefault="003D1C51" w:rsidP="00B16305">
      <w:r>
        <w:separator/>
      </w:r>
    </w:p>
  </w:endnote>
  <w:endnote w:type="continuationSeparator" w:id="0">
    <w:p w:rsidR="003D1C51" w:rsidRDefault="003D1C51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C51" w:rsidRDefault="003D1C51" w:rsidP="00B16305">
      <w:r>
        <w:separator/>
      </w:r>
    </w:p>
  </w:footnote>
  <w:footnote w:type="continuationSeparator" w:id="0">
    <w:p w:rsidR="003D1C51" w:rsidRDefault="003D1C51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02361"/>
    <w:rsid w:val="00013757"/>
    <w:rsid w:val="00032AC9"/>
    <w:rsid w:val="00043A19"/>
    <w:rsid w:val="00046E68"/>
    <w:rsid w:val="00064584"/>
    <w:rsid w:val="00066460"/>
    <w:rsid w:val="00070F6C"/>
    <w:rsid w:val="00077AB6"/>
    <w:rsid w:val="000965E2"/>
    <w:rsid w:val="000A5340"/>
    <w:rsid w:val="000B6147"/>
    <w:rsid w:val="000C3EBB"/>
    <w:rsid w:val="000D72B7"/>
    <w:rsid w:val="000F7137"/>
    <w:rsid w:val="00101425"/>
    <w:rsid w:val="00101D24"/>
    <w:rsid w:val="00107500"/>
    <w:rsid w:val="001116B1"/>
    <w:rsid w:val="00131FC0"/>
    <w:rsid w:val="00133A7A"/>
    <w:rsid w:val="00134030"/>
    <w:rsid w:val="00134BAA"/>
    <w:rsid w:val="00143A0D"/>
    <w:rsid w:val="00144244"/>
    <w:rsid w:val="00150BB5"/>
    <w:rsid w:val="001831BF"/>
    <w:rsid w:val="001A07C2"/>
    <w:rsid w:val="001B5503"/>
    <w:rsid w:val="001C4C24"/>
    <w:rsid w:val="001C65A7"/>
    <w:rsid w:val="001C762A"/>
    <w:rsid w:val="001D14FE"/>
    <w:rsid w:val="001D2301"/>
    <w:rsid w:val="001D5A90"/>
    <w:rsid w:val="001E5F7B"/>
    <w:rsid w:val="001F7297"/>
    <w:rsid w:val="00201E34"/>
    <w:rsid w:val="00204FDB"/>
    <w:rsid w:val="00212C53"/>
    <w:rsid w:val="00217230"/>
    <w:rsid w:val="00242468"/>
    <w:rsid w:val="002437C2"/>
    <w:rsid w:val="00245596"/>
    <w:rsid w:val="002475B0"/>
    <w:rsid w:val="0025635D"/>
    <w:rsid w:val="00262D3E"/>
    <w:rsid w:val="00264409"/>
    <w:rsid w:val="00271530"/>
    <w:rsid w:val="00286E81"/>
    <w:rsid w:val="002914E5"/>
    <w:rsid w:val="00295710"/>
    <w:rsid w:val="002A6977"/>
    <w:rsid w:val="002B2047"/>
    <w:rsid w:val="002B37E9"/>
    <w:rsid w:val="002B6CF5"/>
    <w:rsid w:val="002C0BEE"/>
    <w:rsid w:val="002C2C62"/>
    <w:rsid w:val="002D1776"/>
    <w:rsid w:val="002E2232"/>
    <w:rsid w:val="002E4E78"/>
    <w:rsid w:val="002F7021"/>
    <w:rsid w:val="00300ADA"/>
    <w:rsid w:val="00301E80"/>
    <w:rsid w:val="00304701"/>
    <w:rsid w:val="003059B0"/>
    <w:rsid w:val="003128E8"/>
    <w:rsid w:val="00313E95"/>
    <w:rsid w:val="00322D4A"/>
    <w:rsid w:val="003240EB"/>
    <w:rsid w:val="00327B07"/>
    <w:rsid w:val="003358F8"/>
    <w:rsid w:val="0034045F"/>
    <w:rsid w:val="00347774"/>
    <w:rsid w:val="00356F9A"/>
    <w:rsid w:val="00357D78"/>
    <w:rsid w:val="00362818"/>
    <w:rsid w:val="00366302"/>
    <w:rsid w:val="00372116"/>
    <w:rsid w:val="00375BF7"/>
    <w:rsid w:val="00382255"/>
    <w:rsid w:val="003827AE"/>
    <w:rsid w:val="00387301"/>
    <w:rsid w:val="003916FB"/>
    <w:rsid w:val="00392016"/>
    <w:rsid w:val="00397ED2"/>
    <w:rsid w:val="003A4558"/>
    <w:rsid w:val="003A602F"/>
    <w:rsid w:val="003B5EF6"/>
    <w:rsid w:val="003C16D5"/>
    <w:rsid w:val="003D1C51"/>
    <w:rsid w:val="003D2F49"/>
    <w:rsid w:val="003E1CB4"/>
    <w:rsid w:val="003E279D"/>
    <w:rsid w:val="00401A79"/>
    <w:rsid w:val="00401AC5"/>
    <w:rsid w:val="0041043E"/>
    <w:rsid w:val="00411982"/>
    <w:rsid w:val="00420377"/>
    <w:rsid w:val="004453D2"/>
    <w:rsid w:val="00454381"/>
    <w:rsid w:val="00454F86"/>
    <w:rsid w:val="004624F3"/>
    <w:rsid w:val="0046534F"/>
    <w:rsid w:val="004762C6"/>
    <w:rsid w:val="00482A46"/>
    <w:rsid w:val="00482B47"/>
    <w:rsid w:val="00482B78"/>
    <w:rsid w:val="00496F03"/>
    <w:rsid w:val="00497B20"/>
    <w:rsid w:val="004A3035"/>
    <w:rsid w:val="004A52DD"/>
    <w:rsid w:val="004A688E"/>
    <w:rsid w:val="004B0CC2"/>
    <w:rsid w:val="004B1AA8"/>
    <w:rsid w:val="004B5631"/>
    <w:rsid w:val="004B6995"/>
    <w:rsid w:val="004B6A4F"/>
    <w:rsid w:val="004C09EA"/>
    <w:rsid w:val="004C1876"/>
    <w:rsid w:val="004D13FD"/>
    <w:rsid w:val="004E198E"/>
    <w:rsid w:val="004E1FB4"/>
    <w:rsid w:val="004E3827"/>
    <w:rsid w:val="004F3166"/>
    <w:rsid w:val="005028CB"/>
    <w:rsid w:val="0050301E"/>
    <w:rsid w:val="0050582C"/>
    <w:rsid w:val="005233F4"/>
    <w:rsid w:val="00533BD1"/>
    <w:rsid w:val="00534B47"/>
    <w:rsid w:val="005438BB"/>
    <w:rsid w:val="00544075"/>
    <w:rsid w:val="00551A5F"/>
    <w:rsid w:val="00552C22"/>
    <w:rsid w:val="0055735E"/>
    <w:rsid w:val="005708E4"/>
    <w:rsid w:val="00570C28"/>
    <w:rsid w:val="00576A1B"/>
    <w:rsid w:val="0058101D"/>
    <w:rsid w:val="005824D0"/>
    <w:rsid w:val="0058652A"/>
    <w:rsid w:val="00595378"/>
    <w:rsid w:val="005966C1"/>
    <w:rsid w:val="005A3A25"/>
    <w:rsid w:val="005A4522"/>
    <w:rsid w:val="005A6F29"/>
    <w:rsid w:val="005B27CE"/>
    <w:rsid w:val="005B4A2A"/>
    <w:rsid w:val="005B72F1"/>
    <w:rsid w:val="005C5DDF"/>
    <w:rsid w:val="005C64CE"/>
    <w:rsid w:val="005D2269"/>
    <w:rsid w:val="005F1919"/>
    <w:rsid w:val="005F227A"/>
    <w:rsid w:val="005F4AF7"/>
    <w:rsid w:val="00600DD2"/>
    <w:rsid w:val="006010D3"/>
    <w:rsid w:val="006036F2"/>
    <w:rsid w:val="00605B5B"/>
    <w:rsid w:val="00613A35"/>
    <w:rsid w:val="006151ED"/>
    <w:rsid w:val="00626FB3"/>
    <w:rsid w:val="00632DEB"/>
    <w:rsid w:val="00633A66"/>
    <w:rsid w:val="00636B6E"/>
    <w:rsid w:val="00644A90"/>
    <w:rsid w:val="00645A1A"/>
    <w:rsid w:val="00677085"/>
    <w:rsid w:val="00682B0B"/>
    <w:rsid w:val="00686B63"/>
    <w:rsid w:val="00691B00"/>
    <w:rsid w:val="006B6571"/>
    <w:rsid w:val="006C442C"/>
    <w:rsid w:val="006C5C50"/>
    <w:rsid w:val="006D1F3A"/>
    <w:rsid w:val="006D2C23"/>
    <w:rsid w:val="006E0FEE"/>
    <w:rsid w:val="006E42A8"/>
    <w:rsid w:val="006E7537"/>
    <w:rsid w:val="006E7D56"/>
    <w:rsid w:val="00701D41"/>
    <w:rsid w:val="00701F21"/>
    <w:rsid w:val="00702656"/>
    <w:rsid w:val="00706E72"/>
    <w:rsid w:val="00711A34"/>
    <w:rsid w:val="0071756C"/>
    <w:rsid w:val="007219CB"/>
    <w:rsid w:val="00722E12"/>
    <w:rsid w:val="0072362D"/>
    <w:rsid w:val="00726AE5"/>
    <w:rsid w:val="00726C33"/>
    <w:rsid w:val="00731000"/>
    <w:rsid w:val="0073105C"/>
    <w:rsid w:val="00733F5E"/>
    <w:rsid w:val="00734C5A"/>
    <w:rsid w:val="007413F1"/>
    <w:rsid w:val="007446AD"/>
    <w:rsid w:val="00745C52"/>
    <w:rsid w:val="00745EFE"/>
    <w:rsid w:val="00753EF0"/>
    <w:rsid w:val="0075569D"/>
    <w:rsid w:val="0076095E"/>
    <w:rsid w:val="00761522"/>
    <w:rsid w:val="007700BE"/>
    <w:rsid w:val="00770EC0"/>
    <w:rsid w:val="00776DED"/>
    <w:rsid w:val="0077796C"/>
    <w:rsid w:val="00784761"/>
    <w:rsid w:val="007864ED"/>
    <w:rsid w:val="007966DE"/>
    <w:rsid w:val="007A7744"/>
    <w:rsid w:val="007C0EAF"/>
    <w:rsid w:val="007C6D7D"/>
    <w:rsid w:val="007D30A8"/>
    <w:rsid w:val="007D6914"/>
    <w:rsid w:val="007D6C55"/>
    <w:rsid w:val="007E7C21"/>
    <w:rsid w:val="00810249"/>
    <w:rsid w:val="008128E8"/>
    <w:rsid w:val="00820EF3"/>
    <w:rsid w:val="00827C0E"/>
    <w:rsid w:val="00832E23"/>
    <w:rsid w:val="00833D36"/>
    <w:rsid w:val="008375DB"/>
    <w:rsid w:val="00856AF9"/>
    <w:rsid w:val="0086095C"/>
    <w:rsid w:val="008622D3"/>
    <w:rsid w:val="00864463"/>
    <w:rsid w:val="0088248A"/>
    <w:rsid w:val="00890BEB"/>
    <w:rsid w:val="00890D59"/>
    <w:rsid w:val="00890DA2"/>
    <w:rsid w:val="0089343A"/>
    <w:rsid w:val="008938B8"/>
    <w:rsid w:val="008955BD"/>
    <w:rsid w:val="008A3DB0"/>
    <w:rsid w:val="008B642F"/>
    <w:rsid w:val="008C0417"/>
    <w:rsid w:val="008C305D"/>
    <w:rsid w:val="008C6702"/>
    <w:rsid w:val="008D32B1"/>
    <w:rsid w:val="008F1431"/>
    <w:rsid w:val="008F689C"/>
    <w:rsid w:val="00912915"/>
    <w:rsid w:val="0092016C"/>
    <w:rsid w:val="009279F9"/>
    <w:rsid w:val="00934408"/>
    <w:rsid w:val="00936826"/>
    <w:rsid w:val="00942DC5"/>
    <w:rsid w:val="00944836"/>
    <w:rsid w:val="00973984"/>
    <w:rsid w:val="0098285C"/>
    <w:rsid w:val="009870B2"/>
    <w:rsid w:val="00991FB3"/>
    <w:rsid w:val="009A6625"/>
    <w:rsid w:val="009B4238"/>
    <w:rsid w:val="009B677D"/>
    <w:rsid w:val="009B7E31"/>
    <w:rsid w:val="009C5195"/>
    <w:rsid w:val="009C6191"/>
    <w:rsid w:val="009D7047"/>
    <w:rsid w:val="009F4913"/>
    <w:rsid w:val="009F4DE7"/>
    <w:rsid w:val="009F5F17"/>
    <w:rsid w:val="00A00671"/>
    <w:rsid w:val="00A03907"/>
    <w:rsid w:val="00A065F3"/>
    <w:rsid w:val="00A067D5"/>
    <w:rsid w:val="00A242B3"/>
    <w:rsid w:val="00A30CA5"/>
    <w:rsid w:val="00A45E2C"/>
    <w:rsid w:val="00A46899"/>
    <w:rsid w:val="00A501B6"/>
    <w:rsid w:val="00A55BB9"/>
    <w:rsid w:val="00A55EFF"/>
    <w:rsid w:val="00A56DDC"/>
    <w:rsid w:val="00A60770"/>
    <w:rsid w:val="00A65402"/>
    <w:rsid w:val="00A732E3"/>
    <w:rsid w:val="00A8429D"/>
    <w:rsid w:val="00A84359"/>
    <w:rsid w:val="00A8678A"/>
    <w:rsid w:val="00A940ED"/>
    <w:rsid w:val="00AA2925"/>
    <w:rsid w:val="00AA3B2D"/>
    <w:rsid w:val="00AA786F"/>
    <w:rsid w:val="00AB0B66"/>
    <w:rsid w:val="00AB40B1"/>
    <w:rsid w:val="00AB6DAC"/>
    <w:rsid w:val="00AC60FB"/>
    <w:rsid w:val="00AC68FF"/>
    <w:rsid w:val="00AE1720"/>
    <w:rsid w:val="00AE44A7"/>
    <w:rsid w:val="00AE77F5"/>
    <w:rsid w:val="00B028AD"/>
    <w:rsid w:val="00B049CB"/>
    <w:rsid w:val="00B16305"/>
    <w:rsid w:val="00B17DE7"/>
    <w:rsid w:val="00B23FCC"/>
    <w:rsid w:val="00B42E6C"/>
    <w:rsid w:val="00B721B3"/>
    <w:rsid w:val="00B74026"/>
    <w:rsid w:val="00B82E56"/>
    <w:rsid w:val="00B8729D"/>
    <w:rsid w:val="00B93B05"/>
    <w:rsid w:val="00B94616"/>
    <w:rsid w:val="00BA0B70"/>
    <w:rsid w:val="00BA4D82"/>
    <w:rsid w:val="00BB49F1"/>
    <w:rsid w:val="00BC287E"/>
    <w:rsid w:val="00BC350E"/>
    <w:rsid w:val="00BD4565"/>
    <w:rsid w:val="00BD5FD8"/>
    <w:rsid w:val="00BD71FE"/>
    <w:rsid w:val="00BE30DD"/>
    <w:rsid w:val="00BE3171"/>
    <w:rsid w:val="00BE3A0B"/>
    <w:rsid w:val="00BE414B"/>
    <w:rsid w:val="00BE50F9"/>
    <w:rsid w:val="00BE7F28"/>
    <w:rsid w:val="00BF3BF4"/>
    <w:rsid w:val="00C0621C"/>
    <w:rsid w:val="00C1046A"/>
    <w:rsid w:val="00C2426A"/>
    <w:rsid w:val="00C25DBB"/>
    <w:rsid w:val="00C355F5"/>
    <w:rsid w:val="00C472C2"/>
    <w:rsid w:val="00C52977"/>
    <w:rsid w:val="00C62CFD"/>
    <w:rsid w:val="00C72D5F"/>
    <w:rsid w:val="00C75A1E"/>
    <w:rsid w:val="00C823A8"/>
    <w:rsid w:val="00C90711"/>
    <w:rsid w:val="00C97746"/>
    <w:rsid w:val="00CA3119"/>
    <w:rsid w:val="00CA554D"/>
    <w:rsid w:val="00CB0E21"/>
    <w:rsid w:val="00CC7C67"/>
    <w:rsid w:val="00CD1EA3"/>
    <w:rsid w:val="00CD3552"/>
    <w:rsid w:val="00CD6202"/>
    <w:rsid w:val="00CE15A6"/>
    <w:rsid w:val="00CE22CA"/>
    <w:rsid w:val="00CE442C"/>
    <w:rsid w:val="00CE5D20"/>
    <w:rsid w:val="00D00977"/>
    <w:rsid w:val="00D04680"/>
    <w:rsid w:val="00D05C9C"/>
    <w:rsid w:val="00D13F08"/>
    <w:rsid w:val="00D262D6"/>
    <w:rsid w:val="00D3235A"/>
    <w:rsid w:val="00D36467"/>
    <w:rsid w:val="00D3771F"/>
    <w:rsid w:val="00D5182F"/>
    <w:rsid w:val="00D53A89"/>
    <w:rsid w:val="00D5544A"/>
    <w:rsid w:val="00D64A01"/>
    <w:rsid w:val="00D654C3"/>
    <w:rsid w:val="00D719C3"/>
    <w:rsid w:val="00D71D46"/>
    <w:rsid w:val="00D72E61"/>
    <w:rsid w:val="00D80CB3"/>
    <w:rsid w:val="00D93478"/>
    <w:rsid w:val="00D93D23"/>
    <w:rsid w:val="00D95E02"/>
    <w:rsid w:val="00D95E49"/>
    <w:rsid w:val="00DA4068"/>
    <w:rsid w:val="00DD055D"/>
    <w:rsid w:val="00DD2351"/>
    <w:rsid w:val="00DD62D2"/>
    <w:rsid w:val="00DE0094"/>
    <w:rsid w:val="00DE1BFB"/>
    <w:rsid w:val="00DE2B75"/>
    <w:rsid w:val="00DE5578"/>
    <w:rsid w:val="00DF22D2"/>
    <w:rsid w:val="00E017B8"/>
    <w:rsid w:val="00E03E52"/>
    <w:rsid w:val="00E07C6B"/>
    <w:rsid w:val="00E123B0"/>
    <w:rsid w:val="00E135FA"/>
    <w:rsid w:val="00E15432"/>
    <w:rsid w:val="00E2026D"/>
    <w:rsid w:val="00E21F12"/>
    <w:rsid w:val="00E32D28"/>
    <w:rsid w:val="00E3382B"/>
    <w:rsid w:val="00E341A3"/>
    <w:rsid w:val="00E401C4"/>
    <w:rsid w:val="00E422F7"/>
    <w:rsid w:val="00E55735"/>
    <w:rsid w:val="00E608ED"/>
    <w:rsid w:val="00E60D1F"/>
    <w:rsid w:val="00E646C7"/>
    <w:rsid w:val="00E702B4"/>
    <w:rsid w:val="00E72639"/>
    <w:rsid w:val="00E72D30"/>
    <w:rsid w:val="00E73357"/>
    <w:rsid w:val="00E84C74"/>
    <w:rsid w:val="00E8643D"/>
    <w:rsid w:val="00E870D3"/>
    <w:rsid w:val="00E93ED2"/>
    <w:rsid w:val="00E9460E"/>
    <w:rsid w:val="00EA0EE9"/>
    <w:rsid w:val="00EA4919"/>
    <w:rsid w:val="00EB65A7"/>
    <w:rsid w:val="00EC033B"/>
    <w:rsid w:val="00EE4E83"/>
    <w:rsid w:val="00EE7791"/>
    <w:rsid w:val="00EF6F07"/>
    <w:rsid w:val="00EF7E39"/>
    <w:rsid w:val="00F12E06"/>
    <w:rsid w:val="00F25A1E"/>
    <w:rsid w:val="00F36EDC"/>
    <w:rsid w:val="00F461E3"/>
    <w:rsid w:val="00F52F92"/>
    <w:rsid w:val="00F54EEF"/>
    <w:rsid w:val="00F72D4F"/>
    <w:rsid w:val="00F73996"/>
    <w:rsid w:val="00F7597E"/>
    <w:rsid w:val="00F80252"/>
    <w:rsid w:val="00F81295"/>
    <w:rsid w:val="00F84069"/>
    <w:rsid w:val="00F8632B"/>
    <w:rsid w:val="00F90037"/>
    <w:rsid w:val="00F959DF"/>
    <w:rsid w:val="00FA023F"/>
    <w:rsid w:val="00FA0AA3"/>
    <w:rsid w:val="00FA189C"/>
    <w:rsid w:val="00FA1BE5"/>
    <w:rsid w:val="00FA7563"/>
    <w:rsid w:val="00FC2C85"/>
    <w:rsid w:val="00FC67F0"/>
    <w:rsid w:val="00FD4D35"/>
    <w:rsid w:val="00FD5252"/>
    <w:rsid w:val="00FD687A"/>
    <w:rsid w:val="00FE208B"/>
    <w:rsid w:val="00FE6979"/>
    <w:rsid w:val="00FE758B"/>
    <w:rsid w:val="00FE7916"/>
    <w:rsid w:val="00FF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  <w:style w:type="paragraph" w:customStyle="1" w:styleId="ConsPlusTitle">
    <w:name w:val="ConsPlusTitle"/>
    <w:uiPriority w:val="99"/>
    <w:rsid w:val="000965E2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10200" TargetMode="External"/><Relationship Id="rId13" Type="http://schemas.openxmlformats.org/officeDocument/2006/relationships/hyperlink" Target="https://internet.garant.ru/document/redirect/73315935/104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315935/10200" TargetMode="External"/><Relationship Id="rId12" Type="http://schemas.openxmlformats.org/officeDocument/2006/relationships/hyperlink" Target="https://internet.garant.ru/document/redirect/73315935/102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15935/10100" TargetMode="External"/><Relationship Id="rId11" Type="http://schemas.openxmlformats.org/officeDocument/2006/relationships/hyperlink" Target="https://internet.garant.ru/document/redirect/73315935/1020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73315935/101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3315935/104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995</Words>
  <Characters>5672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2025-12-04T10:11:00Z</cp:lastPrinted>
  <dcterms:created xsi:type="dcterms:W3CDTF">2025-12-29T11:00:00Z</dcterms:created>
  <dcterms:modified xsi:type="dcterms:W3CDTF">2025-12-29T11:00:00Z</dcterms:modified>
</cp:coreProperties>
</file>