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76169" w:rsidRDefault="00076169" w:rsidP="007E53B3">
      <w:pPr>
        <w:shd w:val="clear" w:color="auto" w:fill="FFFFFF"/>
        <w:ind w:firstLine="0"/>
        <w:jc w:val="center"/>
        <w:rPr>
          <w:rFonts w:ascii="Times New Roman" w:hAnsi="Times New Roman"/>
          <w:sz w:val="27"/>
          <w:szCs w:val="27"/>
        </w:rPr>
      </w:pPr>
    </w:p>
    <w:p w:rsidR="00076169" w:rsidRDefault="00076169" w:rsidP="007E53B3">
      <w:pPr>
        <w:shd w:val="clear" w:color="auto" w:fill="FFFFFF"/>
        <w:ind w:firstLine="0"/>
        <w:jc w:val="center"/>
        <w:rPr>
          <w:rFonts w:ascii="Times New Roman" w:hAnsi="Times New Roman"/>
          <w:sz w:val="27"/>
          <w:szCs w:val="27"/>
        </w:rPr>
      </w:pPr>
    </w:p>
    <w:p w:rsidR="00076169" w:rsidRPr="005912BB" w:rsidRDefault="00076169" w:rsidP="007E53B3">
      <w:pPr>
        <w:shd w:val="clear" w:color="auto" w:fill="FFFFFF"/>
        <w:ind w:firstLine="0"/>
        <w:jc w:val="center"/>
        <w:rPr>
          <w:rFonts w:ascii="Times New Roman" w:hAnsi="Times New Roman"/>
          <w:sz w:val="27"/>
          <w:szCs w:val="27"/>
        </w:rPr>
      </w:pPr>
      <w:r w:rsidRPr="005912BB">
        <w:rPr>
          <w:rFonts w:ascii="Times New Roman" w:hAnsi="Times New Roman"/>
          <w:sz w:val="27"/>
          <w:szCs w:val="27"/>
        </w:rPr>
        <w:t>АДМИНИСТРАЦИЯ РУЗАЕВСКОГО</w:t>
      </w:r>
    </w:p>
    <w:p w:rsidR="00076169" w:rsidRPr="005912BB" w:rsidRDefault="00076169" w:rsidP="007E53B3">
      <w:pPr>
        <w:shd w:val="clear" w:color="auto" w:fill="FFFFFF"/>
        <w:ind w:firstLine="0"/>
        <w:jc w:val="center"/>
        <w:rPr>
          <w:rFonts w:ascii="Times New Roman" w:hAnsi="Times New Roman"/>
          <w:sz w:val="27"/>
          <w:szCs w:val="27"/>
        </w:rPr>
      </w:pPr>
      <w:r w:rsidRPr="005912BB">
        <w:rPr>
          <w:rFonts w:ascii="Times New Roman" w:hAnsi="Times New Roman"/>
          <w:sz w:val="27"/>
          <w:szCs w:val="27"/>
        </w:rPr>
        <w:t>МУНИЦИПАЛЬНОГО РАЙОНА</w:t>
      </w:r>
    </w:p>
    <w:p w:rsidR="00076169" w:rsidRDefault="00076169" w:rsidP="007E53B3">
      <w:pPr>
        <w:shd w:val="clear" w:color="auto" w:fill="FFFFFF"/>
        <w:ind w:firstLine="0"/>
        <w:jc w:val="center"/>
        <w:rPr>
          <w:rFonts w:ascii="Times New Roman" w:hAnsi="Times New Roman"/>
          <w:sz w:val="27"/>
          <w:szCs w:val="27"/>
        </w:rPr>
      </w:pPr>
      <w:r w:rsidRPr="005912BB">
        <w:rPr>
          <w:rFonts w:ascii="Times New Roman" w:hAnsi="Times New Roman"/>
          <w:sz w:val="27"/>
          <w:szCs w:val="27"/>
        </w:rPr>
        <w:t>РЕСПУБЛИКИ МОРДОВИЯ</w:t>
      </w:r>
    </w:p>
    <w:p w:rsidR="00076169" w:rsidRDefault="00076169" w:rsidP="007E53B3">
      <w:pPr>
        <w:shd w:val="clear" w:color="auto" w:fill="FFFFFF"/>
        <w:ind w:firstLine="0"/>
        <w:jc w:val="center"/>
        <w:rPr>
          <w:rFonts w:ascii="Times New Roman" w:hAnsi="Times New Roman"/>
          <w:b/>
          <w:sz w:val="27"/>
          <w:szCs w:val="27"/>
        </w:rPr>
      </w:pPr>
    </w:p>
    <w:p w:rsidR="00076169" w:rsidRDefault="00076169" w:rsidP="007E53B3">
      <w:pPr>
        <w:shd w:val="clear" w:color="auto" w:fill="FFFFFF"/>
        <w:ind w:firstLine="0"/>
        <w:jc w:val="center"/>
        <w:rPr>
          <w:rFonts w:ascii="Times New Roman" w:hAnsi="Times New Roman"/>
          <w:b/>
          <w:sz w:val="27"/>
          <w:szCs w:val="27"/>
        </w:rPr>
      </w:pPr>
    </w:p>
    <w:p w:rsidR="00076169" w:rsidRDefault="00076169" w:rsidP="007E53B3">
      <w:pPr>
        <w:shd w:val="clear" w:color="auto" w:fill="FFFFFF"/>
        <w:ind w:firstLine="0"/>
        <w:jc w:val="center"/>
        <w:rPr>
          <w:rFonts w:ascii="Times New Roman" w:hAnsi="Times New Roman"/>
          <w:b/>
          <w:sz w:val="27"/>
          <w:szCs w:val="27"/>
        </w:rPr>
      </w:pPr>
      <w:r w:rsidRPr="005912BB">
        <w:rPr>
          <w:rFonts w:ascii="Times New Roman" w:hAnsi="Times New Roman"/>
          <w:b/>
          <w:sz w:val="27"/>
          <w:szCs w:val="27"/>
        </w:rPr>
        <w:t xml:space="preserve"> П О С Т А Н О В Л Е Н И Е</w:t>
      </w:r>
    </w:p>
    <w:p w:rsidR="00076169" w:rsidRPr="005912BB" w:rsidRDefault="00076169" w:rsidP="007E53B3">
      <w:pPr>
        <w:shd w:val="clear" w:color="auto" w:fill="FFFFFF"/>
        <w:ind w:firstLine="0"/>
        <w:jc w:val="center"/>
        <w:rPr>
          <w:rFonts w:ascii="Times New Roman" w:hAnsi="Times New Roman"/>
          <w:b/>
          <w:sz w:val="27"/>
          <w:szCs w:val="27"/>
        </w:rPr>
      </w:pPr>
    </w:p>
    <w:p w:rsidR="00076169" w:rsidRPr="005912BB" w:rsidRDefault="00076169" w:rsidP="007E53B3">
      <w:pPr>
        <w:shd w:val="clear" w:color="auto" w:fill="FFFFFF"/>
        <w:ind w:firstLine="0"/>
        <w:rPr>
          <w:rFonts w:ascii="Times New Roman" w:hAnsi="Times New Roman"/>
          <w:sz w:val="27"/>
          <w:szCs w:val="27"/>
        </w:rPr>
      </w:pPr>
      <w:r>
        <w:rPr>
          <w:rFonts w:ascii="Times New Roman" w:hAnsi="Times New Roman"/>
          <w:sz w:val="27"/>
          <w:szCs w:val="27"/>
        </w:rPr>
        <w:t>03.12.2025</w:t>
      </w:r>
      <w:r w:rsidRPr="005912BB">
        <w:rPr>
          <w:rFonts w:ascii="Times New Roman" w:hAnsi="Times New Roman"/>
          <w:sz w:val="27"/>
          <w:szCs w:val="27"/>
        </w:rPr>
        <w:t xml:space="preserve">                                                             </w:t>
      </w:r>
      <w:r>
        <w:rPr>
          <w:rFonts w:ascii="Times New Roman" w:hAnsi="Times New Roman"/>
          <w:sz w:val="27"/>
          <w:szCs w:val="27"/>
        </w:rPr>
        <w:t xml:space="preserve">                                            № 782</w:t>
      </w:r>
    </w:p>
    <w:p w:rsidR="00076169" w:rsidRDefault="00076169" w:rsidP="007E53B3">
      <w:pPr>
        <w:shd w:val="clear" w:color="auto" w:fill="FFFFFF"/>
        <w:ind w:firstLine="0"/>
        <w:rPr>
          <w:rFonts w:ascii="Times New Roman" w:hAnsi="Times New Roman"/>
          <w:sz w:val="27"/>
          <w:szCs w:val="27"/>
        </w:rPr>
      </w:pPr>
    </w:p>
    <w:p w:rsidR="00076169" w:rsidRPr="005912BB" w:rsidRDefault="00076169" w:rsidP="007E53B3">
      <w:pPr>
        <w:shd w:val="clear" w:color="auto" w:fill="FFFFFF"/>
        <w:ind w:firstLine="0"/>
        <w:rPr>
          <w:rFonts w:ascii="Times New Roman" w:hAnsi="Times New Roman"/>
          <w:sz w:val="27"/>
          <w:szCs w:val="27"/>
        </w:rPr>
      </w:pPr>
    </w:p>
    <w:p w:rsidR="00076169" w:rsidRPr="00C11981" w:rsidRDefault="00076169" w:rsidP="007E53B3">
      <w:pPr>
        <w:shd w:val="clear" w:color="auto" w:fill="FFFFFF"/>
        <w:ind w:firstLine="0"/>
        <w:jc w:val="center"/>
        <w:rPr>
          <w:rFonts w:ascii="Times New Roman" w:hAnsi="Times New Roman"/>
          <w:sz w:val="27"/>
          <w:szCs w:val="27"/>
        </w:rPr>
      </w:pPr>
      <w:r w:rsidRPr="00C11981">
        <w:rPr>
          <w:rFonts w:ascii="Times New Roman" w:hAnsi="Times New Roman"/>
          <w:sz w:val="27"/>
          <w:szCs w:val="27"/>
        </w:rPr>
        <w:t>г. Рузаевка</w:t>
      </w:r>
    </w:p>
    <w:p w:rsidR="00076169" w:rsidRPr="00C11981" w:rsidRDefault="00076169" w:rsidP="007E53B3">
      <w:pPr>
        <w:shd w:val="clear" w:color="auto" w:fill="FFFFFF"/>
        <w:ind w:firstLine="0"/>
        <w:jc w:val="center"/>
        <w:rPr>
          <w:rFonts w:ascii="Times New Roman" w:hAnsi="Times New Roman"/>
          <w:sz w:val="27"/>
          <w:szCs w:val="27"/>
        </w:rPr>
      </w:pPr>
    </w:p>
    <w:p w:rsidR="00076169" w:rsidRPr="00C11981" w:rsidRDefault="00076169" w:rsidP="007E53B3">
      <w:pPr>
        <w:pStyle w:val="ConsPlusTitle"/>
        <w:shd w:val="clear" w:color="auto" w:fill="FFFFFF"/>
        <w:ind w:right="-1"/>
        <w:jc w:val="center"/>
        <w:rPr>
          <w:rFonts w:ascii="Times New Roman" w:hAnsi="Times New Roman" w:cs="Times New Roman"/>
          <w:sz w:val="27"/>
          <w:szCs w:val="27"/>
          <w:shd w:val="clear" w:color="auto" w:fill="FFFFFF"/>
        </w:rPr>
      </w:pPr>
      <w:r w:rsidRPr="00C11981">
        <w:rPr>
          <w:rFonts w:ascii="Times New Roman" w:hAnsi="Times New Roman" w:cs="Times New Roman"/>
          <w:sz w:val="27"/>
          <w:szCs w:val="27"/>
          <w:shd w:val="clear" w:color="auto" w:fill="FFFFFF"/>
        </w:rPr>
        <w:t xml:space="preserve">О предоставлении бесплатного одноразового горячего питания обучающимся в муниципальных образовательных организациях Рузаевского муниципального района из многодетных семей </w:t>
      </w:r>
    </w:p>
    <w:p w:rsidR="00076169" w:rsidRPr="00C11981" w:rsidRDefault="00076169" w:rsidP="007E53B3">
      <w:pPr>
        <w:pStyle w:val="ConsPlusTitle"/>
        <w:shd w:val="clear" w:color="auto" w:fill="FFFFFF"/>
        <w:ind w:right="4960"/>
        <w:jc w:val="both"/>
        <w:rPr>
          <w:rFonts w:ascii="Times New Roman" w:hAnsi="Times New Roman" w:cs="Times New Roman"/>
          <w:b w:val="0"/>
          <w:sz w:val="27"/>
          <w:szCs w:val="27"/>
        </w:rPr>
      </w:pPr>
    </w:p>
    <w:p w:rsidR="00076169" w:rsidRPr="00C11981" w:rsidRDefault="00076169" w:rsidP="007E53B3">
      <w:pPr>
        <w:pStyle w:val="ConsPlusNormal"/>
        <w:shd w:val="clear" w:color="auto" w:fill="FFFFFF"/>
        <w:ind w:firstLine="708"/>
        <w:jc w:val="both"/>
        <w:rPr>
          <w:rFonts w:ascii="Times New Roman" w:hAnsi="Times New Roman" w:cs="Times New Roman"/>
          <w:sz w:val="27"/>
          <w:szCs w:val="27"/>
        </w:rPr>
      </w:pPr>
      <w:r w:rsidRPr="00C11981">
        <w:rPr>
          <w:rFonts w:ascii="Times New Roman" w:hAnsi="Times New Roman" w:cs="Times New Roman"/>
          <w:sz w:val="27"/>
          <w:szCs w:val="27"/>
        </w:rPr>
        <w:t xml:space="preserve">В соответствии со статьей 9.1 Закона Республики Мордовия от 8 августа </w:t>
      </w:r>
      <w:smartTag w:uri="urn:schemas-microsoft-com:office:smarttags" w:element="metricconverter">
        <w:smartTagPr>
          <w:attr w:name="ProductID" w:val="2013 г"/>
        </w:smartTagPr>
        <w:r w:rsidRPr="00C11981">
          <w:rPr>
            <w:rFonts w:ascii="Times New Roman" w:hAnsi="Times New Roman" w:cs="Times New Roman"/>
            <w:sz w:val="27"/>
            <w:szCs w:val="27"/>
          </w:rPr>
          <w:t>2013 г</w:t>
        </w:r>
      </w:smartTag>
      <w:r w:rsidRPr="00C11981">
        <w:rPr>
          <w:rFonts w:ascii="Times New Roman" w:hAnsi="Times New Roman" w:cs="Times New Roman"/>
          <w:sz w:val="27"/>
          <w:szCs w:val="27"/>
        </w:rPr>
        <w:t>. № 53-З «Об образовании в Республике Мордовия» и в целях социальной поддержки детей из многодетных семей, Администрация Рузаевского муниципального района Республики Мордовия   п о с т а н о в л я е т:</w:t>
      </w:r>
    </w:p>
    <w:p w:rsidR="00076169" w:rsidRPr="00C11981" w:rsidRDefault="00076169" w:rsidP="00756D8D">
      <w:pPr>
        <w:pStyle w:val="ConsPlusTitle"/>
        <w:shd w:val="clear" w:color="auto" w:fill="FFFFFF"/>
        <w:ind w:right="-1" w:firstLine="709"/>
        <w:jc w:val="both"/>
        <w:rPr>
          <w:rFonts w:ascii="Times New Roman" w:hAnsi="Times New Roman" w:cs="Times New Roman"/>
          <w:b w:val="0"/>
          <w:bCs/>
          <w:sz w:val="27"/>
          <w:szCs w:val="27"/>
          <w:shd w:val="clear" w:color="auto" w:fill="FFFFFF"/>
        </w:rPr>
      </w:pPr>
      <w:r w:rsidRPr="00C11981">
        <w:rPr>
          <w:rFonts w:ascii="Times New Roman" w:hAnsi="Times New Roman" w:cs="Times New Roman"/>
          <w:b w:val="0"/>
          <w:bCs/>
          <w:sz w:val="27"/>
          <w:szCs w:val="27"/>
        </w:rPr>
        <w:t xml:space="preserve">1. Организовать предоставление </w:t>
      </w:r>
      <w:r w:rsidRPr="00C11981">
        <w:rPr>
          <w:rFonts w:ascii="Times New Roman" w:hAnsi="Times New Roman" w:cs="Times New Roman"/>
          <w:b w:val="0"/>
          <w:bCs/>
          <w:sz w:val="27"/>
          <w:szCs w:val="27"/>
          <w:shd w:val="clear" w:color="auto" w:fill="FFFFFF"/>
        </w:rPr>
        <w:t xml:space="preserve">бесплатного одноразового горячего питания обучающимся в муниципальных образовательных организациях Рузаевского муниципального района из многодетных семей. </w:t>
      </w:r>
    </w:p>
    <w:p w:rsidR="00076169" w:rsidRPr="00C11981" w:rsidRDefault="00076169" w:rsidP="007E53B3">
      <w:pPr>
        <w:pStyle w:val="ConsPlusNormal"/>
        <w:shd w:val="clear" w:color="auto" w:fill="FFFFFF"/>
        <w:ind w:firstLine="709"/>
        <w:jc w:val="both"/>
        <w:rPr>
          <w:rFonts w:ascii="Times New Roman" w:hAnsi="Times New Roman" w:cs="Times New Roman"/>
          <w:sz w:val="27"/>
          <w:szCs w:val="27"/>
        </w:rPr>
      </w:pPr>
      <w:r w:rsidRPr="00C11981">
        <w:rPr>
          <w:rFonts w:ascii="Times New Roman" w:hAnsi="Times New Roman" w:cs="Times New Roman"/>
          <w:sz w:val="27"/>
          <w:szCs w:val="27"/>
        </w:rPr>
        <w:t xml:space="preserve">2. Утвердить прилагаемый </w:t>
      </w:r>
      <w:r w:rsidRPr="00C11981">
        <w:rPr>
          <w:rFonts w:ascii="Times New Roman" w:hAnsi="Times New Roman" w:cs="Times New Roman"/>
          <w:sz w:val="27"/>
          <w:szCs w:val="27"/>
          <w:shd w:val="clear" w:color="auto" w:fill="FFFFFF"/>
        </w:rPr>
        <w:t>Порядок организации предоставления одноразового горячего питания обучающимся в муниципальных образовательных организациях Рузаевского муниципального района из многодетных семей.</w:t>
      </w:r>
    </w:p>
    <w:p w:rsidR="00076169" w:rsidRPr="00C11981" w:rsidRDefault="00076169" w:rsidP="007E53B3">
      <w:pPr>
        <w:pStyle w:val="ConsPlusNormal"/>
        <w:shd w:val="clear" w:color="auto" w:fill="FFFFFF"/>
        <w:ind w:firstLine="709"/>
        <w:jc w:val="both"/>
        <w:rPr>
          <w:rFonts w:ascii="Times New Roman" w:hAnsi="Times New Roman" w:cs="Times New Roman"/>
          <w:snapToGrid w:val="0"/>
          <w:sz w:val="27"/>
          <w:szCs w:val="27"/>
        </w:rPr>
      </w:pPr>
      <w:r w:rsidRPr="00C11981">
        <w:rPr>
          <w:rFonts w:ascii="Times New Roman" w:hAnsi="Times New Roman" w:cs="Times New Roman"/>
          <w:snapToGrid w:val="0"/>
          <w:sz w:val="27"/>
          <w:szCs w:val="27"/>
        </w:rPr>
        <w:t>3. Контроль за исполнением настоящего постановления возложить на заместителя Главы района - начальника финансового управления, заместителя Главы района по социальным вопросам.</w:t>
      </w:r>
    </w:p>
    <w:p w:rsidR="00076169" w:rsidRPr="00C11981" w:rsidRDefault="00076169" w:rsidP="005E6435">
      <w:pPr>
        <w:pStyle w:val="ConsPlusNormal"/>
        <w:shd w:val="clear" w:color="auto" w:fill="FFFFFF"/>
        <w:ind w:firstLine="709"/>
        <w:jc w:val="both"/>
        <w:rPr>
          <w:rFonts w:ascii="Times New Roman" w:hAnsi="Times New Roman" w:cs="Times New Roman"/>
          <w:snapToGrid w:val="0"/>
          <w:sz w:val="27"/>
          <w:szCs w:val="27"/>
        </w:rPr>
      </w:pPr>
      <w:r w:rsidRPr="00C11981">
        <w:rPr>
          <w:rFonts w:ascii="Times New Roman" w:hAnsi="Times New Roman" w:cs="Times New Roman"/>
          <w:snapToGrid w:val="0"/>
          <w:sz w:val="27"/>
          <w:szCs w:val="27"/>
        </w:rPr>
        <w:t xml:space="preserve">4. </w:t>
      </w:r>
      <w:r w:rsidRPr="00C11981">
        <w:rPr>
          <w:rFonts w:ascii="Times New Roman" w:hAnsi="Times New Roman" w:cs="Times New Roman"/>
          <w:sz w:val="27"/>
          <w:szCs w:val="27"/>
        </w:rPr>
        <w:t xml:space="preserve">Настоящее постановление вступает в силу после дня обнародования путем размещения на официальном сайте органов местного самоуправления Рузаевского муниципального района в информационно-телекоммуникационной сети «Интернет» и </w:t>
      </w:r>
      <w:r w:rsidRPr="00C11981">
        <w:rPr>
          <w:rFonts w:ascii="Times New Roman" w:hAnsi="Times New Roman" w:cs="Times New Roman"/>
          <w:snapToGrid w:val="0"/>
          <w:sz w:val="27"/>
          <w:szCs w:val="27"/>
        </w:rPr>
        <w:t>распространяет свое</w:t>
      </w:r>
      <w:r w:rsidRPr="00C11981">
        <w:rPr>
          <w:rFonts w:ascii="Times New Roman" w:hAnsi="Times New Roman" w:cs="Times New Roman"/>
          <w:snapToGrid w:val="0"/>
          <w:color w:val="000000"/>
          <w:sz w:val="27"/>
          <w:szCs w:val="27"/>
        </w:rPr>
        <w:t xml:space="preserve"> действие на правоотношения, возникшие с 01 декабря </w:t>
      </w:r>
      <w:smartTag w:uri="urn:schemas-microsoft-com:office:smarttags" w:element="metricconverter">
        <w:smartTagPr>
          <w:attr w:name="ProductID" w:val="2025 г"/>
        </w:smartTagPr>
        <w:r w:rsidRPr="00C11981">
          <w:rPr>
            <w:rFonts w:ascii="Times New Roman" w:hAnsi="Times New Roman" w:cs="Times New Roman"/>
            <w:snapToGrid w:val="0"/>
            <w:color w:val="000000"/>
            <w:sz w:val="27"/>
            <w:szCs w:val="27"/>
          </w:rPr>
          <w:t xml:space="preserve">2025 </w:t>
        </w:r>
        <w:r w:rsidRPr="00C11981">
          <w:rPr>
            <w:rFonts w:ascii="Times New Roman" w:hAnsi="Times New Roman" w:cs="Times New Roman"/>
            <w:snapToGrid w:val="0"/>
            <w:sz w:val="27"/>
            <w:szCs w:val="27"/>
          </w:rPr>
          <w:t>г</w:t>
        </w:r>
      </w:smartTag>
      <w:r w:rsidRPr="00C11981">
        <w:rPr>
          <w:rFonts w:ascii="Times New Roman" w:hAnsi="Times New Roman" w:cs="Times New Roman"/>
          <w:snapToGrid w:val="0"/>
          <w:sz w:val="27"/>
          <w:szCs w:val="27"/>
        </w:rPr>
        <w:t>.</w:t>
      </w:r>
    </w:p>
    <w:p w:rsidR="00076169" w:rsidRPr="00C11981" w:rsidRDefault="00076169" w:rsidP="005E6435">
      <w:pPr>
        <w:shd w:val="clear" w:color="auto" w:fill="FFFFFF"/>
        <w:ind w:firstLine="0"/>
        <w:rPr>
          <w:rFonts w:ascii="Times New Roman" w:hAnsi="Times New Roman"/>
          <w:sz w:val="27"/>
          <w:szCs w:val="27"/>
        </w:rPr>
      </w:pPr>
    </w:p>
    <w:p w:rsidR="00076169" w:rsidRDefault="00076169" w:rsidP="005E6435">
      <w:pPr>
        <w:shd w:val="clear" w:color="auto" w:fill="FFFFFF"/>
        <w:ind w:firstLine="0"/>
        <w:rPr>
          <w:rFonts w:ascii="Times New Roman" w:hAnsi="Times New Roman"/>
          <w:sz w:val="27"/>
          <w:szCs w:val="27"/>
        </w:rPr>
      </w:pPr>
    </w:p>
    <w:p w:rsidR="00076169" w:rsidRPr="00C11981" w:rsidRDefault="00076169" w:rsidP="005E6435">
      <w:pPr>
        <w:shd w:val="clear" w:color="auto" w:fill="FFFFFF"/>
        <w:ind w:firstLine="0"/>
        <w:rPr>
          <w:rFonts w:ascii="Times New Roman" w:hAnsi="Times New Roman"/>
          <w:sz w:val="27"/>
          <w:szCs w:val="27"/>
        </w:rPr>
      </w:pPr>
    </w:p>
    <w:p w:rsidR="00076169" w:rsidRPr="00C11981" w:rsidRDefault="00076169" w:rsidP="005E6435">
      <w:pPr>
        <w:shd w:val="clear" w:color="auto" w:fill="FFFFFF"/>
        <w:ind w:firstLine="0"/>
        <w:rPr>
          <w:rFonts w:ascii="Times New Roman" w:hAnsi="Times New Roman"/>
          <w:sz w:val="27"/>
          <w:szCs w:val="27"/>
        </w:rPr>
      </w:pPr>
    </w:p>
    <w:p w:rsidR="00076169" w:rsidRPr="00C11981" w:rsidRDefault="00076169" w:rsidP="007E53B3">
      <w:pPr>
        <w:shd w:val="clear" w:color="auto" w:fill="FFFFFF"/>
        <w:ind w:firstLine="0"/>
        <w:rPr>
          <w:rFonts w:ascii="Times New Roman" w:hAnsi="Times New Roman"/>
          <w:sz w:val="27"/>
          <w:szCs w:val="27"/>
        </w:rPr>
      </w:pPr>
      <w:r w:rsidRPr="00C11981">
        <w:rPr>
          <w:rFonts w:ascii="Times New Roman" w:hAnsi="Times New Roman"/>
          <w:sz w:val="27"/>
          <w:szCs w:val="27"/>
        </w:rPr>
        <w:t xml:space="preserve">Глава Рузаевского </w:t>
      </w:r>
    </w:p>
    <w:p w:rsidR="00076169" w:rsidRPr="00C11981" w:rsidRDefault="00076169" w:rsidP="007E53B3">
      <w:pPr>
        <w:shd w:val="clear" w:color="auto" w:fill="FFFFFF"/>
        <w:ind w:firstLine="0"/>
        <w:rPr>
          <w:rFonts w:ascii="Times New Roman" w:hAnsi="Times New Roman"/>
          <w:sz w:val="27"/>
          <w:szCs w:val="27"/>
        </w:rPr>
      </w:pPr>
      <w:r w:rsidRPr="00C11981">
        <w:rPr>
          <w:rFonts w:ascii="Times New Roman" w:hAnsi="Times New Roman"/>
          <w:sz w:val="27"/>
          <w:szCs w:val="27"/>
        </w:rPr>
        <w:t xml:space="preserve">муниципального района     </w:t>
      </w:r>
      <w:bookmarkStart w:id="0" w:name="_GoBack"/>
      <w:bookmarkEnd w:id="0"/>
    </w:p>
    <w:p w:rsidR="00076169" w:rsidRPr="00C11981" w:rsidRDefault="00076169" w:rsidP="007E53B3">
      <w:pPr>
        <w:shd w:val="clear" w:color="auto" w:fill="FFFFFF"/>
        <w:ind w:firstLine="0"/>
        <w:rPr>
          <w:rFonts w:ascii="Times New Roman" w:hAnsi="Times New Roman"/>
          <w:sz w:val="27"/>
          <w:szCs w:val="27"/>
        </w:rPr>
      </w:pPr>
      <w:r w:rsidRPr="00C11981">
        <w:rPr>
          <w:rFonts w:ascii="Times New Roman" w:hAnsi="Times New Roman"/>
          <w:sz w:val="27"/>
          <w:szCs w:val="27"/>
        </w:rPr>
        <w:t xml:space="preserve">Республики Мордовия                                                                                      А.Б. Юткин   </w:t>
      </w:r>
    </w:p>
    <w:p w:rsidR="00076169" w:rsidRDefault="00076169" w:rsidP="007E53B3">
      <w:pPr>
        <w:shd w:val="clear" w:color="auto" w:fill="FFFFFF"/>
        <w:ind w:firstLine="0"/>
        <w:rPr>
          <w:rFonts w:ascii="Times New Roman" w:hAnsi="Times New Roman"/>
          <w:sz w:val="26"/>
          <w:szCs w:val="26"/>
        </w:rPr>
      </w:pPr>
    </w:p>
    <w:p w:rsidR="00076169" w:rsidRDefault="00076169" w:rsidP="007E53B3">
      <w:pPr>
        <w:shd w:val="clear" w:color="auto" w:fill="FFFFFF"/>
        <w:ind w:firstLine="0"/>
        <w:rPr>
          <w:rFonts w:ascii="Times New Roman" w:hAnsi="Times New Roman"/>
          <w:sz w:val="26"/>
          <w:szCs w:val="26"/>
        </w:rPr>
      </w:pPr>
    </w:p>
    <w:p w:rsidR="00076169" w:rsidRDefault="00076169" w:rsidP="007E53B3">
      <w:pPr>
        <w:shd w:val="clear" w:color="auto" w:fill="FFFFFF"/>
        <w:ind w:firstLine="0"/>
        <w:rPr>
          <w:rFonts w:ascii="Times New Roman" w:hAnsi="Times New Roman"/>
          <w:sz w:val="26"/>
          <w:szCs w:val="26"/>
        </w:rPr>
      </w:pPr>
    </w:p>
    <w:p w:rsidR="00076169" w:rsidRDefault="00076169" w:rsidP="007E53B3">
      <w:pPr>
        <w:shd w:val="clear" w:color="auto" w:fill="FFFFFF"/>
        <w:ind w:firstLine="0"/>
        <w:rPr>
          <w:rFonts w:ascii="Times New Roman" w:hAnsi="Times New Roman"/>
          <w:sz w:val="26"/>
          <w:szCs w:val="26"/>
        </w:rPr>
      </w:pPr>
    </w:p>
    <w:p w:rsidR="00076169" w:rsidRDefault="00076169" w:rsidP="007E53B3">
      <w:pPr>
        <w:shd w:val="clear" w:color="auto" w:fill="FFFFFF"/>
        <w:ind w:firstLine="0"/>
        <w:rPr>
          <w:rFonts w:ascii="Times New Roman" w:hAnsi="Times New Roman"/>
          <w:sz w:val="26"/>
          <w:szCs w:val="26"/>
        </w:rPr>
      </w:pPr>
    </w:p>
    <w:p w:rsidR="00076169" w:rsidRDefault="00076169" w:rsidP="007E53B3">
      <w:pPr>
        <w:shd w:val="clear" w:color="auto" w:fill="FFFFFF"/>
        <w:ind w:firstLine="0"/>
        <w:rPr>
          <w:rFonts w:ascii="Times New Roman" w:hAnsi="Times New Roman"/>
          <w:sz w:val="26"/>
          <w:szCs w:val="26"/>
        </w:rPr>
      </w:pPr>
    </w:p>
    <w:p w:rsidR="00076169" w:rsidRPr="005E6435" w:rsidRDefault="00076169" w:rsidP="007E53B3">
      <w:pPr>
        <w:shd w:val="clear" w:color="auto" w:fill="FFFFFF"/>
        <w:ind w:firstLine="0"/>
        <w:rPr>
          <w:rFonts w:ascii="Times New Roman" w:hAnsi="Times New Roman"/>
          <w:sz w:val="26"/>
          <w:szCs w:val="26"/>
        </w:rPr>
      </w:pPr>
      <w:r w:rsidRPr="005E6435">
        <w:rPr>
          <w:rFonts w:ascii="Times New Roman" w:hAnsi="Times New Roman"/>
          <w:sz w:val="26"/>
          <w:szCs w:val="26"/>
        </w:rPr>
        <w:t xml:space="preserve"> </w:t>
      </w:r>
    </w:p>
    <w:p w:rsidR="00076169" w:rsidRPr="005E6435" w:rsidRDefault="00076169" w:rsidP="007E53B3">
      <w:pPr>
        <w:shd w:val="clear" w:color="auto" w:fill="FFFFFF"/>
        <w:tabs>
          <w:tab w:val="left" w:pos="1980"/>
        </w:tabs>
        <w:jc w:val="right"/>
        <w:rPr>
          <w:rFonts w:ascii="Times New Roman" w:hAnsi="Times New Roman"/>
          <w:b/>
          <w:sz w:val="26"/>
          <w:szCs w:val="26"/>
        </w:rPr>
      </w:pPr>
      <w:r w:rsidRPr="005E6435">
        <w:rPr>
          <w:rFonts w:ascii="Times New Roman" w:hAnsi="Times New Roman"/>
          <w:b/>
          <w:sz w:val="26"/>
          <w:szCs w:val="26"/>
        </w:rPr>
        <w:t xml:space="preserve">Приложение </w:t>
      </w:r>
    </w:p>
    <w:p w:rsidR="00076169" w:rsidRPr="005E6435" w:rsidRDefault="00076169" w:rsidP="007E53B3">
      <w:pPr>
        <w:shd w:val="clear" w:color="auto" w:fill="FFFFFF"/>
        <w:tabs>
          <w:tab w:val="left" w:pos="1980"/>
        </w:tabs>
        <w:jc w:val="right"/>
        <w:rPr>
          <w:rFonts w:ascii="Times New Roman" w:hAnsi="Times New Roman"/>
          <w:sz w:val="26"/>
          <w:szCs w:val="26"/>
        </w:rPr>
      </w:pPr>
      <w:r w:rsidRPr="005E6435">
        <w:rPr>
          <w:rFonts w:ascii="Times New Roman" w:hAnsi="Times New Roman"/>
          <w:sz w:val="26"/>
          <w:szCs w:val="26"/>
        </w:rPr>
        <w:t>к постановлению Администрации</w:t>
      </w:r>
    </w:p>
    <w:p w:rsidR="00076169" w:rsidRPr="005E6435" w:rsidRDefault="00076169" w:rsidP="007E53B3">
      <w:pPr>
        <w:shd w:val="clear" w:color="auto" w:fill="FFFFFF"/>
        <w:tabs>
          <w:tab w:val="left" w:pos="1980"/>
        </w:tabs>
        <w:jc w:val="right"/>
        <w:rPr>
          <w:rFonts w:ascii="Times New Roman" w:hAnsi="Times New Roman"/>
          <w:sz w:val="26"/>
          <w:szCs w:val="26"/>
        </w:rPr>
      </w:pPr>
      <w:r w:rsidRPr="005E6435">
        <w:rPr>
          <w:rFonts w:ascii="Times New Roman" w:hAnsi="Times New Roman"/>
          <w:sz w:val="26"/>
          <w:szCs w:val="26"/>
        </w:rPr>
        <w:t>Рузаевского муниципального района</w:t>
      </w:r>
    </w:p>
    <w:p w:rsidR="00076169" w:rsidRPr="005E6435" w:rsidRDefault="00076169" w:rsidP="007E53B3">
      <w:pPr>
        <w:shd w:val="clear" w:color="auto" w:fill="FFFFFF"/>
        <w:tabs>
          <w:tab w:val="left" w:pos="1980"/>
        </w:tabs>
        <w:jc w:val="right"/>
        <w:rPr>
          <w:rFonts w:ascii="Times New Roman" w:hAnsi="Times New Roman"/>
          <w:sz w:val="26"/>
          <w:szCs w:val="26"/>
        </w:rPr>
      </w:pPr>
      <w:r w:rsidRPr="005E6435">
        <w:rPr>
          <w:rFonts w:ascii="Times New Roman" w:hAnsi="Times New Roman"/>
          <w:sz w:val="26"/>
          <w:szCs w:val="26"/>
        </w:rPr>
        <w:t>Республики Мордовия</w:t>
      </w:r>
    </w:p>
    <w:p w:rsidR="00076169" w:rsidRPr="005912BB" w:rsidRDefault="00076169" w:rsidP="007E53B3">
      <w:pPr>
        <w:shd w:val="clear" w:color="auto" w:fill="FFFFFF"/>
        <w:tabs>
          <w:tab w:val="left" w:pos="1980"/>
        </w:tabs>
        <w:jc w:val="right"/>
        <w:rPr>
          <w:rFonts w:ascii="Times New Roman" w:hAnsi="Times New Roman"/>
          <w:sz w:val="27"/>
          <w:szCs w:val="27"/>
        </w:rPr>
      </w:pPr>
      <w:r>
        <w:rPr>
          <w:rFonts w:ascii="Times New Roman" w:hAnsi="Times New Roman"/>
          <w:sz w:val="27"/>
          <w:szCs w:val="27"/>
        </w:rPr>
        <w:t xml:space="preserve"> от 03.12.2025 № 782</w:t>
      </w:r>
    </w:p>
    <w:p w:rsidR="00076169" w:rsidRPr="005912BB" w:rsidRDefault="00076169" w:rsidP="007E53B3">
      <w:pPr>
        <w:pStyle w:val="ListParagraph"/>
        <w:shd w:val="clear" w:color="auto" w:fill="FFFFFF"/>
        <w:tabs>
          <w:tab w:val="left" w:pos="1134"/>
        </w:tabs>
        <w:ind w:left="0" w:firstLine="0"/>
        <w:jc w:val="center"/>
        <w:rPr>
          <w:rFonts w:ascii="Times New Roman" w:hAnsi="Times New Roman" w:cs="Times New Roman"/>
          <w:b/>
          <w:sz w:val="27"/>
          <w:szCs w:val="27"/>
          <w:shd w:val="clear" w:color="auto" w:fill="FFFFFF"/>
        </w:rPr>
      </w:pPr>
    </w:p>
    <w:p w:rsidR="00076169" w:rsidRPr="005912BB" w:rsidRDefault="00076169" w:rsidP="007E53B3">
      <w:pPr>
        <w:pStyle w:val="ListParagraph"/>
        <w:shd w:val="clear" w:color="auto" w:fill="FFFFFF"/>
        <w:tabs>
          <w:tab w:val="left" w:pos="1134"/>
        </w:tabs>
        <w:ind w:left="0" w:firstLine="0"/>
        <w:jc w:val="center"/>
        <w:rPr>
          <w:rFonts w:ascii="Times New Roman" w:hAnsi="Times New Roman" w:cs="Times New Roman"/>
          <w:b/>
          <w:sz w:val="27"/>
          <w:szCs w:val="27"/>
          <w:shd w:val="clear" w:color="auto" w:fill="FFFFFF"/>
        </w:rPr>
      </w:pPr>
    </w:p>
    <w:p w:rsidR="00076169" w:rsidRPr="0017413C" w:rsidRDefault="00076169" w:rsidP="007E53B3">
      <w:pPr>
        <w:pStyle w:val="ListParagraph"/>
        <w:shd w:val="clear" w:color="auto" w:fill="FFFFFF"/>
        <w:tabs>
          <w:tab w:val="left" w:pos="1134"/>
        </w:tabs>
        <w:ind w:left="0" w:firstLine="0"/>
        <w:jc w:val="center"/>
        <w:rPr>
          <w:rFonts w:ascii="Times New Roman" w:hAnsi="Times New Roman" w:cs="Times New Roman"/>
          <w:b/>
          <w:bCs/>
          <w:sz w:val="27"/>
          <w:szCs w:val="27"/>
          <w:shd w:val="clear" w:color="auto" w:fill="FFFFFF"/>
        </w:rPr>
      </w:pPr>
      <w:r w:rsidRPr="0017413C">
        <w:rPr>
          <w:rFonts w:ascii="Times New Roman" w:hAnsi="Times New Roman" w:cs="Times New Roman"/>
          <w:b/>
          <w:bCs/>
          <w:sz w:val="27"/>
          <w:szCs w:val="27"/>
          <w:shd w:val="clear" w:color="auto" w:fill="FFFFFF"/>
        </w:rPr>
        <w:t xml:space="preserve">Порядок </w:t>
      </w:r>
    </w:p>
    <w:p w:rsidR="00076169" w:rsidRPr="0017413C" w:rsidRDefault="00076169" w:rsidP="007E53B3">
      <w:pPr>
        <w:pStyle w:val="ListParagraph"/>
        <w:shd w:val="clear" w:color="auto" w:fill="FFFFFF"/>
        <w:tabs>
          <w:tab w:val="left" w:pos="1134"/>
        </w:tabs>
        <w:ind w:left="0" w:firstLine="0"/>
        <w:jc w:val="center"/>
        <w:rPr>
          <w:rFonts w:ascii="Times New Roman" w:hAnsi="Times New Roman" w:cs="Times New Roman"/>
          <w:b/>
          <w:bCs/>
          <w:sz w:val="27"/>
          <w:szCs w:val="27"/>
          <w:shd w:val="clear" w:color="auto" w:fill="FFFFFF"/>
        </w:rPr>
      </w:pPr>
      <w:r w:rsidRPr="0017413C">
        <w:rPr>
          <w:rFonts w:ascii="Times New Roman" w:hAnsi="Times New Roman" w:cs="Times New Roman"/>
          <w:b/>
          <w:bCs/>
          <w:sz w:val="27"/>
          <w:szCs w:val="27"/>
          <w:shd w:val="clear" w:color="auto" w:fill="FFFFFF"/>
        </w:rPr>
        <w:t>организации предоставления одноразового горячего питания обучающимся в муниципальных образовательных организациях Рузаевского муниципального района из многодетных семей</w:t>
      </w:r>
    </w:p>
    <w:p w:rsidR="00076169" w:rsidRPr="0017413C" w:rsidRDefault="00076169" w:rsidP="007E53B3">
      <w:pPr>
        <w:pStyle w:val="ListParagraph"/>
        <w:shd w:val="clear" w:color="auto" w:fill="FFFFFF"/>
        <w:tabs>
          <w:tab w:val="left" w:pos="1134"/>
        </w:tabs>
        <w:ind w:left="0" w:firstLine="0"/>
        <w:jc w:val="center"/>
        <w:rPr>
          <w:rFonts w:ascii="Times New Roman" w:hAnsi="Times New Roman" w:cs="Times New Roman"/>
          <w:b/>
          <w:sz w:val="27"/>
          <w:szCs w:val="27"/>
          <w:shd w:val="clear" w:color="auto" w:fill="FFFFFF"/>
        </w:rPr>
      </w:pPr>
    </w:p>
    <w:p w:rsidR="00076169" w:rsidRPr="0017413C" w:rsidRDefault="00076169" w:rsidP="007E53B3">
      <w:pPr>
        <w:pStyle w:val="ListParagraph"/>
        <w:shd w:val="clear" w:color="auto" w:fill="FFFFFF"/>
        <w:tabs>
          <w:tab w:val="left" w:pos="1134"/>
        </w:tabs>
        <w:ind w:left="0" w:firstLine="0"/>
        <w:jc w:val="center"/>
        <w:rPr>
          <w:rFonts w:ascii="Times New Roman" w:hAnsi="Times New Roman" w:cs="Times New Roman"/>
          <w:b/>
          <w:sz w:val="27"/>
          <w:szCs w:val="27"/>
          <w:shd w:val="clear" w:color="auto" w:fill="FFFFFF"/>
        </w:rPr>
      </w:pPr>
      <w:r w:rsidRPr="0017413C">
        <w:rPr>
          <w:rFonts w:ascii="Times New Roman" w:hAnsi="Times New Roman" w:cs="Times New Roman"/>
          <w:b/>
          <w:sz w:val="27"/>
          <w:szCs w:val="27"/>
          <w:shd w:val="clear" w:color="auto" w:fill="FFFFFF"/>
        </w:rPr>
        <w:t>1. Общие положения</w:t>
      </w:r>
    </w:p>
    <w:p w:rsidR="00076169" w:rsidRPr="0017413C" w:rsidRDefault="00076169" w:rsidP="007E53B3">
      <w:pPr>
        <w:pStyle w:val="ListParagraph"/>
        <w:shd w:val="clear" w:color="auto" w:fill="FFFFFF"/>
        <w:tabs>
          <w:tab w:val="left" w:pos="1134"/>
        </w:tabs>
        <w:ind w:left="0" w:firstLine="0"/>
        <w:rPr>
          <w:rFonts w:ascii="Times New Roman" w:hAnsi="Times New Roman" w:cs="Times New Roman"/>
          <w:sz w:val="27"/>
          <w:szCs w:val="27"/>
          <w:shd w:val="clear" w:color="auto" w:fill="FFFFFF"/>
        </w:rPr>
      </w:pPr>
    </w:p>
    <w:p w:rsidR="00076169" w:rsidRPr="0017413C" w:rsidRDefault="00076169" w:rsidP="007E53B3">
      <w:pPr>
        <w:shd w:val="clear" w:color="auto" w:fill="FFFFFF"/>
        <w:rPr>
          <w:rFonts w:ascii="Times New Roman" w:hAnsi="Times New Roman"/>
          <w:sz w:val="27"/>
          <w:szCs w:val="27"/>
          <w:lang w:eastAsia="ru-RU"/>
        </w:rPr>
      </w:pPr>
      <w:r w:rsidRPr="0017413C">
        <w:rPr>
          <w:rFonts w:ascii="Times New Roman" w:hAnsi="Times New Roman"/>
          <w:sz w:val="27"/>
          <w:szCs w:val="27"/>
          <w:lang w:eastAsia="ru-RU"/>
        </w:rPr>
        <w:t xml:space="preserve">1. Настоящий Порядок регулирует вопросы предоставления меры социальной поддержки в виде обеспечения бесплатным одноразовым </w:t>
      </w:r>
      <w:r w:rsidRPr="0017413C">
        <w:rPr>
          <w:rFonts w:ascii="Times New Roman" w:hAnsi="Times New Roman"/>
          <w:sz w:val="27"/>
          <w:szCs w:val="27"/>
          <w:shd w:val="clear" w:color="auto" w:fill="FFFFFF"/>
        </w:rPr>
        <w:t xml:space="preserve">горячим </w:t>
      </w:r>
      <w:r w:rsidRPr="0017413C">
        <w:rPr>
          <w:rFonts w:ascii="Times New Roman" w:hAnsi="Times New Roman"/>
          <w:sz w:val="27"/>
          <w:szCs w:val="27"/>
          <w:lang w:eastAsia="ru-RU"/>
        </w:rPr>
        <w:t>питанием за счет бюджетных ассигнований республиканского бюджета Республики Мордовия (далее - бесплатное питание) обучающимся из многодетных семей, осваивающим основные общеобразовательные программы - образовательные программы основного общего и среднего общего образования в муниципальных образовательных организациях Рузаевского муниципального района (далее - образовательные организации).</w:t>
      </w:r>
    </w:p>
    <w:p w:rsidR="00076169" w:rsidRPr="0017413C" w:rsidRDefault="00076169" w:rsidP="007E53B3">
      <w:pPr>
        <w:shd w:val="clear" w:color="auto" w:fill="FFFFFF"/>
        <w:rPr>
          <w:rFonts w:ascii="Times New Roman" w:hAnsi="Times New Roman"/>
          <w:sz w:val="27"/>
          <w:szCs w:val="27"/>
          <w:lang w:eastAsia="ru-RU"/>
        </w:rPr>
      </w:pPr>
      <w:r w:rsidRPr="0017413C">
        <w:rPr>
          <w:rFonts w:ascii="Times New Roman" w:hAnsi="Times New Roman"/>
          <w:sz w:val="27"/>
          <w:szCs w:val="27"/>
          <w:lang w:eastAsia="ru-RU"/>
        </w:rPr>
        <w:t>2. Обеспечение бесплатным питанием обучающихся из многодетных семей носит заявительный характер.</w:t>
      </w:r>
    </w:p>
    <w:p w:rsidR="00076169" w:rsidRPr="0017413C" w:rsidRDefault="00076169" w:rsidP="007E53B3">
      <w:pPr>
        <w:shd w:val="clear" w:color="auto" w:fill="FFFFFF"/>
        <w:rPr>
          <w:rFonts w:ascii="Times New Roman" w:hAnsi="Times New Roman"/>
          <w:sz w:val="27"/>
          <w:szCs w:val="27"/>
          <w:lang w:eastAsia="ru-RU"/>
        </w:rPr>
      </w:pPr>
      <w:r w:rsidRPr="0017413C">
        <w:rPr>
          <w:rFonts w:ascii="Times New Roman" w:hAnsi="Times New Roman"/>
          <w:sz w:val="27"/>
          <w:szCs w:val="27"/>
          <w:lang w:eastAsia="ru-RU"/>
        </w:rPr>
        <w:t>3. Организация бесплатного питания обучающихся осуществляется образовательной организацией.</w:t>
      </w:r>
    </w:p>
    <w:p w:rsidR="00076169" w:rsidRPr="0017413C" w:rsidRDefault="00076169" w:rsidP="007E53B3">
      <w:pPr>
        <w:shd w:val="clear" w:color="auto" w:fill="FFFFFF"/>
        <w:rPr>
          <w:rFonts w:ascii="Times New Roman" w:hAnsi="Times New Roman"/>
          <w:sz w:val="27"/>
          <w:szCs w:val="27"/>
          <w:lang w:eastAsia="ru-RU"/>
        </w:rPr>
      </w:pPr>
      <w:r w:rsidRPr="0017413C">
        <w:rPr>
          <w:rFonts w:ascii="Times New Roman" w:hAnsi="Times New Roman"/>
          <w:sz w:val="27"/>
          <w:szCs w:val="27"/>
          <w:lang w:eastAsia="ru-RU"/>
        </w:rPr>
        <w:t xml:space="preserve">Бесплатное питание </w:t>
      </w:r>
      <w:r w:rsidRPr="0017413C">
        <w:rPr>
          <w:rFonts w:ascii="Times New Roman" w:hAnsi="Times New Roman"/>
          <w:sz w:val="27"/>
          <w:szCs w:val="27"/>
          <w:shd w:val="clear" w:color="auto" w:fill="FFFFFF"/>
        </w:rPr>
        <w:t>обучающимся предоставляется образовательными организациями в соответствии с действующими санитарно-эпидемиологическими и гигиеническими требованиями к организации общественного питания населения.</w:t>
      </w:r>
    </w:p>
    <w:p w:rsidR="00076169" w:rsidRPr="0017413C" w:rsidRDefault="00076169" w:rsidP="007E53B3">
      <w:pPr>
        <w:shd w:val="clear" w:color="auto" w:fill="FFFFFF"/>
        <w:ind w:firstLine="0"/>
        <w:rPr>
          <w:rFonts w:ascii="Times New Roman" w:hAnsi="Times New Roman"/>
          <w:sz w:val="27"/>
          <w:szCs w:val="27"/>
          <w:lang w:eastAsia="ru-RU"/>
        </w:rPr>
      </w:pPr>
    </w:p>
    <w:p w:rsidR="00076169" w:rsidRPr="0017413C" w:rsidRDefault="00076169" w:rsidP="007E53B3">
      <w:pPr>
        <w:shd w:val="clear" w:color="auto" w:fill="FFFFFF"/>
        <w:jc w:val="center"/>
        <w:rPr>
          <w:rFonts w:ascii="Times New Roman" w:hAnsi="Times New Roman"/>
          <w:b/>
          <w:sz w:val="27"/>
          <w:szCs w:val="27"/>
          <w:lang w:eastAsia="ru-RU"/>
        </w:rPr>
      </w:pPr>
      <w:r w:rsidRPr="0017413C">
        <w:rPr>
          <w:rFonts w:ascii="Times New Roman" w:hAnsi="Times New Roman"/>
          <w:b/>
          <w:sz w:val="27"/>
          <w:szCs w:val="27"/>
          <w:lang w:eastAsia="ru-RU"/>
        </w:rPr>
        <w:t>2. Порядок предоставления бесплатного питания обучающимся из многодетных семей в образовательных организациях</w:t>
      </w:r>
    </w:p>
    <w:p w:rsidR="00076169" w:rsidRPr="0017413C" w:rsidRDefault="00076169" w:rsidP="007E53B3">
      <w:pPr>
        <w:shd w:val="clear" w:color="auto" w:fill="FFFFFF"/>
        <w:rPr>
          <w:rFonts w:ascii="Times New Roman" w:hAnsi="Times New Roman"/>
          <w:sz w:val="27"/>
          <w:szCs w:val="27"/>
          <w:lang w:eastAsia="ru-RU"/>
        </w:rPr>
      </w:pPr>
    </w:p>
    <w:p w:rsidR="00076169" w:rsidRPr="0017413C" w:rsidRDefault="00076169" w:rsidP="006B30D1">
      <w:pPr>
        <w:shd w:val="clear" w:color="auto" w:fill="FFFFFF"/>
        <w:rPr>
          <w:rFonts w:ascii="Times New Roman" w:hAnsi="Times New Roman"/>
          <w:sz w:val="27"/>
          <w:szCs w:val="27"/>
          <w:lang w:eastAsia="ru-RU"/>
        </w:rPr>
      </w:pPr>
      <w:r w:rsidRPr="0017413C">
        <w:rPr>
          <w:rFonts w:ascii="Times New Roman" w:hAnsi="Times New Roman"/>
          <w:sz w:val="27"/>
          <w:szCs w:val="27"/>
          <w:lang w:eastAsia="ru-RU"/>
        </w:rPr>
        <w:t>4. Право на получение бесплатного питания имеют обучающиеся из многодетных семей, осваивающие основные общеобразовательные программы - образовательные программы основного общего и среднего общего образования в образовательных организациях (далее - обучающиеся), у которых хотя бы один из родителей, приемных родителей, усыновителей, опекунов (попечителей) является гражданином Российской Федерации, проживающим на территории Рузаевского района Республики Мордовия.</w:t>
      </w:r>
    </w:p>
    <w:p w:rsidR="00076169" w:rsidRPr="0017413C" w:rsidRDefault="00076169" w:rsidP="006B30D1">
      <w:pPr>
        <w:shd w:val="clear" w:color="auto" w:fill="FFFFFF"/>
        <w:rPr>
          <w:rFonts w:ascii="Times New Roman" w:hAnsi="Times New Roman"/>
          <w:sz w:val="27"/>
          <w:szCs w:val="27"/>
        </w:rPr>
      </w:pPr>
      <w:r w:rsidRPr="0017413C">
        <w:rPr>
          <w:rFonts w:ascii="Times New Roman" w:hAnsi="Times New Roman"/>
          <w:sz w:val="27"/>
          <w:szCs w:val="27"/>
          <w:lang w:eastAsia="ru-RU"/>
        </w:rPr>
        <w:t xml:space="preserve">5. </w:t>
      </w:r>
      <w:r w:rsidRPr="0017413C">
        <w:rPr>
          <w:rFonts w:ascii="Times New Roman" w:hAnsi="Times New Roman"/>
          <w:sz w:val="27"/>
          <w:szCs w:val="27"/>
        </w:rPr>
        <w:t>Предоставление бесплатного питания осуществляется получателям, являющимся членами семей, зарегистрированных на территории Республики Мордовия в качестве многодетных.</w:t>
      </w:r>
    </w:p>
    <w:p w:rsidR="00076169" w:rsidRPr="0017413C" w:rsidRDefault="00076169" w:rsidP="007E53B3">
      <w:pPr>
        <w:shd w:val="clear" w:color="auto" w:fill="FFFFFF"/>
        <w:rPr>
          <w:rFonts w:ascii="Times New Roman" w:hAnsi="Times New Roman"/>
          <w:sz w:val="27"/>
          <w:szCs w:val="27"/>
          <w:lang w:eastAsia="ru-RU"/>
        </w:rPr>
      </w:pPr>
      <w:r w:rsidRPr="0017413C">
        <w:rPr>
          <w:rFonts w:ascii="Times New Roman" w:hAnsi="Times New Roman"/>
          <w:sz w:val="27"/>
          <w:szCs w:val="27"/>
          <w:lang w:eastAsia="ru-RU"/>
        </w:rPr>
        <w:t>6. Питание обучающимся предоставляется один раз в день в виде завтрака или обеда в зависимости от режима обучения.</w:t>
      </w:r>
    </w:p>
    <w:p w:rsidR="00076169" w:rsidRPr="0017413C" w:rsidRDefault="00076169" w:rsidP="007E53B3">
      <w:pPr>
        <w:shd w:val="clear" w:color="auto" w:fill="FFFFFF"/>
        <w:rPr>
          <w:rFonts w:ascii="Times New Roman" w:hAnsi="Times New Roman"/>
          <w:sz w:val="27"/>
          <w:szCs w:val="27"/>
          <w:lang w:eastAsia="ru-RU"/>
        </w:rPr>
      </w:pPr>
      <w:r w:rsidRPr="0017413C">
        <w:rPr>
          <w:rFonts w:ascii="Times New Roman" w:hAnsi="Times New Roman"/>
          <w:sz w:val="27"/>
          <w:szCs w:val="27"/>
          <w:lang w:eastAsia="ru-RU"/>
        </w:rPr>
        <w:t>7. Питание предоставляется обучающимся по очной форме обучения в день посещения ими занятий, предусмотренных учебным планом образовательной организации, не имеющим права на предоставление бесплатного питания в соответствии с федеральным законодательством и (или) законодательством Республики Мордовия по иным основаниям, на период предоставления многодетной семье мер социальной поддержки.</w:t>
      </w:r>
    </w:p>
    <w:p w:rsidR="00076169" w:rsidRPr="0017413C" w:rsidRDefault="00076169" w:rsidP="007E53B3">
      <w:pPr>
        <w:shd w:val="clear" w:color="auto" w:fill="FFFFFF"/>
        <w:rPr>
          <w:rFonts w:ascii="Times New Roman" w:hAnsi="Times New Roman"/>
          <w:sz w:val="27"/>
          <w:szCs w:val="27"/>
          <w:lang w:eastAsia="ru-RU"/>
        </w:rPr>
      </w:pPr>
      <w:r w:rsidRPr="0017413C">
        <w:rPr>
          <w:rFonts w:ascii="Times New Roman" w:hAnsi="Times New Roman"/>
          <w:sz w:val="27"/>
          <w:szCs w:val="27"/>
          <w:lang w:eastAsia="ru-RU"/>
        </w:rPr>
        <w:t>За дни непосещения обучающимся занятий в образовательной организации, в том числе включая выходные, праздничные и каникулярные дни, установленные распорядительным актом образовательной организации, питание не предоставляется.</w:t>
      </w:r>
    </w:p>
    <w:p w:rsidR="00076169" w:rsidRPr="0017413C" w:rsidRDefault="00076169" w:rsidP="00F55BBD">
      <w:pPr>
        <w:shd w:val="clear" w:color="auto" w:fill="FFFFFF"/>
        <w:rPr>
          <w:rFonts w:ascii="Times New Roman" w:hAnsi="Times New Roman"/>
          <w:color w:val="22272F"/>
          <w:sz w:val="27"/>
          <w:szCs w:val="27"/>
          <w:shd w:val="clear" w:color="auto" w:fill="FFFFFF"/>
        </w:rPr>
      </w:pPr>
      <w:r w:rsidRPr="0017413C">
        <w:rPr>
          <w:rFonts w:ascii="Times New Roman" w:hAnsi="Times New Roman"/>
          <w:sz w:val="27"/>
          <w:szCs w:val="27"/>
          <w:lang w:eastAsia="ru-RU"/>
        </w:rPr>
        <w:t xml:space="preserve">8. </w:t>
      </w:r>
      <w:r w:rsidRPr="0017413C">
        <w:rPr>
          <w:rFonts w:ascii="Times New Roman" w:hAnsi="Times New Roman"/>
          <w:color w:val="22272F"/>
          <w:sz w:val="27"/>
          <w:szCs w:val="27"/>
          <w:shd w:val="clear" w:color="auto" w:fill="FFFFFF"/>
        </w:rPr>
        <w:t>Замена обеспечения бесплатным питанием денежной компенсацией, а также продуктовым набором (сухим пайком) не предусматривается.</w:t>
      </w:r>
    </w:p>
    <w:p w:rsidR="00076169" w:rsidRPr="0017413C" w:rsidRDefault="00076169" w:rsidP="00F55BBD">
      <w:pPr>
        <w:shd w:val="clear" w:color="auto" w:fill="FFFFFF"/>
        <w:rPr>
          <w:rFonts w:ascii="Times New Roman" w:hAnsi="Times New Roman"/>
          <w:b/>
          <w:sz w:val="27"/>
          <w:szCs w:val="27"/>
          <w:lang w:eastAsia="ru-RU"/>
        </w:rPr>
      </w:pPr>
    </w:p>
    <w:p w:rsidR="00076169" w:rsidRPr="0017413C" w:rsidRDefault="00076169" w:rsidP="007E53B3">
      <w:pPr>
        <w:shd w:val="clear" w:color="auto" w:fill="FFFFFF"/>
        <w:jc w:val="center"/>
        <w:rPr>
          <w:rFonts w:ascii="Times New Roman" w:hAnsi="Times New Roman"/>
          <w:b/>
          <w:sz w:val="27"/>
          <w:szCs w:val="27"/>
          <w:lang w:eastAsia="ru-RU"/>
        </w:rPr>
      </w:pPr>
      <w:r w:rsidRPr="0017413C">
        <w:rPr>
          <w:rFonts w:ascii="Times New Roman" w:hAnsi="Times New Roman"/>
          <w:b/>
          <w:sz w:val="27"/>
          <w:szCs w:val="27"/>
          <w:lang w:eastAsia="ru-RU"/>
        </w:rPr>
        <w:t xml:space="preserve">3. Порядок обращения за получением бесплатного питания в образовательные организации </w:t>
      </w:r>
    </w:p>
    <w:p w:rsidR="00076169" w:rsidRPr="0017413C" w:rsidRDefault="00076169" w:rsidP="007E53B3">
      <w:pPr>
        <w:shd w:val="clear" w:color="auto" w:fill="FFFFFF"/>
        <w:jc w:val="center"/>
        <w:rPr>
          <w:rFonts w:ascii="Times New Roman" w:hAnsi="Times New Roman"/>
          <w:b/>
          <w:sz w:val="27"/>
          <w:szCs w:val="27"/>
          <w:lang w:eastAsia="ru-RU"/>
        </w:rPr>
      </w:pPr>
    </w:p>
    <w:p w:rsidR="00076169" w:rsidRPr="0017413C" w:rsidRDefault="00076169" w:rsidP="007E53B3">
      <w:pPr>
        <w:shd w:val="clear" w:color="auto" w:fill="FFFFFF"/>
        <w:rPr>
          <w:rFonts w:ascii="Times New Roman" w:hAnsi="Times New Roman"/>
          <w:sz w:val="27"/>
          <w:szCs w:val="27"/>
          <w:lang w:eastAsia="ru-RU"/>
        </w:rPr>
      </w:pPr>
      <w:r w:rsidRPr="0017413C">
        <w:rPr>
          <w:rFonts w:ascii="Times New Roman" w:hAnsi="Times New Roman"/>
          <w:sz w:val="27"/>
          <w:szCs w:val="27"/>
          <w:lang w:eastAsia="ru-RU"/>
        </w:rPr>
        <w:t>9. Для получения меры социальной поддержки родители (законные представители) или обучающийся, приобретший дееспособность в полном объеме в соответствии с законодательством Российской Федерации (лицо, являющееся его представителем в соответствии с законодательством Российской Федерации) (далее - заявитель), обращаются в образовательную организацию по месту обучения с заявлением о предоставлении бесплатного питания по форме согласно приложению к настоящему Порядку.</w:t>
      </w:r>
    </w:p>
    <w:p w:rsidR="00076169" w:rsidRPr="0017413C" w:rsidRDefault="00076169" w:rsidP="007E53B3">
      <w:pPr>
        <w:shd w:val="clear" w:color="auto" w:fill="FFFFFF"/>
        <w:rPr>
          <w:rFonts w:ascii="Times New Roman" w:hAnsi="Times New Roman"/>
          <w:sz w:val="27"/>
          <w:szCs w:val="27"/>
          <w:lang w:eastAsia="ru-RU"/>
        </w:rPr>
      </w:pPr>
      <w:r w:rsidRPr="0017413C">
        <w:rPr>
          <w:rFonts w:ascii="Times New Roman" w:hAnsi="Times New Roman"/>
          <w:sz w:val="27"/>
          <w:szCs w:val="27"/>
          <w:lang w:eastAsia="ru-RU"/>
        </w:rPr>
        <w:t>10. Для обеспечения бесплатным питанием заявитель предоставляет в образовательную организацию следующие документы:</w:t>
      </w:r>
    </w:p>
    <w:p w:rsidR="00076169" w:rsidRPr="0017413C" w:rsidRDefault="00076169" w:rsidP="007E53B3">
      <w:pPr>
        <w:shd w:val="clear" w:color="auto" w:fill="FFFFFF"/>
        <w:rPr>
          <w:rFonts w:ascii="Times New Roman" w:hAnsi="Times New Roman"/>
          <w:sz w:val="27"/>
          <w:szCs w:val="27"/>
          <w:lang w:eastAsia="ru-RU"/>
        </w:rPr>
      </w:pPr>
      <w:r w:rsidRPr="0017413C">
        <w:rPr>
          <w:rFonts w:ascii="Times New Roman" w:hAnsi="Times New Roman"/>
          <w:sz w:val="27"/>
          <w:szCs w:val="27"/>
          <w:lang w:eastAsia="ru-RU"/>
        </w:rPr>
        <w:t>- копию документа, удостоверяющего личность (паспорт или иной документ, удостоверяющий личность заявителя, в случае если от имени заявителя действует лицо, являющееся его представителем в соответствии с законодательством Российской Федерации, то дополнительно представляются документы, удостоверяющие статус и полномочия представителя);</w:t>
      </w:r>
    </w:p>
    <w:p w:rsidR="00076169" w:rsidRPr="0017413C" w:rsidRDefault="00076169" w:rsidP="007E53B3">
      <w:pPr>
        <w:shd w:val="clear" w:color="auto" w:fill="FFFFFF"/>
        <w:rPr>
          <w:rFonts w:ascii="Times New Roman" w:hAnsi="Times New Roman"/>
          <w:sz w:val="27"/>
          <w:szCs w:val="27"/>
          <w:lang w:eastAsia="ru-RU"/>
        </w:rPr>
      </w:pPr>
      <w:r w:rsidRPr="0017413C">
        <w:rPr>
          <w:rFonts w:ascii="Times New Roman" w:hAnsi="Times New Roman"/>
          <w:sz w:val="27"/>
          <w:szCs w:val="27"/>
          <w:lang w:eastAsia="ru-RU"/>
        </w:rPr>
        <w:t>- заявление об обеспечении бесплатным питанием обучающегося (далее - заявление);</w:t>
      </w:r>
    </w:p>
    <w:p w:rsidR="00076169" w:rsidRPr="0017413C" w:rsidRDefault="00076169" w:rsidP="007E53B3">
      <w:pPr>
        <w:shd w:val="clear" w:color="auto" w:fill="FFFFFF"/>
        <w:rPr>
          <w:rFonts w:ascii="Times New Roman" w:hAnsi="Times New Roman"/>
          <w:sz w:val="27"/>
          <w:szCs w:val="27"/>
          <w:lang w:eastAsia="ru-RU"/>
        </w:rPr>
      </w:pPr>
      <w:r w:rsidRPr="0017413C">
        <w:rPr>
          <w:rFonts w:ascii="Times New Roman" w:hAnsi="Times New Roman"/>
          <w:sz w:val="27"/>
          <w:szCs w:val="27"/>
          <w:lang w:eastAsia="ru-RU"/>
        </w:rPr>
        <w:t>- удостоверение либо штриховой код (QR-код), подтверждающие статус многодетной семьи.</w:t>
      </w:r>
    </w:p>
    <w:p w:rsidR="00076169" w:rsidRPr="0017413C" w:rsidRDefault="00076169" w:rsidP="007E53B3">
      <w:pPr>
        <w:shd w:val="clear" w:color="auto" w:fill="FFFFFF"/>
        <w:rPr>
          <w:rFonts w:ascii="Times New Roman" w:hAnsi="Times New Roman"/>
          <w:sz w:val="27"/>
          <w:szCs w:val="27"/>
          <w:lang w:eastAsia="ru-RU"/>
        </w:rPr>
      </w:pPr>
      <w:r w:rsidRPr="0017413C">
        <w:rPr>
          <w:rFonts w:ascii="Times New Roman" w:hAnsi="Times New Roman"/>
          <w:sz w:val="27"/>
          <w:szCs w:val="27"/>
          <w:lang w:eastAsia="ru-RU"/>
        </w:rPr>
        <w:t xml:space="preserve">Подтверждение заявителем статуса многодетной семьи, осуществляется в соответствии с Порядком подтверждения статуса многодетной семьи в Российской Федерации по месту требования с использованием сведений, предусмотренных пунктом 3 распоряжения Правительства Российской Федерации от 29 июня </w:t>
      </w:r>
      <w:smartTag w:uri="urn:schemas-microsoft-com:office:smarttags" w:element="metricconverter">
        <w:smartTagPr>
          <w:attr w:name="ProductID" w:val="2024 г"/>
        </w:smartTagPr>
        <w:r w:rsidRPr="0017413C">
          <w:rPr>
            <w:rFonts w:ascii="Times New Roman" w:hAnsi="Times New Roman"/>
            <w:sz w:val="27"/>
            <w:szCs w:val="27"/>
            <w:lang w:eastAsia="ru-RU"/>
          </w:rPr>
          <w:t>2024 г</w:t>
        </w:r>
      </w:smartTag>
      <w:r w:rsidRPr="0017413C">
        <w:rPr>
          <w:rFonts w:ascii="Times New Roman" w:hAnsi="Times New Roman"/>
          <w:sz w:val="27"/>
          <w:szCs w:val="27"/>
          <w:lang w:eastAsia="ru-RU"/>
        </w:rPr>
        <w:t xml:space="preserve">.                   № 1725-р, утвержденным приказом Министерства труда и социальной защиты Российской Федерации от 27 сентября </w:t>
      </w:r>
      <w:smartTag w:uri="urn:schemas-microsoft-com:office:smarttags" w:element="metricconverter">
        <w:smartTagPr>
          <w:attr w:name="ProductID" w:val="2024 г"/>
        </w:smartTagPr>
        <w:r w:rsidRPr="0017413C">
          <w:rPr>
            <w:rFonts w:ascii="Times New Roman" w:hAnsi="Times New Roman"/>
            <w:sz w:val="27"/>
            <w:szCs w:val="27"/>
            <w:lang w:eastAsia="ru-RU"/>
          </w:rPr>
          <w:t>2024 г</w:t>
        </w:r>
      </w:smartTag>
      <w:r w:rsidRPr="0017413C">
        <w:rPr>
          <w:rFonts w:ascii="Times New Roman" w:hAnsi="Times New Roman"/>
          <w:sz w:val="27"/>
          <w:szCs w:val="27"/>
          <w:lang w:eastAsia="ru-RU"/>
        </w:rPr>
        <w:t>. № 513 (далее - Порядок подтверждения статуса многодетной семьи).</w:t>
      </w:r>
    </w:p>
    <w:p w:rsidR="00076169" w:rsidRPr="0017413C" w:rsidRDefault="00076169" w:rsidP="007E53B3">
      <w:pPr>
        <w:shd w:val="clear" w:color="auto" w:fill="FFFFFF"/>
        <w:rPr>
          <w:rFonts w:ascii="Times New Roman" w:hAnsi="Times New Roman"/>
          <w:sz w:val="27"/>
          <w:szCs w:val="27"/>
          <w:lang w:eastAsia="ru-RU"/>
        </w:rPr>
      </w:pPr>
      <w:r w:rsidRPr="0017413C">
        <w:rPr>
          <w:rFonts w:ascii="Times New Roman" w:hAnsi="Times New Roman"/>
          <w:sz w:val="27"/>
          <w:szCs w:val="27"/>
          <w:lang w:eastAsia="ru-RU"/>
        </w:rPr>
        <w:t>11. Заявителем могут быть предоставлены как подлинники, так и надлежащим образом заверенные копии документов. При отсутствии надлежащего заверения вместе с копиями предоставляются оригиналы документов. В случае предъявления заявителем подлинников документов копии документов заверяются уполномоченным лицом образовательной организации, принимающим документы.</w:t>
      </w:r>
    </w:p>
    <w:p w:rsidR="00076169" w:rsidRPr="0017413C" w:rsidRDefault="00076169" w:rsidP="007E53B3">
      <w:pPr>
        <w:shd w:val="clear" w:color="auto" w:fill="FFFFFF"/>
        <w:rPr>
          <w:rFonts w:ascii="Times New Roman" w:hAnsi="Times New Roman"/>
          <w:sz w:val="27"/>
          <w:szCs w:val="27"/>
          <w:lang w:eastAsia="ru-RU"/>
        </w:rPr>
      </w:pPr>
      <w:r w:rsidRPr="0017413C">
        <w:rPr>
          <w:rFonts w:ascii="Times New Roman" w:hAnsi="Times New Roman"/>
          <w:sz w:val="27"/>
          <w:szCs w:val="27"/>
          <w:lang w:eastAsia="ru-RU"/>
        </w:rPr>
        <w:t>12. Документы регистрируются образовательной организацией в день их предоставления заявителем.</w:t>
      </w:r>
    </w:p>
    <w:p w:rsidR="00076169" w:rsidRPr="0017413C" w:rsidRDefault="00076169" w:rsidP="007E53B3">
      <w:pPr>
        <w:shd w:val="clear" w:color="auto" w:fill="FFFFFF"/>
        <w:rPr>
          <w:rFonts w:ascii="Times New Roman" w:hAnsi="Times New Roman"/>
          <w:sz w:val="27"/>
          <w:szCs w:val="27"/>
          <w:lang w:eastAsia="ru-RU"/>
        </w:rPr>
      </w:pPr>
      <w:r w:rsidRPr="0017413C">
        <w:rPr>
          <w:rFonts w:ascii="Times New Roman" w:hAnsi="Times New Roman"/>
          <w:sz w:val="27"/>
          <w:szCs w:val="27"/>
          <w:lang w:eastAsia="ru-RU"/>
        </w:rPr>
        <w:t>13. Основаниями для отказа в обеспечении бесплатным питанием обучающегося являются:</w:t>
      </w:r>
    </w:p>
    <w:p w:rsidR="00076169" w:rsidRPr="0017413C" w:rsidRDefault="00076169" w:rsidP="007E53B3">
      <w:pPr>
        <w:shd w:val="clear" w:color="auto" w:fill="FFFFFF"/>
        <w:rPr>
          <w:rFonts w:ascii="Times New Roman" w:hAnsi="Times New Roman"/>
          <w:sz w:val="27"/>
          <w:szCs w:val="27"/>
          <w:lang w:eastAsia="ru-RU"/>
        </w:rPr>
      </w:pPr>
      <w:r w:rsidRPr="0017413C">
        <w:rPr>
          <w:rFonts w:ascii="Times New Roman" w:hAnsi="Times New Roman"/>
          <w:sz w:val="27"/>
          <w:szCs w:val="27"/>
          <w:lang w:eastAsia="ru-RU"/>
        </w:rPr>
        <w:t>- непредоставление или предоставление документов, указанных в пункте 10 настоящего Порядка, не в полном объеме;</w:t>
      </w:r>
    </w:p>
    <w:p w:rsidR="00076169" w:rsidRPr="0017413C" w:rsidRDefault="00076169" w:rsidP="007E53B3">
      <w:pPr>
        <w:shd w:val="clear" w:color="auto" w:fill="FFFFFF"/>
        <w:rPr>
          <w:rFonts w:ascii="Times New Roman" w:hAnsi="Times New Roman"/>
          <w:sz w:val="27"/>
          <w:szCs w:val="27"/>
          <w:lang w:eastAsia="ru-RU"/>
        </w:rPr>
      </w:pPr>
      <w:r w:rsidRPr="0017413C">
        <w:rPr>
          <w:rFonts w:ascii="Times New Roman" w:hAnsi="Times New Roman"/>
          <w:sz w:val="27"/>
          <w:szCs w:val="27"/>
          <w:lang w:eastAsia="ru-RU"/>
        </w:rPr>
        <w:t>- предоставление заявителем документов, указанных в пункте 10 настоящего Порядка, содержащих недостоверные сведения;</w:t>
      </w:r>
    </w:p>
    <w:p w:rsidR="00076169" w:rsidRPr="0017413C" w:rsidRDefault="00076169" w:rsidP="007E53B3">
      <w:pPr>
        <w:shd w:val="clear" w:color="auto" w:fill="FFFFFF"/>
        <w:rPr>
          <w:rFonts w:ascii="Times New Roman" w:hAnsi="Times New Roman"/>
          <w:sz w:val="27"/>
          <w:szCs w:val="27"/>
          <w:lang w:eastAsia="ru-RU"/>
        </w:rPr>
      </w:pPr>
      <w:r w:rsidRPr="0017413C">
        <w:rPr>
          <w:rFonts w:ascii="Times New Roman" w:hAnsi="Times New Roman"/>
          <w:sz w:val="27"/>
          <w:szCs w:val="27"/>
          <w:lang w:eastAsia="ru-RU"/>
        </w:rPr>
        <w:t>- отсутствие правовых оснований для предоставления бесплатного питания;</w:t>
      </w:r>
    </w:p>
    <w:p w:rsidR="00076169" w:rsidRPr="0017413C" w:rsidRDefault="00076169" w:rsidP="007E53B3">
      <w:pPr>
        <w:shd w:val="clear" w:color="auto" w:fill="FFFFFF"/>
        <w:rPr>
          <w:rFonts w:ascii="Times New Roman" w:hAnsi="Times New Roman"/>
          <w:sz w:val="27"/>
          <w:szCs w:val="27"/>
          <w:lang w:eastAsia="ru-RU"/>
        </w:rPr>
      </w:pPr>
      <w:r w:rsidRPr="0017413C">
        <w:rPr>
          <w:rFonts w:ascii="Times New Roman" w:hAnsi="Times New Roman"/>
          <w:sz w:val="27"/>
          <w:szCs w:val="27"/>
          <w:lang w:eastAsia="ru-RU"/>
        </w:rPr>
        <w:t>- предоставление обучающемуся бесплатного питания в соответствии с федеральным законодательством и (или) законодательством Республики Мордовия по иным основаниям.</w:t>
      </w:r>
    </w:p>
    <w:p w:rsidR="00076169" w:rsidRPr="0017413C" w:rsidRDefault="00076169" w:rsidP="007E53B3">
      <w:pPr>
        <w:shd w:val="clear" w:color="auto" w:fill="FFFFFF"/>
        <w:rPr>
          <w:rFonts w:ascii="Times New Roman" w:hAnsi="Times New Roman"/>
          <w:sz w:val="27"/>
          <w:szCs w:val="27"/>
          <w:lang w:eastAsia="ru-RU"/>
        </w:rPr>
      </w:pPr>
      <w:r w:rsidRPr="0017413C">
        <w:rPr>
          <w:rFonts w:ascii="Times New Roman" w:hAnsi="Times New Roman"/>
          <w:sz w:val="27"/>
          <w:szCs w:val="27"/>
          <w:lang w:eastAsia="ru-RU"/>
        </w:rPr>
        <w:t>14. Заявитель вправе повторно подать документы, указанные в пункте 10 настоящего Порядка, после устранения обстоятельств, послуживших основанием для принятия решения об отказе в обеспечении бесплатным питанием обучающегося.</w:t>
      </w:r>
    </w:p>
    <w:p w:rsidR="00076169" w:rsidRPr="0017413C" w:rsidRDefault="00076169" w:rsidP="007E53B3">
      <w:pPr>
        <w:shd w:val="clear" w:color="auto" w:fill="FFFFFF"/>
        <w:rPr>
          <w:rFonts w:ascii="Times New Roman" w:hAnsi="Times New Roman"/>
          <w:sz w:val="27"/>
          <w:szCs w:val="27"/>
          <w:lang w:eastAsia="ru-RU"/>
        </w:rPr>
      </w:pPr>
      <w:r w:rsidRPr="0017413C">
        <w:rPr>
          <w:rFonts w:ascii="Times New Roman" w:hAnsi="Times New Roman"/>
          <w:sz w:val="27"/>
          <w:szCs w:val="27"/>
          <w:lang w:eastAsia="ru-RU"/>
        </w:rPr>
        <w:t>15. Заявление предоставляется один раз в год в течение всего периода обучения, обучающегося в образовательной организации. Обстоятельства, дающие право на меру социальной поддержки (статус семьи), определяются по состоянию на день обращения за ее предоставлением.</w:t>
      </w:r>
    </w:p>
    <w:p w:rsidR="00076169" w:rsidRPr="0017413C" w:rsidRDefault="00076169" w:rsidP="007E53B3">
      <w:pPr>
        <w:shd w:val="clear" w:color="auto" w:fill="FFFFFF"/>
        <w:rPr>
          <w:rFonts w:ascii="Times New Roman" w:hAnsi="Times New Roman"/>
          <w:sz w:val="27"/>
          <w:szCs w:val="27"/>
          <w:lang w:eastAsia="ru-RU"/>
        </w:rPr>
      </w:pPr>
      <w:r w:rsidRPr="0017413C">
        <w:rPr>
          <w:rFonts w:ascii="Times New Roman" w:hAnsi="Times New Roman"/>
          <w:sz w:val="27"/>
          <w:szCs w:val="27"/>
          <w:lang w:eastAsia="ru-RU"/>
        </w:rPr>
        <w:t>16. Заявитель несет ответственность за своевременность, достоверность и полноту предоставляемых в адрес образовательной организации сведений и документов, являющихся основанием для предоставления меры социальной поддержки.</w:t>
      </w:r>
    </w:p>
    <w:p w:rsidR="00076169" w:rsidRPr="0017413C" w:rsidRDefault="00076169" w:rsidP="007E53B3">
      <w:pPr>
        <w:shd w:val="clear" w:color="auto" w:fill="FFFFFF"/>
        <w:rPr>
          <w:rFonts w:ascii="Times New Roman" w:hAnsi="Times New Roman"/>
          <w:sz w:val="27"/>
          <w:szCs w:val="27"/>
          <w:lang w:eastAsia="ru-RU"/>
        </w:rPr>
      </w:pPr>
      <w:r w:rsidRPr="0017413C">
        <w:rPr>
          <w:rFonts w:ascii="Times New Roman" w:hAnsi="Times New Roman"/>
          <w:sz w:val="27"/>
          <w:szCs w:val="27"/>
          <w:lang w:eastAsia="ru-RU"/>
        </w:rPr>
        <w:t>17. Решение о предоставлении бесплатного питания принимается образовательной организацией в форме распорядительного акта образовательной организации в течение 3 рабочих дней, следующих за днем регистрации заявления и документов, указанных в пункте 10 настоящего Порядка. О принятом решении о предоставлении бесплатного питания образовательная организация письменно уведомляет заявителя.</w:t>
      </w:r>
    </w:p>
    <w:p w:rsidR="00076169" w:rsidRPr="0017413C" w:rsidRDefault="00076169" w:rsidP="007E53B3">
      <w:pPr>
        <w:shd w:val="clear" w:color="auto" w:fill="FFFFFF"/>
        <w:rPr>
          <w:rFonts w:ascii="Times New Roman" w:hAnsi="Times New Roman"/>
          <w:sz w:val="27"/>
          <w:szCs w:val="27"/>
          <w:lang w:eastAsia="ru-RU"/>
        </w:rPr>
      </w:pPr>
      <w:r w:rsidRPr="0017413C">
        <w:rPr>
          <w:rFonts w:ascii="Times New Roman" w:hAnsi="Times New Roman"/>
          <w:sz w:val="27"/>
          <w:szCs w:val="27"/>
          <w:lang w:eastAsia="ru-RU"/>
        </w:rPr>
        <w:t>18. Питание предоставляется со дня, следующего за днем принятия решения об обеспечении питанием.</w:t>
      </w:r>
    </w:p>
    <w:p w:rsidR="00076169" w:rsidRPr="0017413C" w:rsidRDefault="00076169" w:rsidP="007E53B3">
      <w:pPr>
        <w:shd w:val="clear" w:color="auto" w:fill="FFFFFF"/>
        <w:rPr>
          <w:rFonts w:ascii="Times New Roman" w:hAnsi="Times New Roman"/>
          <w:sz w:val="27"/>
          <w:szCs w:val="27"/>
          <w:lang w:eastAsia="ru-RU"/>
        </w:rPr>
      </w:pPr>
      <w:r w:rsidRPr="0017413C">
        <w:rPr>
          <w:rFonts w:ascii="Times New Roman" w:hAnsi="Times New Roman"/>
          <w:sz w:val="27"/>
          <w:szCs w:val="27"/>
          <w:lang w:eastAsia="ru-RU"/>
        </w:rPr>
        <w:t>19. Обеспечение обучающегося питанием прекращается при наступлении следующих обстоятельств:</w:t>
      </w:r>
    </w:p>
    <w:p w:rsidR="00076169" w:rsidRPr="0017413C" w:rsidRDefault="00076169" w:rsidP="007E53B3">
      <w:pPr>
        <w:shd w:val="clear" w:color="auto" w:fill="FFFFFF"/>
        <w:rPr>
          <w:rFonts w:ascii="Times New Roman" w:hAnsi="Times New Roman"/>
          <w:sz w:val="27"/>
          <w:szCs w:val="27"/>
          <w:lang w:eastAsia="ru-RU"/>
        </w:rPr>
      </w:pPr>
      <w:r w:rsidRPr="0017413C">
        <w:rPr>
          <w:rFonts w:ascii="Times New Roman" w:hAnsi="Times New Roman"/>
          <w:sz w:val="27"/>
          <w:szCs w:val="27"/>
          <w:lang w:eastAsia="ru-RU"/>
        </w:rPr>
        <w:t>- прекращение образовательных отношений между обучающимся и образовательной организацией;</w:t>
      </w:r>
    </w:p>
    <w:p w:rsidR="00076169" w:rsidRPr="0017413C" w:rsidRDefault="00076169" w:rsidP="007E53B3">
      <w:pPr>
        <w:shd w:val="clear" w:color="auto" w:fill="FFFFFF"/>
        <w:rPr>
          <w:rFonts w:ascii="Times New Roman" w:hAnsi="Times New Roman"/>
          <w:sz w:val="27"/>
          <w:szCs w:val="27"/>
          <w:lang w:eastAsia="ru-RU"/>
        </w:rPr>
      </w:pPr>
      <w:r w:rsidRPr="0017413C">
        <w:rPr>
          <w:rFonts w:ascii="Times New Roman" w:hAnsi="Times New Roman"/>
          <w:sz w:val="27"/>
          <w:szCs w:val="27"/>
          <w:lang w:eastAsia="ru-RU"/>
        </w:rPr>
        <w:t>-  утрата семьей статуса многодетной семьи;</w:t>
      </w:r>
    </w:p>
    <w:p w:rsidR="00076169" w:rsidRPr="0017413C" w:rsidRDefault="00076169" w:rsidP="007E53B3">
      <w:pPr>
        <w:shd w:val="clear" w:color="auto" w:fill="FFFFFF"/>
        <w:rPr>
          <w:rFonts w:ascii="Times New Roman" w:hAnsi="Times New Roman"/>
          <w:sz w:val="27"/>
          <w:szCs w:val="27"/>
          <w:lang w:eastAsia="ru-RU"/>
        </w:rPr>
      </w:pPr>
      <w:r w:rsidRPr="0017413C">
        <w:rPr>
          <w:rFonts w:ascii="Times New Roman" w:hAnsi="Times New Roman"/>
          <w:sz w:val="27"/>
          <w:szCs w:val="27"/>
          <w:lang w:eastAsia="ru-RU"/>
        </w:rPr>
        <w:t>- утрата права у обучающегося на обеспечение питанием в соответствии с Законом Республики Мордовия</w:t>
      </w:r>
      <w:r w:rsidRPr="0017413C">
        <w:rPr>
          <w:rFonts w:ascii="Times New Roman" w:hAnsi="Times New Roman"/>
          <w:sz w:val="27"/>
          <w:szCs w:val="27"/>
        </w:rPr>
        <w:t xml:space="preserve"> </w:t>
      </w:r>
      <w:r w:rsidRPr="0017413C">
        <w:rPr>
          <w:rFonts w:ascii="Times New Roman" w:hAnsi="Times New Roman"/>
          <w:sz w:val="27"/>
          <w:szCs w:val="27"/>
          <w:lang w:eastAsia="ru-RU"/>
        </w:rPr>
        <w:t>от 8 августа 2013 г. № 53-З «Об образовании в Республике Мордовия», настоящим Порядком.</w:t>
      </w:r>
    </w:p>
    <w:p w:rsidR="00076169" w:rsidRPr="0017413C" w:rsidRDefault="00076169" w:rsidP="007E53B3">
      <w:pPr>
        <w:shd w:val="clear" w:color="auto" w:fill="FFFFFF"/>
        <w:rPr>
          <w:rFonts w:ascii="Times New Roman" w:hAnsi="Times New Roman"/>
          <w:sz w:val="27"/>
          <w:szCs w:val="27"/>
          <w:lang w:eastAsia="ru-RU"/>
        </w:rPr>
      </w:pPr>
      <w:r w:rsidRPr="0017413C">
        <w:rPr>
          <w:rFonts w:ascii="Times New Roman" w:hAnsi="Times New Roman"/>
          <w:sz w:val="27"/>
          <w:szCs w:val="27"/>
          <w:lang w:eastAsia="ru-RU"/>
        </w:rPr>
        <w:t>20. Решение о прекращении обеспечения обучающегося питанием принимается образовательной организацией в форме распорядительного акта образовательной организации:</w:t>
      </w:r>
    </w:p>
    <w:p w:rsidR="00076169" w:rsidRPr="0017413C" w:rsidRDefault="00076169" w:rsidP="007E53B3">
      <w:pPr>
        <w:shd w:val="clear" w:color="auto" w:fill="FFFFFF"/>
        <w:rPr>
          <w:rFonts w:ascii="Times New Roman" w:hAnsi="Times New Roman"/>
          <w:sz w:val="27"/>
          <w:szCs w:val="27"/>
          <w:lang w:eastAsia="ru-RU"/>
        </w:rPr>
      </w:pPr>
      <w:r w:rsidRPr="0017413C">
        <w:rPr>
          <w:rFonts w:ascii="Times New Roman" w:hAnsi="Times New Roman"/>
          <w:sz w:val="27"/>
          <w:szCs w:val="27"/>
          <w:lang w:eastAsia="ru-RU"/>
        </w:rPr>
        <w:t>- в день наступления основания, предусмотренного абзацем вторым пункта 19 настоящего Порядка;</w:t>
      </w:r>
    </w:p>
    <w:p w:rsidR="00076169" w:rsidRPr="0017413C" w:rsidRDefault="00076169" w:rsidP="007E53B3">
      <w:pPr>
        <w:shd w:val="clear" w:color="auto" w:fill="FFFFFF"/>
        <w:rPr>
          <w:rFonts w:ascii="Times New Roman" w:hAnsi="Times New Roman"/>
          <w:sz w:val="27"/>
          <w:szCs w:val="27"/>
          <w:lang w:eastAsia="ru-RU"/>
        </w:rPr>
      </w:pPr>
      <w:r w:rsidRPr="0017413C">
        <w:rPr>
          <w:rFonts w:ascii="Times New Roman" w:hAnsi="Times New Roman"/>
          <w:sz w:val="27"/>
          <w:szCs w:val="27"/>
          <w:lang w:eastAsia="ru-RU"/>
        </w:rPr>
        <w:t>- в день поступления в образовательную организацию устной или письменной информации в случае, предусмотренном абзацем третьим пункта 19 настоящего Порядка.</w:t>
      </w:r>
    </w:p>
    <w:p w:rsidR="00076169" w:rsidRPr="0017413C" w:rsidRDefault="00076169" w:rsidP="007E53B3">
      <w:pPr>
        <w:shd w:val="clear" w:color="auto" w:fill="FFFFFF"/>
        <w:rPr>
          <w:rFonts w:ascii="Times New Roman" w:hAnsi="Times New Roman"/>
          <w:sz w:val="27"/>
          <w:szCs w:val="27"/>
          <w:lang w:eastAsia="ru-RU"/>
        </w:rPr>
      </w:pPr>
      <w:r w:rsidRPr="0017413C">
        <w:rPr>
          <w:rFonts w:ascii="Times New Roman" w:hAnsi="Times New Roman"/>
          <w:sz w:val="27"/>
          <w:szCs w:val="27"/>
          <w:lang w:eastAsia="ru-RU"/>
        </w:rPr>
        <w:t>21. Обеспечение обучающегося питанием прекращается со дня, следующего за днем принятия образовательной организацией соответствующего решения. Заявитель уведомляется о принятии решения о прекращении предоставления меры социальной поддержки в письменной форме.</w:t>
      </w:r>
    </w:p>
    <w:p w:rsidR="00076169" w:rsidRPr="0017413C" w:rsidRDefault="00076169" w:rsidP="007E53B3">
      <w:pPr>
        <w:shd w:val="clear" w:color="auto" w:fill="FFFFFF"/>
        <w:rPr>
          <w:rFonts w:ascii="Times New Roman" w:hAnsi="Times New Roman"/>
          <w:sz w:val="27"/>
          <w:szCs w:val="27"/>
          <w:lang w:eastAsia="ru-RU"/>
        </w:rPr>
      </w:pPr>
      <w:r w:rsidRPr="0017413C">
        <w:rPr>
          <w:rFonts w:ascii="Times New Roman" w:hAnsi="Times New Roman"/>
          <w:sz w:val="27"/>
          <w:szCs w:val="27"/>
          <w:lang w:eastAsia="ru-RU"/>
        </w:rPr>
        <w:t>22. Заявитель обязан в течение 3 рабочих дней со дня наступления обстоятельства, указанного абзаце третьем пункта 19 настоящего Порядка, устно или письменно информировать образовательную организацию о наступлении такого обстоятельства.</w:t>
      </w:r>
    </w:p>
    <w:p w:rsidR="00076169" w:rsidRPr="0017413C" w:rsidRDefault="00076169" w:rsidP="007E53B3">
      <w:pPr>
        <w:shd w:val="clear" w:color="auto" w:fill="FFFFFF"/>
        <w:rPr>
          <w:rFonts w:ascii="Times New Roman" w:hAnsi="Times New Roman"/>
          <w:sz w:val="27"/>
          <w:szCs w:val="27"/>
          <w:lang w:eastAsia="ru-RU"/>
        </w:rPr>
      </w:pPr>
      <w:r w:rsidRPr="0017413C">
        <w:rPr>
          <w:rFonts w:ascii="Times New Roman" w:hAnsi="Times New Roman"/>
          <w:sz w:val="27"/>
          <w:szCs w:val="27"/>
          <w:lang w:eastAsia="ru-RU"/>
        </w:rPr>
        <w:t>23. Для организации предоставления питания образовательная организация:</w:t>
      </w:r>
    </w:p>
    <w:p w:rsidR="00076169" w:rsidRPr="0017413C" w:rsidRDefault="00076169" w:rsidP="007E53B3">
      <w:pPr>
        <w:shd w:val="clear" w:color="auto" w:fill="FFFFFF"/>
        <w:rPr>
          <w:rFonts w:ascii="Times New Roman" w:hAnsi="Times New Roman"/>
          <w:sz w:val="27"/>
          <w:szCs w:val="27"/>
          <w:lang w:eastAsia="ru-RU"/>
        </w:rPr>
      </w:pPr>
      <w:r w:rsidRPr="0017413C">
        <w:rPr>
          <w:rFonts w:ascii="Times New Roman" w:hAnsi="Times New Roman"/>
          <w:sz w:val="27"/>
          <w:szCs w:val="27"/>
          <w:lang w:eastAsia="ru-RU"/>
        </w:rPr>
        <w:t>-  формирует списки обучающихся;</w:t>
      </w:r>
    </w:p>
    <w:p w:rsidR="00076169" w:rsidRPr="0017413C" w:rsidRDefault="00076169" w:rsidP="007E53B3">
      <w:pPr>
        <w:shd w:val="clear" w:color="auto" w:fill="FFFFFF"/>
        <w:rPr>
          <w:rFonts w:ascii="Times New Roman" w:hAnsi="Times New Roman"/>
          <w:sz w:val="27"/>
          <w:szCs w:val="27"/>
          <w:lang w:eastAsia="ru-RU"/>
        </w:rPr>
      </w:pPr>
      <w:r w:rsidRPr="0017413C">
        <w:rPr>
          <w:rFonts w:ascii="Times New Roman" w:hAnsi="Times New Roman"/>
          <w:sz w:val="27"/>
          <w:szCs w:val="27"/>
          <w:lang w:eastAsia="ru-RU"/>
        </w:rPr>
        <w:t>- обеспечивает информирование заявителей о порядке и условиях предоставления питания;</w:t>
      </w:r>
    </w:p>
    <w:p w:rsidR="00076169" w:rsidRPr="0017413C" w:rsidRDefault="00076169" w:rsidP="007E53B3">
      <w:pPr>
        <w:shd w:val="clear" w:color="auto" w:fill="FFFFFF"/>
        <w:rPr>
          <w:rFonts w:ascii="Times New Roman" w:hAnsi="Times New Roman"/>
          <w:sz w:val="27"/>
          <w:szCs w:val="27"/>
          <w:lang w:eastAsia="ru-RU"/>
        </w:rPr>
      </w:pPr>
      <w:r w:rsidRPr="0017413C">
        <w:rPr>
          <w:rFonts w:ascii="Times New Roman" w:hAnsi="Times New Roman"/>
          <w:sz w:val="27"/>
          <w:szCs w:val="27"/>
          <w:lang w:eastAsia="ru-RU"/>
        </w:rPr>
        <w:t>- принимает документы, указанные в пункте 10 настоящего Порядка, обеспечивает их хранение;</w:t>
      </w:r>
    </w:p>
    <w:p w:rsidR="00076169" w:rsidRPr="0017413C" w:rsidRDefault="00076169" w:rsidP="007E53B3">
      <w:pPr>
        <w:shd w:val="clear" w:color="auto" w:fill="FFFFFF"/>
        <w:rPr>
          <w:rFonts w:ascii="Times New Roman" w:hAnsi="Times New Roman"/>
          <w:sz w:val="27"/>
          <w:szCs w:val="27"/>
          <w:lang w:eastAsia="ru-RU"/>
        </w:rPr>
      </w:pPr>
      <w:r w:rsidRPr="0017413C">
        <w:rPr>
          <w:rFonts w:ascii="Times New Roman" w:hAnsi="Times New Roman"/>
          <w:sz w:val="27"/>
          <w:szCs w:val="27"/>
          <w:lang w:eastAsia="ru-RU"/>
        </w:rPr>
        <w:t xml:space="preserve"> - обеспечивает составление и представление в Министерство образования Республики Мордовия отчетности по предоставлению бесплатного питания.</w:t>
      </w:r>
    </w:p>
    <w:p w:rsidR="00076169" w:rsidRPr="0017413C" w:rsidRDefault="00076169" w:rsidP="007E53B3">
      <w:pPr>
        <w:shd w:val="clear" w:color="auto" w:fill="FFFFFF"/>
        <w:rPr>
          <w:rFonts w:ascii="Times New Roman" w:hAnsi="Times New Roman"/>
          <w:sz w:val="27"/>
          <w:szCs w:val="27"/>
          <w:lang w:eastAsia="ru-RU"/>
        </w:rPr>
      </w:pPr>
      <w:r w:rsidRPr="0017413C">
        <w:rPr>
          <w:rFonts w:ascii="Times New Roman" w:hAnsi="Times New Roman"/>
          <w:sz w:val="27"/>
          <w:szCs w:val="27"/>
          <w:lang w:eastAsia="ru-RU"/>
        </w:rPr>
        <w:t>24. Финансовое обеспечение расходов, связанных с обеспечением обучающихся бесплатным питанием в образовательных организациях, производится за счет бюджетных ассигнований республиканского бюджета Республики Мордовия, предусматриваемых бюджету Рузаевского муниципального района Республики Мордовия, к ведению которых относятся образовательные организации, являющиеся  бюджетными учреждениями, путем предоставления им субсидий на иные цели, в соответствии со ст. 78.1 Бюджетного кодекса Российской Федерации.</w:t>
      </w:r>
    </w:p>
    <w:p w:rsidR="00076169" w:rsidRPr="0017413C" w:rsidRDefault="00076169" w:rsidP="007E53B3">
      <w:pPr>
        <w:shd w:val="clear" w:color="auto" w:fill="FFFFFF"/>
        <w:rPr>
          <w:rFonts w:ascii="Times New Roman" w:hAnsi="Times New Roman"/>
          <w:sz w:val="27"/>
          <w:szCs w:val="27"/>
          <w:lang w:eastAsia="ru-RU"/>
        </w:rPr>
      </w:pPr>
      <w:r w:rsidRPr="0017413C">
        <w:rPr>
          <w:rFonts w:ascii="Times New Roman" w:hAnsi="Times New Roman"/>
          <w:sz w:val="27"/>
          <w:szCs w:val="27"/>
          <w:lang w:eastAsia="ru-RU"/>
        </w:rPr>
        <w:t xml:space="preserve">25. Финансовое обеспечение расходов на предоставление бесплатного питания обучающимся в образовательных организациях из многодетных семей, осуществляется путем предоставления бюджету Рузаевского муниципального района Республики Мордовия субвенций на осуществление государственных полномочий Республики Мордовия по организации предоставления обучающимся в муниципальных общеобразовательных организациях Республики Мордовия из многодетных семей питания с освобождением от оплаты его стоимости в объеме, установленном законом Республики Мордовия о республиканском бюджете Республики Мордовия на соответствующий финансовый год и плановый период в соответствии с законом Республики Мордовия от 28 ноября 2005 г.  № 87-З «О наделении органов местного самоуправления государственными полномочиями в сфере социальной поддержки отдельных категорий населения, проживающего в Республике Мордовия». </w:t>
      </w:r>
    </w:p>
    <w:p w:rsidR="00076169" w:rsidRPr="0017413C" w:rsidRDefault="00076169" w:rsidP="007E53B3">
      <w:pPr>
        <w:shd w:val="clear" w:color="auto" w:fill="FFFFFF"/>
        <w:rPr>
          <w:rFonts w:ascii="Times New Roman" w:hAnsi="Times New Roman"/>
          <w:sz w:val="27"/>
          <w:szCs w:val="27"/>
          <w:lang w:eastAsia="ru-RU"/>
        </w:rPr>
      </w:pPr>
      <w:r w:rsidRPr="0017413C">
        <w:rPr>
          <w:rFonts w:ascii="Times New Roman" w:hAnsi="Times New Roman"/>
          <w:sz w:val="27"/>
          <w:szCs w:val="27"/>
          <w:lang w:eastAsia="ru-RU"/>
        </w:rPr>
        <w:t>26. Средства на предоставление питания обучающимся являются целевыми и не могут быть использованы по иному назначению. За целевое использование средств, предусмотренных на предоставление бесплатного питания, ответственность несет руководитель образовательной организации.</w:t>
      </w:r>
    </w:p>
    <w:p w:rsidR="00076169" w:rsidRPr="0017413C" w:rsidRDefault="00076169" w:rsidP="007E53B3">
      <w:pPr>
        <w:shd w:val="clear" w:color="auto" w:fill="FFFFFF"/>
        <w:rPr>
          <w:rFonts w:ascii="Times New Roman" w:hAnsi="Times New Roman"/>
          <w:sz w:val="27"/>
          <w:szCs w:val="27"/>
          <w:lang w:eastAsia="ru-RU"/>
        </w:rPr>
      </w:pPr>
    </w:p>
    <w:p w:rsidR="00076169" w:rsidRPr="0017413C" w:rsidRDefault="00076169" w:rsidP="007E53B3">
      <w:pPr>
        <w:shd w:val="clear" w:color="auto" w:fill="FFFFFF"/>
        <w:jc w:val="center"/>
        <w:rPr>
          <w:rFonts w:ascii="Times New Roman" w:hAnsi="Times New Roman"/>
          <w:b/>
          <w:sz w:val="27"/>
          <w:szCs w:val="27"/>
          <w:lang w:eastAsia="ru-RU"/>
        </w:rPr>
      </w:pPr>
      <w:r w:rsidRPr="0017413C">
        <w:rPr>
          <w:rFonts w:ascii="Times New Roman" w:hAnsi="Times New Roman"/>
          <w:b/>
          <w:sz w:val="27"/>
          <w:szCs w:val="27"/>
          <w:lang w:eastAsia="ru-RU"/>
        </w:rPr>
        <w:t>4. Порядок обжалования действий (бездействия) должностного лица, а также принимаемого им решения</w:t>
      </w:r>
    </w:p>
    <w:p w:rsidR="00076169" w:rsidRPr="0017413C" w:rsidRDefault="00076169" w:rsidP="007E53B3">
      <w:pPr>
        <w:shd w:val="clear" w:color="auto" w:fill="FFFFFF"/>
        <w:rPr>
          <w:rFonts w:ascii="Times New Roman" w:hAnsi="Times New Roman"/>
          <w:sz w:val="27"/>
          <w:szCs w:val="27"/>
          <w:lang w:eastAsia="ru-RU"/>
        </w:rPr>
      </w:pPr>
    </w:p>
    <w:p w:rsidR="00076169" w:rsidRPr="0017413C" w:rsidRDefault="00076169" w:rsidP="007E53B3">
      <w:pPr>
        <w:shd w:val="clear" w:color="auto" w:fill="FFFFFF"/>
        <w:rPr>
          <w:rFonts w:ascii="Times New Roman" w:hAnsi="Times New Roman"/>
          <w:sz w:val="27"/>
          <w:szCs w:val="27"/>
          <w:lang w:eastAsia="ru-RU"/>
        </w:rPr>
      </w:pPr>
      <w:r w:rsidRPr="0017413C">
        <w:rPr>
          <w:rFonts w:ascii="Times New Roman" w:hAnsi="Times New Roman"/>
          <w:sz w:val="27"/>
          <w:szCs w:val="27"/>
          <w:lang w:eastAsia="ru-RU"/>
        </w:rPr>
        <w:t>27. Все решения, действия (бездействие) должностных лиц могут быть обжалованы в соответствии с действующим законодательством Российской Федерации.</w:t>
      </w:r>
    </w:p>
    <w:p w:rsidR="00076169" w:rsidRPr="0017413C" w:rsidRDefault="00076169" w:rsidP="007E53B3">
      <w:pPr>
        <w:shd w:val="clear" w:color="auto" w:fill="FFFFFF"/>
        <w:ind w:firstLine="0"/>
        <w:jc w:val="left"/>
        <w:rPr>
          <w:rFonts w:ascii="Times New Roman" w:hAnsi="Times New Roman"/>
          <w:sz w:val="27"/>
          <w:szCs w:val="27"/>
          <w:lang w:eastAsia="ru-RU"/>
        </w:rPr>
      </w:pPr>
      <w:r w:rsidRPr="0017413C">
        <w:rPr>
          <w:rFonts w:ascii="Times New Roman" w:hAnsi="Times New Roman"/>
          <w:sz w:val="27"/>
          <w:szCs w:val="27"/>
          <w:lang w:eastAsia="ru-RU"/>
        </w:rPr>
        <w:br w:type="page"/>
      </w:r>
    </w:p>
    <w:p w:rsidR="00076169" w:rsidRPr="005912BB" w:rsidRDefault="00076169" w:rsidP="004177EB">
      <w:pPr>
        <w:shd w:val="clear" w:color="auto" w:fill="FFFFFF"/>
        <w:ind w:left="4678" w:firstLine="0"/>
        <w:jc w:val="right"/>
        <w:rPr>
          <w:rFonts w:ascii="Times New Roman" w:hAnsi="Times New Roman"/>
          <w:b/>
          <w:sz w:val="27"/>
          <w:szCs w:val="27"/>
          <w:lang w:eastAsia="ru-RU"/>
        </w:rPr>
      </w:pPr>
      <w:r w:rsidRPr="005912BB">
        <w:rPr>
          <w:rFonts w:ascii="Times New Roman" w:hAnsi="Times New Roman"/>
          <w:b/>
          <w:sz w:val="27"/>
          <w:szCs w:val="27"/>
          <w:lang w:eastAsia="ru-RU"/>
        </w:rPr>
        <w:t>Приложение</w:t>
      </w:r>
    </w:p>
    <w:p w:rsidR="00076169" w:rsidRDefault="00076169" w:rsidP="007E53B3">
      <w:pPr>
        <w:shd w:val="clear" w:color="auto" w:fill="FFFFFF"/>
        <w:ind w:firstLine="0"/>
        <w:jc w:val="right"/>
        <w:rPr>
          <w:rFonts w:ascii="Times New Roman" w:hAnsi="Times New Roman"/>
          <w:sz w:val="24"/>
          <w:szCs w:val="24"/>
          <w:shd w:val="clear" w:color="auto" w:fill="FFFFFF"/>
        </w:rPr>
      </w:pPr>
      <w:r w:rsidRPr="004177EB">
        <w:rPr>
          <w:rFonts w:ascii="Times New Roman" w:hAnsi="Times New Roman"/>
          <w:sz w:val="24"/>
          <w:szCs w:val="24"/>
          <w:shd w:val="clear" w:color="auto" w:fill="FFFFFF"/>
        </w:rPr>
        <w:t xml:space="preserve">к Порядку организации предоставления </w:t>
      </w:r>
    </w:p>
    <w:p w:rsidR="00076169" w:rsidRDefault="00076169" w:rsidP="007E53B3">
      <w:pPr>
        <w:shd w:val="clear" w:color="auto" w:fill="FFFFFF"/>
        <w:ind w:firstLine="0"/>
        <w:jc w:val="right"/>
        <w:rPr>
          <w:rFonts w:ascii="Times New Roman" w:hAnsi="Times New Roman"/>
          <w:sz w:val="24"/>
          <w:szCs w:val="24"/>
          <w:shd w:val="clear" w:color="auto" w:fill="FFFFFF"/>
        </w:rPr>
      </w:pPr>
      <w:r w:rsidRPr="004177EB">
        <w:rPr>
          <w:rFonts w:ascii="Times New Roman" w:hAnsi="Times New Roman"/>
          <w:sz w:val="24"/>
          <w:szCs w:val="24"/>
          <w:shd w:val="clear" w:color="auto" w:fill="FFFFFF"/>
        </w:rPr>
        <w:t xml:space="preserve">одноразового горячего питания обучающимся </w:t>
      </w:r>
    </w:p>
    <w:p w:rsidR="00076169" w:rsidRDefault="00076169" w:rsidP="007E53B3">
      <w:pPr>
        <w:shd w:val="clear" w:color="auto" w:fill="FFFFFF"/>
        <w:ind w:firstLine="0"/>
        <w:jc w:val="right"/>
        <w:rPr>
          <w:rFonts w:ascii="Times New Roman" w:hAnsi="Times New Roman"/>
          <w:sz w:val="24"/>
          <w:szCs w:val="24"/>
          <w:shd w:val="clear" w:color="auto" w:fill="FFFFFF"/>
        </w:rPr>
      </w:pPr>
      <w:r w:rsidRPr="004177EB">
        <w:rPr>
          <w:rFonts w:ascii="Times New Roman" w:hAnsi="Times New Roman"/>
          <w:sz w:val="24"/>
          <w:szCs w:val="24"/>
          <w:shd w:val="clear" w:color="auto" w:fill="FFFFFF"/>
        </w:rPr>
        <w:t xml:space="preserve">в муниципальных образовательных организациях </w:t>
      </w:r>
    </w:p>
    <w:p w:rsidR="00076169" w:rsidRDefault="00076169" w:rsidP="007E53B3">
      <w:pPr>
        <w:shd w:val="clear" w:color="auto" w:fill="FFFFFF"/>
        <w:ind w:firstLine="0"/>
        <w:jc w:val="right"/>
        <w:rPr>
          <w:rFonts w:ascii="Times New Roman" w:hAnsi="Times New Roman"/>
          <w:sz w:val="24"/>
          <w:szCs w:val="24"/>
          <w:shd w:val="clear" w:color="auto" w:fill="FFFFFF"/>
        </w:rPr>
      </w:pPr>
      <w:r w:rsidRPr="004177EB">
        <w:rPr>
          <w:rFonts w:ascii="Times New Roman" w:hAnsi="Times New Roman"/>
          <w:sz w:val="24"/>
          <w:szCs w:val="24"/>
          <w:shd w:val="clear" w:color="auto" w:fill="FFFFFF"/>
        </w:rPr>
        <w:t xml:space="preserve">Рузаевского муниципального района </w:t>
      </w:r>
    </w:p>
    <w:p w:rsidR="00076169" w:rsidRPr="004177EB" w:rsidRDefault="00076169" w:rsidP="007E53B3">
      <w:pPr>
        <w:shd w:val="clear" w:color="auto" w:fill="FFFFFF"/>
        <w:ind w:firstLine="0"/>
        <w:jc w:val="right"/>
        <w:rPr>
          <w:rFonts w:ascii="Times New Roman" w:hAnsi="Times New Roman"/>
          <w:sz w:val="24"/>
          <w:szCs w:val="24"/>
          <w:lang w:eastAsia="ru-RU"/>
        </w:rPr>
      </w:pPr>
      <w:r w:rsidRPr="004177EB">
        <w:rPr>
          <w:rFonts w:ascii="Times New Roman" w:hAnsi="Times New Roman"/>
          <w:sz w:val="24"/>
          <w:szCs w:val="24"/>
          <w:shd w:val="clear" w:color="auto" w:fill="FFFFFF"/>
        </w:rPr>
        <w:t>из многодетных семей</w:t>
      </w:r>
      <w:r w:rsidRPr="004177EB">
        <w:rPr>
          <w:rFonts w:ascii="Times New Roman" w:hAnsi="Times New Roman"/>
          <w:sz w:val="24"/>
          <w:szCs w:val="24"/>
          <w:lang w:eastAsia="ru-RU"/>
        </w:rPr>
        <w:t xml:space="preserve">                                                                    </w:t>
      </w:r>
    </w:p>
    <w:p w:rsidR="00076169" w:rsidRDefault="00076169" w:rsidP="007E53B3">
      <w:pPr>
        <w:shd w:val="clear" w:color="auto" w:fill="FFFFFF"/>
        <w:ind w:firstLine="0"/>
        <w:jc w:val="right"/>
        <w:rPr>
          <w:rFonts w:ascii="Times New Roman" w:hAnsi="Times New Roman"/>
          <w:b/>
          <w:sz w:val="27"/>
          <w:szCs w:val="27"/>
          <w:lang w:eastAsia="ru-RU"/>
        </w:rPr>
      </w:pPr>
    </w:p>
    <w:p w:rsidR="00076169" w:rsidRPr="007E53B3" w:rsidRDefault="00076169" w:rsidP="007E53B3">
      <w:pPr>
        <w:shd w:val="clear" w:color="auto" w:fill="FFFFFF"/>
        <w:ind w:firstLine="0"/>
        <w:jc w:val="right"/>
        <w:rPr>
          <w:rFonts w:ascii="Times New Roman" w:hAnsi="Times New Roman"/>
          <w:b/>
          <w:sz w:val="27"/>
          <w:szCs w:val="27"/>
          <w:lang w:eastAsia="ru-RU"/>
        </w:rPr>
      </w:pPr>
      <w:r w:rsidRPr="007E53B3">
        <w:rPr>
          <w:rFonts w:ascii="Times New Roman" w:hAnsi="Times New Roman"/>
          <w:b/>
          <w:sz w:val="27"/>
          <w:szCs w:val="27"/>
          <w:lang w:eastAsia="ru-RU"/>
        </w:rPr>
        <w:t>ФОРМА</w:t>
      </w:r>
    </w:p>
    <w:p w:rsidR="00076169" w:rsidRPr="005912BB" w:rsidRDefault="00076169" w:rsidP="007E53B3">
      <w:pPr>
        <w:shd w:val="clear" w:color="auto" w:fill="FFFFFF"/>
        <w:ind w:firstLine="0"/>
        <w:rPr>
          <w:rFonts w:ascii="Times New Roman" w:hAnsi="Times New Roman"/>
          <w:sz w:val="27"/>
          <w:szCs w:val="27"/>
          <w:lang w:eastAsia="ru-RU"/>
        </w:rPr>
      </w:pPr>
    </w:p>
    <w:p w:rsidR="00076169" w:rsidRPr="005912BB" w:rsidRDefault="00076169" w:rsidP="00C57358">
      <w:pPr>
        <w:shd w:val="clear" w:color="auto" w:fill="FFFFFF"/>
        <w:ind w:firstLine="0"/>
        <w:rPr>
          <w:rFonts w:ascii="Times New Roman" w:hAnsi="Times New Roman"/>
          <w:sz w:val="27"/>
          <w:szCs w:val="27"/>
          <w:lang w:eastAsia="ru-RU"/>
        </w:rPr>
      </w:pPr>
      <w:r>
        <w:rPr>
          <w:rFonts w:ascii="Times New Roman" w:hAnsi="Times New Roman"/>
          <w:sz w:val="27"/>
          <w:szCs w:val="27"/>
          <w:lang w:eastAsia="ru-RU"/>
        </w:rPr>
        <w:t xml:space="preserve">                                                       </w:t>
      </w:r>
      <w:r w:rsidRPr="005912BB">
        <w:rPr>
          <w:rFonts w:ascii="Times New Roman" w:hAnsi="Times New Roman"/>
          <w:sz w:val="27"/>
          <w:szCs w:val="27"/>
          <w:lang w:eastAsia="ru-RU"/>
        </w:rPr>
        <w:t>Директору</w:t>
      </w:r>
      <w:r>
        <w:rPr>
          <w:rFonts w:ascii="Times New Roman" w:hAnsi="Times New Roman"/>
          <w:sz w:val="27"/>
          <w:szCs w:val="27"/>
          <w:lang w:eastAsia="ru-RU"/>
        </w:rPr>
        <w:t xml:space="preserve"> ____________________________________</w:t>
      </w:r>
    </w:p>
    <w:p w:rsidR="00076169" w:rsidRPr="005912BB" w:rsidRDefault="00076169" w:rsidP="007E53B3">
      <w:pPr>
        <w:shd w:val="clear" w:color="auto" w:fill="FFFFFF"/>
        <w:ind w:firstLine="0"/>
        <w:rPr>
          <w:rFonts w:ascii="Times New Roman" w:hAnsi="Times New Roman"/>
          <w:sz w:val="27"/>
          <w:szCs w:val="27"/>
          <w:lang w:eastAsia="ru-RU"/>
        </w:rPr>
      </w:pPr>
      <w:r w:rsidRPr="005912BB">
        <w:rPr>
          <w:rFonts w:ascii="Times New Roman" w:hAnsi="Times New Roman"/>
          <w:sz w:val="27"/>
          <w:szCs w:val="27"/>
          <w:lang w:eastAsia="ru-RU"/>
        </w:rPr>
        <w:t xml:space="preserve">                       </w:t>
      </w:r>
      <w:r>
        <w:rPr>
          <w:rFonts w:ascii="Times New Roman" w:hAnsi="Times New Roman"/>
          <w:sz w:val="27"/>
          <w:szCs w:val="27"/>
          <w:lang w:eastAsia="ru-RU"/>
        </w:rPr>
        <w:t xml:space="preserve">                                </w:t>
      </w:r>
      <w:r w:rsidRPr="005912BB">
        <w:rPr>
          <w:rFonts w:ascii="Times New Roman" w:hAnsi="Times New Roman"/>
          <w:sz w:val="27"/>
          <w:szCs w:val="27"/>
          <w:lang w:eastAsia="ru-RU"/>
        </w:rPr>
        <w:t xml:space="preserve"> __</w:t>
      </w:r>
      <w:r>
        <w:rPr>
          <w:rFonts w:ascii="Times New Roman" w:hAnsi="Times New Roman"/>
          <w:sz w:val="27"/>
          <w:szCs w:val="27"/>
          <w:lang w:eastAsia="ru-RU"/>
        </w:rPr>
        <w:t>__</w:t>
      </w:r>
      <w:r w:rsidRPr="005912BB">
        <w:rPr>
          <w:rFonts w:ascii="Times New Roman" w:hAnsi="Times New Roman"/>
          <w:sz w:val="27"/>
          <w:szCs w:val="27"/>
          <w:lang w:eastAsia="ru-RU"/>
        </w:rPr>
        <w:t>_________________________________________</w:t>
      </w:r>
    </w:p>
    <w:p w:rsidR="00076169" w:rsidRPr="007E53B3" w:rsidRDefault="00076169" w:rsidP="007E53B3">
      <w:pPr>
        <w:shd w:val="clear" w:color="auto" w:fill="FFFFFF"/>
        <w:ind w:firstLine="0"/>
        <w:rPr>
          <w:rFonts w:ascii="Times New Roman" w:hAnsi="Times New Roman"/>
          <w:i/>
          <w:lang w:eastAsia="ru-RU"/>
        </w:rPr>
      </w:pPr>
      <w:r w:rsidRPr="007E53B3">
        <w:rPr>
          <w:rFonts w:ascii="Times New Roman" w:hAnsi="Times New Roman"/>
          <w:i/>
          <w:lang w:eastAsia="ru-RU"/>
        </w:rPr>
        <w:t xml:space="preserve">              </w:t>
      </w:r>
      <w:r>
        <w:rPr>
          <w:rFonts w:ascii="Times New Roman" w:hAnsi="Times New Roman"/>
          <w:i/>
          <w:lang w:eastAsia="ru-RU"/>
        </w:rPr>
        <w:t xml:space="preserve">                                                             </w:t>
      </w:r>
      <w:r w:rsidRPr="007E53B3">
        <w:rPr>
          <w:rFonts w:ascii="Times New Roman" w:hAnsi="Times New Roman"/>
          <w:i/>
          <w:lang w:eastAsia="ru-RU"/>
        </w:rPr>
        <w:t xml:space="preserve">             (наименование образовательной организации)</w:t>
      </w:r>
    </w:p>
    <w:p w:rsidR="00076169" w:rsidRPr="005912BB" w:rsidRDefault="00076169" w:rsidP="007E53B3">
      <w:pPr>
        <w:shd w:val="clear" w:color="auto" w:fill="FFFFFF"/>
        <w:ind w:firstLine="0"/>
        <w:jc w:val="right"/>
        <w:rPr>
          <w:rFonts w:ascii="Times New Roman" w:hAnsi="Times New Roman"/>
          <w:sz w:val="27"/>
          <w:szCs w:val="27"/>
          <w:lang w:eastAsia="ru-RU"/>
        </w:rPr>
      </w:pPr>
      <w:r w:rsidRPr="005912BB">
        <w:rPr>
          <w:rFonts w:ascii="Times New Roman" w:hAnsi="Times New Roman"/>
          <w:sz w:val="27"/>
          <w:szCs w:val="27"/>
          <w:lang w:eastAsia="ru-RU"/>
        </w:rPr>
        <w:t xml:space="preserve">                           от ___________________________________________</w:t>
      </w:r>
    </w:p>
    <w:p w:rsidR="00076169" w:rsidRPr="007E53B3" w:rsidRDefault="00076169" w:rsidP="007E53B3">
      <w:pPr>
        <w:shd w:val="clear" w:color="auto" w:fill="FFFFFF"/>
        <w:ind w:firstLine="0"/>
        <w:jc w:val="center"/>
        <w:rPr>
          <w:rFonts w:ascii="Times New Roman" w:hAnsi="Times New Roman"/>
          <w:i/>
          <w:lang w:eastAsia="ru-RU"/>
        </w:rPr>
      </w:pPr>
      <w:r w:rsidRPr="007E53B3">
        <w:rPr>
          <w:rFonts w:ascii="Times New Roman" w:hAnsi="Times New Roman"/>
          <w:i/>
          <w:lang w:eastAsia="ru-RU"/>
        </w:rPr>
        <w:t xml:space="preserve">                                                   </w:t>
      </w:r>
      <w:r>
        <w:rPr>
          <w:rFonts w:ascii="Times New Roman" w:hAnsi="Times New Roman"/>
          <w:i/>
          <w:lang w:eastAsia="ru-RU"/>
        </w:rPr>
        <w:t xml:space="preserve">                </w:t>
      </w:r>
      <w:r w:rsidRPr="007E53B3">
        <w:rPr>
          <w:rFonts w:ascii="Times New Roman" w:hAnsi="Times New Roman"/>
          <w:i/>
          <w:lang w:eastAsia="ru-RU"/>
        </w:rPr>
        <w:t xml:space="preserve">     (фамилия, имя, отчество, дата рождения заявителя)</w:t>
      </w:r>
    </w:p>
    <w:p w:rsidR="00076169" w:rsidRPr="005912BB" w:rsidRDefault="00076169" w:rsidP="007E53B3">
      <w:pPr>
        <w:shd w:val="clear" w:color="auto" w:fill="FFFFFF"/>
        <w:ind w:firstLine="0"/>
        <w:rPr>
          <w:rFonts w:ascii="Times New Roman" w:hAnsi="Times New Roman"/>
          <w:sz w:val="27"/>
          <w:szCs w:val="27"/>
          <w:lang w:eastAsia="ru-RU"/>
        </w:rPr>
      </w:pPr>
      <w:r w:rsidRPr="005912BB">
        <w:rPr>
          <w:rFonts w:ascii="Times New Roman" w:hAnsi="Times New Roman"/>
          <w:sz w:val="27"/>
          <w:szCs w:val="27"/>
          <w:lang w:eastAsia="ru-RU"/>
        </w:rPr>
        <w:t xml:space="preserve">                      </w:t>
      </w:r>
      <w:r>
        <w:rPr>
          <w:rFonts w:ascii="Times New Roman" w:hAnsi="Times New Roman"/>
          <w:sz w:val="27"/>
          <w:szCs w:val="27"/>
          <w:lang w:eastAsia="ru-RU"/>
        </w:rPr>
        <w:t xml:space="preserve">                                 </w:t>
      </w:r>
      <w:r w:rsidRPr="005912BB">
        <w:rPr>
          <w:rFonts w:ascii="Times New Roman" w:hAnsi="Times New Roman"/>
          <w:sz w:val="27"/>
          <w:szCs w:val="27"/>
          <w:lang w:eastAsia="ru-RU"/>
        </w:rPr>
        <w:t xml:space="preserve">  _</w:t>
      </w:r>
      <w:r>
        <w:rPr>
          <w:rFonts w:ascii="Times New Roman" w:hAnsi="Times New Roman"/>
          <w:sz w:val="27"/>
          <w:szCs w:val="27"/>
          <w:lang w:eastAsia="ru-RU"/>
        </w:rPr>
        <w:t>_</w:t>
      </w:r>
      <w:r w:rsidRPr="005912BB">
        <w:rPr>
          <w:rFonts w:ascii="Times New Roman" w:hAnsi="Times New Roman"/>
          <w:sz w:val="27"/>
          <w:szCs w:val="27"/>
          <w:lang w:eastAsia="ru-RU"/>
        </w:rPr>
        <w:t>__________________ серия _____________ номер</w:t>
      </w:r>
    </w:p>
    <w:p w:rsidR="00076169" w:rsidRPr="00C57358" w:rsidRDefault="00076169" w:rsidP="00C57358">
      <w:pPr>
        <w:shd w:val="clear" w:color="auto" w:fill="FFFFFF"/>
        <w:ind w:firstLine="0"/>
        <w:rPr>
          <w:rFonts w:ascii="Times New Roman" w:hAnsi="Times New Roman"/>
          <w:i/>
          <w:lang w:eastAsia="ru-RU"/>
        </w:rPr>
      </w:pPr>
      <w:r>
        <w:rPr>
          <w:rFonts w:ascii="Times New Roman" w:hAnsi="Times New Roman"/>
          <w:i/>
          <w:lang w:eastAsia="ru-RU"/>
        </w:rPr>
        <w:t xml:space="preserve">                                                       </w:t>
      </w:r>
      <w:r w:rsidRPr="00C57358">
        <w:rPr>
          <w:rFonts w:ascii="Times New Roman" w:hAnsi="Times New Roman"/>
          <w:i/>
          <w:lang w:eastAsia="ru-RU"/>
        </w:rPr>
        <w:t xml:space="preserve">                                   (документ, удостоверяющий личность)</w:t>
      </w:r>
    </w:p>
    <w:p w:rsidR="00076169" w:rsidRPr="005912BB" w:rsidRDefault="00076169" w:rsidP="007E53B3">
      <w:pPr>
        <w:shd w:val="clear" w:color="auto" w:fill="FFFFFF"/>
        <w:ind w:firstLine="0"/>
        <w:jc w:val="right"/>
        <w:rPr>
          <w:rFonts w:ascii="Times New Roman" w:hAnsi="Times New Roman"/>
          <w:sz w:val="27"/>
          <w:szCs w:val="27"/>
          <w:lang w:eastAsia="ru-RU"/>
        </w:rPr>
      </w:pPr>
      <w:r w:rsidRPr="005912BB">
        <w:rPr>
          <w:rFonts w:ascii="Times New Roman" w:hAnsi="Times New Roman"/>
          <w:sz w:val="27"/>
          <w:szCs w:val="27"/>
          <w:lang w:eastAsia="ru-RU"/>
        </w:rPr>
        <w:t xml:space="preserve">                          _______________ дата выдачи ___________________</w:t>
      </w:r>
    </w:p>
    <w:p w:rsidR="00076169" w:rsidRPr="005912BB" w:rsidRDefault="00076169" w:rsidP="007E53B3">
      <w:pPr>
        <w:shd w:val="clear" w:color="auto" w:fill="FFFFFF"/>
        <w:ind w:firstLine="0"/>
        <w:jc w:val="right"/>
        <w:rPr>
          <w:rFonts w:ascii="Times New Roman" w:hAnsi="Times New Roman"/>
          <w:sz w:val="27"/>
          <w:szCs w:val="27"/>
          <w:lang w:eastAsia="ru-RU"/>
        </w:rPr>
      </w:pPr>
      <w:r w:rsidRPr="005912BB">
        <w:rPr>
          <w:rFonts w:ascii="Times New Roman" w:hAnsi="Times New Roman"/>
          <w:sz w:val="27"/>
          <w:szCs w:val="27"/>
          <w:lang w:eastAsia="ru-RU"/>
        </w:rPr>
        <w:t xml:space="preserve">                        </w:t>
      </w:r>
      <w:r>
        <w:rPr>
          <w:rFonts w:ascii="Times New Roman" w:hAnsi="Times New Roman"/>
          <w:sz w:val="27"/>
          <w:szCs w:val="27"/>
          <w:lang w:eastAsia="ru-RU"/>
        </w:rPr>
        <w:t xml:space="preserve"> </w:t>
      </w:r>
      <w:r w:rsidRPr="005912BB">
        <w:rPr>
          <w:rFonts w:ascii="Times New Roman" w:hAnsi="Times New Roman"/>
          <w:sz w:val="27"/>
          <w:szCs w:val="27"/>
          <w:lang w:eastAsia="ru-RU"/>
        </w:rPr>
        <w:t xml:space="preserve">   выдан _</w:t>
      </w:r>
      <w:r>
        <w:rPr>
          <w:rFonts w:ascii="Times New Roman" w:hAnsi="Times New Roman"/>
          <w:sz w:val="27"/>
          <w:szCs w:val="27"/>
          <w:lang w:eastAsia="ru-RU"/>
        </w:rPr>
        <w:t>_</w:t>
      </w:r>
      <w:r w:rsidRPr="005912BB">
        <w:rPr>
          <w:rFonts w:ascii="Times New Roman" w:hAnsi="Times New Roman"/>
          <w:sz w:val="27"/>
          <w:szCs w:val="27"/>
          <w:lang w:eastAsia="ru-RU"/>
        </w:rPr>
        <w:t>______________________________________</w:t>
      </w:r>
    </w:p>
    <w:p w:rsidR="00076169" w:rsidRPr="00C57358" w:rsidRDefault="00076169" w:rsidP="00C57358">
      <w:pPr>
        <w:shd w:val="clear" w:color="auto" w:fill="FFFFFF"/>
        <w:ind w:firstLine="0"/>
        <w:rPr>
          <w:rFonts w:ascii="Times New Roman" w:hAnsi="Times New Roman"/>
          <w:i/>
          <w:lang w:eastAsia="ru-RU"/>
        </w:rPr>
      </w:pPr>
      <w:r w:rsidRPr="00C57358">
        <w:rPr>
          <w:rFonts w:ascii="Times New Roman" w:hAnsi="Times New Roman"/>
          <w:i/>
          <w:lang w:eastAsia="ru-RU"/>
        </w:rPr>
        <w:t xml:space="preserve">                          </w:t>
      </w:r>
      <w:r>
        <w:rPr>
          <w:rFonts w:ascii="Times New Roman" w:hAnsi="Times New Roman"/>
          <w:i/>
          <w:lang w:eastAsia="ru-RU"/>
        </w:rPr>
        <w:t xml:space="preserve">                                                                    </w:t>
      </w:r>
      <w:r w:rsidRPr="00C57358">
        <w:rPr>
          <w:rFonts w:ascii="Times New Roman" w:hAnsi="Times New Roman"/>
          <w:i/>
          <w:lang w:eastAsia="ru-RU"/>
        </w:rPr>
        <w:t xml:space="preserve"> адрес места жительства (пребывания)</w:t>
      </w:r>
    </w:p>
    <w:p w:rsidR="00076169" w:rsidRPr="005912BB" w:rsidRDefault="00076169" w:rsidP="007E53B3">
      <w:pPr>
        <w:shd w:val="clear" w:color="auto" w:fill="FFFFFF"/>
        <w:ind w:firstLine="0"/>
        <w:jc w:val="right"/>
        <w:rPr>
          <w:rFonts w:ascii="Times New Roman" w:hAnsi="Times New Roman"/>
          <w:sz w:val="27"/>
          <w:szCs w:val="27"/>
          <w:lang w:eastAsia="ru-RU"/>
        </w:rPr>
      </w:pPr>
      <w:r>
        <w:rPr>
          <w:rFonts w:ascii="Times New Roman" w:hAnsi="Times New Roman"/>
          <w:sz w:val="27"/>
          <w:szCs w:val="27"/>
          <w:lang w:eastAsia="ru-RU"/>
        </w:rPr>
        <w:t xml:space="preserve">  </w:t>
      </w:r>
      <w:r w:rsidRPr="005912BB">
        <w:rPr>
          <w:rFonts w:ascii="Times New Roman" w:hAnsi="Times New Roman"/>
          <w:sz w:val="27"/>
          <w:szCs w:val="27"/>
          <w:lang w:eastAsia="ru-RU"/>
        </w:rPr>
        <w:t xml:space="preserve">                           _____________________________________________</w:t>
      </w:r>
    </w:p>
    <w:p w:rsidR="00076169" w:rsidRPr="005912BB" w:rsidRDefault="00076169" w:rsidP="007E53B3">
      <w:pPr>
        <w:shd w:val="clear" w:color="auto" w:fill="FFFFFF"/>
        <w:ind w:firstLine="0"/>
        <w:jc w:val="right"/>
        <w:rPr>
          <w:rFonts w:ascii="Times New Roman" w:hAnsi="Times New Roman"/>
          <w:sz w:val="27"/>
          <w:szCs w:val="27"/>
          <w:lang w:eastAsia="ru-RU"/>
        </w:rPr>
      </w:pPr>
      <w:r w:rsidRPr="005912BB">
        <w:rPr>
          <w:rFonts w:ascii="Times New Roman" w:hAnsi="Times New Roman"/>
          <w:sz w:val="27"/>
          <w:szCs w:val="27"/>
          <w:lang w:eastAsia="ru-RU"/>
        </w:rPr>
        <w:t xml:space="preserve">                           Номер телефона </w:t>
      </w:r>
      <w:r>
        <w:rPr>
          <w:rFonts w:ascii="Times New Roman" w:hAnsi="Times New Roman"/>
          <w:sz w:val="27"/>
          <w:szCs w:val="27"/>
          <w:lang w:eastAsia="ru-RU"/>
        </w:rPr>
        <w:t>_</w:t>
      </w:r>
      <w:r w:rsidRPr="005912BB">
        <w:rPr>
          <w:rFonts w:ascii="Times New Roman" w:hAnsi="Times New Roman"/>
          <w:sz w:val="27"/>
          <w:szCs w:val="27"/>
          <w:lang w:eastAsia="ru-RU"/>
        </w:rPr>
        <w:t>______________________________</w:t>
      </w:r>
    </w:p>
    <w:p w:rsidR="00076169" w:rsidRDefault="00076169" w:rsidP="007E53B3">
      <w:pPr>
        <w:shd w:val="clear" w:color="auto" w:fill="FFFFFF"/>
        <w:ind w:firstLine="0"/>
        <w:rPr>
          <w:rFonts w:ascii="Times New Roman" w:hAnsi="Times New Roman"/>
          <w:sz w:val="27"/>
          <w:szCs w:val="27"/>
          <w:lang w:eastAsia="ru-RU"/>
        </w:rPr>
      </w:pPr>
    </w:p>
    <w:p w:rsidR="00076169" w:rsidRDefault="00076169" w:rsidP="007E53B3">
      <w:pPr>
        <w:shd w:val="clear" w:color="auto" w:fill="FFFFFF"/>
        <w:ind w:firstLine="0"/>
        <w:rPr>
          <w:rFonts w:ascii="Times New Roman" w:hAnsi="Times New Roman"/>
          <w:sz w:val="27"/>
          <w:szCs w:val="27"/>
          <w:lang w:eastAsia="ru-RU"/>
        </w:rPr>
      </w:pPr>
    </w:p>
    <w:p w:rsidR="00076169" w:rsidRPr="005912BB" w:rsidRDefault="00076169" w:rsidP="007E53B3">
      <w:pPr>
        <w:shd w:val="clear" w:color="auto" w:fill="FFFFFF"/>
        <w:ind w:firstLine="0"/>
        <w:rPr>
          <w:rFonts w:ascii="Times New Roman" w:hAnsi="Times New Roman"/>
          <w:sz w:val="27"/>
          <w:szCs w:val="27"/>
          <w:lang w:eastAsia="ru-RU"/>
        </w:rPr>
      </w:pPr>
    </w:p>
    <w:p w:rsidR="00076169" w:rsidRPr="005912BB" w:rsidRDefault="00076169" w:rsidP="007E53B3">
      <w:pPr>
        <w:shd w:val="clear" w:color="auto" w:fill="FFFFFF"/>
        <w:ind w:firstLine="0"/>
        <w:jc w:val="center"/>
        <w:rPr>
          <w:rFonts w:ascii="Times New Roman" w:hAnsi="Times New Roman"/>
          <w:b/>
          <w:sz w:val="27"/>
          <w:szCs w:val="27"/>
          <w:lang w:eastAsia="ru-RU"/>
        </w:rPr>
      </w:pPr>
      <w:r w:rsidRPr="005912BB">
        <w:rPr>
          <w:rFonts w:ascii="Times New Roman" w:hAnsi="Times New Roman"/>
          <w:b/>
          <w:sz w:val="27"/>
          <w:szCs w:val="27"/>
          <w:lang w:eastAsia="ru-RU"/>
        </w:rPr>
        <w:t>Заявление</w:t>
      </w:r>
    </w:p>
    <w:p w:rsidR="00076169" w:rsidRPr="005912BB" w:rsidRDefault="00076169" w:rsidP="007E53B3">
      <w:pPr>
        <w:shd w:val="clear" w:color="auto" w:fill="FFFFFF"/>
        <w:ind w:firstLine="0"/>
        <w:jc w:val="center"/>
        <w:rPr>
          <w:rFonts w:ascii="Times New Roman" w:hAnsi="Times New Roman"/>
          <w:sz w:val="27"/>
          <w:szCs w:val="27"/>
          <w:lang w:eastAsia="ru-RU"/>
        </w:rPr>
      </w:pPr>
      <w:r w:rsidRPr="005912BB">
        <w:rPr>
          <w:rFonts w:ascii="Times New Roman" w:hAnsi="Times New Roman"/>
          <w:sz w:val="27"/>
          <w:szCs w:val="27"/>
          <w:lang w:eastAsia="ru-RU"/>
        </w:rPr>
        <w:t>о предоставлении меры социальной поддержки</w:t>
      </w:r>
    </w:p>
    <w:p w:rsidR="00076169" w:rsidRPr="005912BB" w:rsidRDefault="00076169" w:rsidP="007E53B3">
      <w:pPr>
        <w:shd w:val="clear" w:color="auto" w:fill="FFFFFF"/>
        <w:ind w:firstLine="0"/>
        <w:jc w:val="center"/>
        <w:rPr>
          <w:rFonts w:ascii="Times New Roman" w:hAnsi="Times New Roman"/>
          <w:sz w:val="27"/>
          <w:szCs w:val="27"/>
          <w:lang w:eastAsia="ru-RU"/>
        </w:rPr>
      </w:pPr>
      <w:r w:rsidRPr="005912BB">
        <w:rPr>
          <w:rFonts w:ascii="Times New Roman" w:hAnsi="Times New Roman"/>
          <w:sz w:val="27"/>
          <w:szCs w:val="27"/>
          <w:lang w:eastAsia="ru-RU"/>
        </w:rPr>
        <w:t>многодетной семье</w:t>
      </w:r>
    </w:p>
    <w:p w:rsidR="00076169" w:rsidRPr="005912BB" w:rsidRDefault="00076169" w:rsidP="007E53B3">
      <w:pPr>
        <w:shd w:val="clear" w:color="auto" w:fill="FFFFFF"/>
        <w:ind w:firstLine="0"/>
        <w:jc w:val="center"/>
        <w:rPr>
          <w:rFonts w:ascii="Times New Roman" w:hAnsi="Times New Roman"/>
          <w:sz w:val="27"/>
          <w:szCs w:val="27"/>
          <w:lang w:eastAsia="ru-RU"/>
        </w:rPr>
      </w:pPr>
    </w:p>
    <w:p w:rsidR="00076169" w:rsidRPr="005912BB" w:rsidRDefault="00076169" w:rsidP="00C57358">
      <w:pPr>
        <w:shd w:val="clear" w:color="auto" w:fill="FFFFFF"/>
        <w:spacing w:line="312" w:lineRule="auto"/>
        <w:ind w:firstLine="0"/>
        <w:rPr>
          <w:rFonts w:ascii="Times New Roman" w:hAnsi="Times New Roman"/>
          <w:sz w:val="27"/>
          <w:szCs w:val="27"/>
          <w:lang w:eastAsia="ru-RU"/>
        </w:rPr>
      </w:pPr>
      <w:r w:rsidRPr="005912BB">
        <w:rPr>
          <w:rFonts w:ascii="Times New Roman" w:hAnsi="Times New Roman"/>
          <w:sz w:val="27"/>
          <w:szCs w:val="27"/>
          <w:lang w:eastAsia="ru-RU"/>
        </w:rPr>
        <w:t xml:space="preserve">     Прошу предоставлять моей семье меру социальной поддержки в виде бесплатного </w:t>
      </w:r>
      <w:r>
        <w:rPr>
          <w:rFonts w:ascii="Times New Roman" w:hAnsi="Times New Roman"/>
          <w:sz w:val="27"/>
          <w:szCs w:val="27"/>
          <w:lang w:eastAsia="ru-RU"/>
        </w:rPr>
        <w:t xml:space="preserve">одноразового горячего </w:t>
      </w:r>
      <w:r w:rsidRPr="005912BB">
        <w:rPr>
          <w:rFonts w:ascii="Times New Roman" w:hAnsi="Times New Roman"/>
          <w:sz w:val="27"/>
          <w:szCs w:val="27"/>
          <w:lang w:eastAsia="ru-RU"/>
        </w:rPr>
        <w:t>питания для обучающихся по образовательным программам основного общего и среднего общего образования в дни посещения учебных занятий</w:t>
      </w:r>
    </w:p>
    <w:p w:rsidR="00076169" w:rsidRPr="005912BB" w:rsidRDefault="00076169" w:rsidP="00C57358">
      <w:pPr>
        <w:shd w:val="clear" w:color="auto" w:fill="FFFFFF"/>
        <w:spacing w:line="312" w:lineRule="auto"/>
        <w:ind w:firstLine="708"/>
        <w:rPr>
          <w:rFonts w:ascii="Times New Roman" w:hAnsi="Times New Roman"/>
          <w:sz w:val="27"/>
          <w:szCs w:val="27"/>
          <w:lang w:eastAsia="ru-RU"/>
        </w:rPr>
      </w:pPr>
      <w:r w:rsidRPr="005912BB">
        <w:rPr>
          <w:rFonts w:ascii="Times New Roman" w:hAnsi="Times New Roman"/>
          <w:sz w:val="27"/>
          <w:szCs w:val="27"/>
          <w:lang w:eastAsia="ru-RU"/>
        </w:rPr>
        <w:t>1. _____________________________________________________________</w:t>
      </w:r>
      <w:r>
        <w:rPr>
          <w:rFonts w:ascii="Times New Roman" w:hAnsi="Times New Roman"/>
          <w:sz w:val="27"/>
          <w:szCs w:val="27"/>
          <w:lang w:eastAsia="ru-RU"/>
        </w:rPr>
        <w:t>___</w:t>
      </w:r>
      <w:r w:rsidRPr="005912BB">
        <w:rPr>
          <w:rFonts w:ascii="Times New Roman" w:hAnsi="Times New Roman"/>
          <w:sz w:val="27"/>
          <w:szCs w:val="27"/>
          <w:lang w:eastAsia="ru-RU"/>
        </w:rPr>
        <w:t>__</w:t>
      </w:r>
    </w:p>
    <w:p w:rsidR="00076169" w:rsidRPr="005912BB" w:rsidRDefault="00076169" w:rsidP="00C57358">
      <w:pPr>
        <w:shd w:val="clear" w:color="auto" w:fill="FFFFFF"/>
        <w:spacing w:line="312" w:lineRule="auto"/>
        <w:ind w:firstLine="708"/>
        <w:rPr>
          <w:rFonts w:ascii="Times New Roman" w:hAnsi="Times New Roman"/>
          <w:sz w:val="27"/>
          <w:szCs w:val="27"/>
          <w:lang w:eastAsia="ru-RU"/>
        </w:rPr>
      </w:pPr>
      <w:r w:rsidRPr="005912BB">
        <w:rPr>
          <w:rFonts w:ascii="Times New Roman" w:hAnsi="Times New Roman"/>
          <w:sz w:val="27"/>
          <w:szCs w:val="27"/>
          <w:lang w:eastAsia="ru-RU"/>
        </w:rPr>
        <w:t>2. _____________________________________________________________</w:t>
      </w:r>
      <w:r>
        <w:rPr>
          <w:rFonts w:ascii="Times New Roman" w:hAnsi="Times New Roman"/>
          <w:sz w:val="27"/>
          <w:szCs w:val="27"/>
          <w:lang w:eastAsia="ru-RU"/>
        </w:rPr>
        <w:t>__</w:t>
      </w:r>
      <w:r w:rsidRPr="005912BB">
        <w:rPr>
          <w:rFonts w:ascii="Times New Roman" w:hAnsi="Times New Roman"/>
          <w:sz w:val="27"/>
          <w:szCs w:val="27"/>
          <w:lang w:eastAsia="ru-RU"/>
        </w:rPr>
        <w:t>___</w:t>
      </w:r>
    </w:p>
    <w:p w:rsidR="00076169" w:rsidRPr="00C57358" w:rsidRDefault="00076169" w:rsidP="00C57358">
      <w:pPr>
        <w:shd w:val="clear" w:color="auto" w:fill="FFFFFF"/>
        <w:spacing w:line="312" w:lineRule="auto"/>
        <w:ind w:firstLine="0"/>
        <w:jc w:val="center"/>
        <w:rPr>
          <w:rFonts w:ascii="Times New Roman" w:hAnsi="Times New Roman"/>
          <w:i/>
          <w:lang w:eastAsia="ru-RU"/>
        </w:rPr>
      </w:pPr>
      <w:r w:rsidRPr="00C57358">
        <w:rPr>
          <w:rFonts w:ascii="Times New Roman" w:hAnsi="Times New Roman"/>
          <w:i/>
          <w:lang w:eastAsia="ru-RU"/>
        </w:rPr>
        <w:t>(фамилия, имя, отчество (при наличии) ребенка (детей), дата рождения)</w:t>
      </w:r>
    </w:p>
    <w:p w:rsidR="00076169" w:rsidRPr="005912BB" w:rsidRDefault="00076169" w:rsidP="00C57358">
      <w:pPr>
        <w:shd w:val="clear" w:color="auto" w:fill="FFFFFF"/>
        <w:spacing w:line="312" w:lineRule="auto"/>
        <w:ind w:firstLine="0"/>
        <w:rPr>
          <w:rFonts w:ascii="Times New Roman" w:hAnsi="Times New Roman"/>
          <w:sz w:val="27"/>
          <w:szCs w:val="27"/>
          <w:lang w:eastAsia="ru-RU"/>
        </w:rPr>
      </w:pPr>
      <w:r w:rsidRPr="005912BB">
        <w:rPr>
          <w:rFonts w:ascii="Times New Roman" w:hAnsi="Times New Roman"/>
          <w:sz w:val="27"/>
          <w:szCs w:val="27"/>
          <w:lang w:eastAsia="ru-RU"/>
        </w:rPr>
        <w:t xml:space="preserve">     Обязуюсь незамедлительно извещать о наступлении обстоятельств, влекущих прекращение предоставления меры социальной поддержки.</w:t>
      </w:r>
    </w:p>
    <w:p w:rsidR="00076169" w:rsidRPr="005912BB" w:rsidRDefault="00076169" w:rsidP="00C57358">
      <w:pPr>
        <w:shd w:val="clear" w:color="auto" w:fill="FFFFFF"/>
        <w:spacing w:line="312" w:lineRule="auto"/>
        <w:ind w:firstLine="0"/>
        <w:rPr>
          <w:rFonts w:ascii="Times New Roman" w:hAnsi="Times New Roman"/>
          <w:sz w:val="27"/>
          <w:szCs w:val="27"/>
          <w:lang w:eastAsia="ru-RU"/>
        </w:rPr>
      </w:pPr>
      <w:r w:rsidRPr="005912BB">
        <w:rPr>
          <w:rFonts w:ascii="Times New Roman" w:hAnsi="Times New Roman"/>
          <w:sz w:val="27"/>
          <w:szCs w:val="27"/>
          <w:lang w:eastAsia="ru-RU"/>
        </w:rPr>
        <w:t xml:space="preserve">     К заявлению прилагаю следующие документы (копии документов):</w:t>
      </w:r>
    </w:p>
    <w:p w:rsidR="00076169" w:rsidRPr="005912BB" w:rsidRDefault="00076169" w:rsidP="00C57358">
      <w:pPr>
        <w:shd w:val="clear" w:color="auto" w:fill="FFFFFF"/>
        <w:spacing w:line="312" w:lineRule="auto"/>
        <w:ind w:firstLine="708"/>
        <w:rPr>
          <w:rFonts w:ascii="Times New Roman" w:hAnsi="Times New Roman"/>
          <w:sz w:val="27"/>
          <w:szCs w:val="27"/>
          <w:lang w:eastAsia="ru-RU"/>
        </w:rPr>
      </w:pPr>
      <w:r w:rsidRPr="005912BB">
        <w:rPr>
          <w:rFonts w:ascii="Times New Roman" w:hAnsi="Times New Roman"/>
          <w:sz w:val="27"/>
          <w:szCs w:val="27"/>
          <w:lang w:eastAsia="ru-RU"/>
        </w:rPr>
        <w:t>1. _________________________________________________________</w:t>
      </w:r>
      <w:r>
        <w:rPr>
          <w:rFonts w:ascii="Times New Roman" w:hAnsi="Times New Roman"/>
          <w:sz w:val="27"/>
          <w:szCs w:val="27"/>
          <w:lang w:eastAsia="ru-RU"/>
        </w:rPr>
        <w:t>___</w:t>
      </w:r>
      <w:r w:rsidRPr="005912BB">
        <w:rPr>
          <w:rFonts w:ascii="Times New Roman" w:hAnsi="Times New Roman"/>
          <w:sz w:val="27"/>
          <w:szCs w:val="27"/>
          <w:lang w:eastAsia="ru-RU"/>
        </w:rPr>
        <w:t>______</w:t>
      </w:r>
    </w:p>
    <w:p w:rsidR="00076169" w:rsidRPr="005912BB" w:rsidRDefault="00076169" w:rsidP="00C57358">
      <w:pPr>
        <w:shd w:val="clear" w:color="auto" w:fill="FFFFFF"/>
        <w:spacing w:line="312" w:lineRule="auto"/>
        <w:ind w:firstLine="708"/>
        <w:rPr>
          <w:rFonts w:ascii="Times New Roman" w:hAnsi="Times New Roman"/>
          <w:sz w:val="27"/>
          <w:szCs w:val="27"/>
          <w:lang w:eastAsia="ru-RU"/>
        </w:rPr>
      </w:pPr>
      <w:r w:rsidRPr="005912BB">
        <w:rPr>
          <w:rFonts w:ascii="Times New Roman" w:hAnsi="Times New Roman"/>
          <w:sz w:val="27"/>
          <w:szCs w:val="27"/>
          <w:lang w:eastAsia="ru-RU"/>
        </w:rPr>
        <w:t>2. ___________________________________________________________</w:t>
      </w:r>
      <w:r>
        <w:rPr>
          <w:rFonts w:ascii="Times New Roman" w:hAnsi="Times New Roman"/>
          <w:sz w:val="27"/>
          <w:szCs w:val="27"/>
          <w:lang w:eastAsia="ru-RU"/>
        </w:rPr>
        <w:t>___</w:t>
      </w:r>
      <w:r w:rsidRPr="005912BB">
        <w:rPr>
          <w:rFonts w:ascii="Times New Roman" w:hAnsi="Times New Roman"/>
          <w:sz w:val="27"/>
          <w:szCs w:val="27"/>
          <w:lang w:eastAsia="ru-RU"/>
        </w:rPr>
        <w:t>____</w:t>
      </w:r>
    </w:p>
    <w:p w:rsidR="00076169" w:rsidRPr="005912BB" w:rsidRDefault="00076169" w:rsidP="00C57358">
      <w:pPr>
        <w:shd w:val="clear" w:color="auto" w:fill="FFFFFF"/>
        <w:spacing w:line="312" w:lineRule="auto"/>
        <w:ind w:firstLine="0"/>
        <w:rPr>
          <w:rFonts w:ascii="Times New Roman" w:hAnsi="Times New Roman"/>
          <w:sz w:val="27"/>
          <w:szCs w:val="27"/>
          <w:lang w:eastAsia="ru-RU"/>
        </w:rPr>
      </w:pPr>
      <w:r w:rsidRPr="005912BB">
        <w:rPr>
          <w:rFonts w:ascii="Times New Roman" w:hAnsi="Times New Roman"/>
          <w:sz w:val="27"/>
          <w:szCs w:val="27"/>
          <w:lang w:eastAsia="ru-RU"/>
        </w:rPr>
        <w:t xml:space="preserve">     Подтверждаю согласие на обработку указанных в настоящем заявлении персональных данных.</w:t>
      </w:r>
    </w:p>
    <w:p w:rsidR="00076169" w:rsidRDefault="00076169" w:rsidP="00C57358">
      <w:pPr>
        <w:shd w:val="clear" w:color="auto" w:fill="FFFFFF"/>
        <w:spacing w:line="312" w:lineRule="auto"/>
        <w:ind w:firstLine="0"/>
        <w:rPr>
          <w:rFonts w:ascii="Times New Roman" w:hAnsi="Times New Roman"/>
          <w:sz w:val="27"/>
          <w:szCs w:val="27"/>
          <w:lang w:eastAsia="ru-RU"/>
        </w:rPr>
      </w:pPr>
    </w:p>
    <w:p w:rsidR="00076169" w:rsidRPr="005912BB" w:rsidRDefault="00076169" w:rsidP="00C57358">
      <w:pPr>
        <w:shd w:val="clear" w:color="auto" w:fill="FFFFFF"/>
        <w:spacing w:line="312" w:lineRule="auto"/>
        <w:ind w:firstLine="0"/>
        <w:rPr>
          <w:rFonts w:ascii="Times New Roman" w:hAnsi="Times New Roman"/>
          <w:sz w:val="27"/>
          <w:szCs w:val="27"/>
          <w:lang w:eastAsia="ru-RU"/>
        </w:rPr>
      </w:pPr>
    </w:p>
    <w:p w:rsidR="00076169" w:rsidRPr="005912BB" w:rsidRDefault="00076169" w:rsidP="00C57358">
      <w:pPr>
        <w:shd w:val="clear" w:color="auto" w:fill="FFFFFF"/>
        <w:spacing w:line="312" w:lineRule="auto"/>
        <w:ind w:firstLine="0"/>
        <w:rPr>
          <w:rFonts w:ascii="Times New Roman" w:hAnsi="Times New Roman"/>
          <w:sz w:val="27"/>
          <w:szCs w:val="27"/>
          <w:lang w:eastAsia="ru-RU"/>
        </w:rPr>
      </w:pPr>
      <w:r w:rsidRPr="005912BB">
        <w:rPr>
          <w:rFonts w:ascii="Times New Roman" w:hAnsi="Times New Roman"/>
          <w:sz w:val="27"/>
          <w:szCs w:val="27"/>
          <w:lang w:eastAsia="ru-RU"/>
        </w:rPr>
        <w:t xml:space="preserve">Дата подачи заявления _______________ </w:t>
      </w:r>
      <w:r>
        <w:rPr>
          <w:rFonts w:ascii="Times New Roman" w:hAnsi="Times New Roman"/>
          <w:sz w:val="27"/>
          <w:szCs w:val="27"/>
          <w:lang w:eastAsia="ru-RU"/>
        </w:rPr>
        <w:t xml:space="preserve">          </w:t>
      </w:r>
      <w:r w:rsidRPr="005912BB">
        <w:rPr>
          <w:rFonts w:ascii="Times New Roman" w:hAnsi="Times New Roman"/>
          <w:sz w:val="27"/>
          <w:szCs w:val="27"/>
          <w:lang w:eastAsia="ru-RU"/>
        </w:rPr>
        <w:t>Подпись заявителя ________________</w:t>
      </w:r>
    </w:p>
    <w:sectPr w:rsidR="00076169" w:rsidRPr="005912BB" w:rsidSect="00BC344B">
      <w:headerReference w:type="default" r:id="rId7"/>
      <w:pgSz w:w="11906" w:h="16838"/>
      <w:pgMar w:top="709" w:right="707" w:bottom="993" w:left="1276" w:header="142" w:footer="708" w:gutter="0"/>
      <w:pgNumType w:start="2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76169" w:rsidRDefault="00076169" w:rsidP="00E70DE1">
      <w:r>
        <w:separator/>
      </w:r>
    </w:p>
  </w:endnote>
  <w:endnote w:type="continuationSeparator" w:id="0">
    <w:p w:rsidR="00076169" w:rsidRDefault="00076169" w:rsidP="00E70DE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76169" w:rsidRDefault="00076169" w:rsidP="00E70DE1">
      <w:r>
        <w:separator/>
      </w:r>
    </w:p>
  </w:footnote>
  <w:footnote w:type="continuationSeparator" w:id="0">
    <w:p w:rsidR="00076169" w:rsidRDefault="00076169" w:rsidP="00E70DE1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76169" w:rsidRPr="00B74EBD" w:rsidRDefault="00076169" w:rsidP="00664406">
    <w:pPr>
      <w:pStyle w:val="Header"/>
      <w:tabs>
        <w:tab w:val="center" w:pos="5032"/>
        <w:tab w:val="left" w:pos="5595"/>
      </w:tabs>
      <w:ind w:firstLine="0"/>
      <w:jc w:val="center"/>
      <w:rPr>
        <w:rFonts w:ascii="Times New Roman" w:hAnsi="Times New Roman"/>
        <w:sz w:val="24"/>
      </w:rPr>
    </w:pPr>
  </w:p>
  <w:p w:rsidR="00076169" w:rsidRPr="00EB5373" w:rsidRDefault="00076169">
    <w:pPr>
      <w:pStyle w:val="Header"/>
      <w:jc w:val="right"/>
      <w:rPr>
        <w:rFonts w:ascii="Times New Roman" w:hAnsi="Times New Roman"/>
        <w:sz w:val="24"/>
        <w:szCs w:val="24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855209E"/>
    <w:multiLevelType w:val="hybridMultilevel"/>
    <w:tmpl w:val="4FD2C0E4"/>
    <w:lvl w:ilvl="0" w:tplc="0419000F">
      <w:start w:val="3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>
    <w:nsid w:val="27105CED"/>
    <w:multiLevelType w:val="hybridMultilevel"/>
    <w:tmpl w:val="CC9402BE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2A7A61"/>
    <w:rsid w:val="00000644"/>
    <w:rsid w:val="0000302C"/>
    <w:rsid w:val="0001098E"/>
    <w:rsid w:val="00011110"/>
    <w:rsid w:val="00012D54"/>
    <w:rsid w:val="000164C5"/>
    <w:rsid w:val="00017763"/>
    <w:rsid w:val="00024707"/>
    <w:rsid w:val="00025C4F"/>
    <w:rsid w:val="00026B74"/>
    <w:rsid w:val="000318E4"/>
    <w:rsid w:val="0003235E"/>
    <w:rsid w:val="0003790C"/>
    <w:rsid w:val="00044005"/>
    <w:rsid w:val="000440F4"/>
    <w:rsid w:val="00045E0B"/>
    <w:rsid w:val="00046868"/>
    <w:rsid w:val="00051FF3"/>
    <w:rsid w:val="000610F1"/>
    <w:rsid w:val="00061BAB"/>
    <w:rsid w:val="00061BB5"/>
    <w:rsid w:val="00062262"/>
    <w:rsid w:val="00063BFD"/>
    <w:rsid w:val="0006503D"/>
    <w:rsid w:val="00065E80"/>
    <w:rsid w:val="000668B0"/>
    <w:rsid w:val="0006709E"/>
    <w:rsid w:val="000701CF"/>
    <w:rsid w:val="000712CC"/>
    <w:rsid w:val="000719F9"/>
    <w:rsid w:val="000736DE"/>
    <w:rsid w:val="00074BBC"/>
    <w:rsid w:val="00074F01"/>
    <w:rsid w:val="00076169"/>
    <w:rsid w:val="000761AA"/>
    <w:rsid w:val="00077F85"/>
    <w:rsid w:val="000819BC"/>
    <w:rsid w:val="000847D2"/>
    <w:rsid w:val="000864F4"/>
    <w:rsid w:val="00087333"/>
    <w:rsid w:val="00093996"/>
    <w:rsid w:val="00094637"/>
    <w:rsid w:val="000958EE"/>
    <w:rsid w:val="000A0C2E"/>
    <w:rsid w:val="000A19B5"/>
    <w:rsid w:val="000A22ED"/>
    <w:rsid w:val="000A57DE"/>
    <w:rsid w:val="000B0415"/>
    <w:rsid w:val="000B332F"/>
    <w:rsid w:val="000B37DE"/>
    <w:rsid w:val="000B59BA"/>
    <w:rsid w:val="000B7E5A"/>
    <w:rsid w:val="000C1905"/>
    <w:rsid w:val="000C47A9"/>
    <w:rsid w:val="000C49CA"/>
    <w:rsid w:val="000C58C0"/>
    <w:rsid w:val="000C5A95"/>
    <w:rsid w:val="000C5D55"/>
    <w:rsid w:val="000D2C54"/>
    <w:rsid w:val="000D3F61"/>
    <w:rsid w:val="000D4167"/>
    <w:rsid w:val="000D74D4"/>
    <w:rsid w:val="000E23B0"/>
    <w:rsid w:val="000E626A"/>
    <w:rsid w:val="000E737C"/>
    <w:rsid w:val="000F0B87"/>
    <w:rsid w:val="000F0FF8"/>
    <w:rsid w:val="000F4D2A"/>
    <w:rsid w:val="000F5D9D"/>
    <w:rsid w:val="001056E1"/>
    <w:rsid w:val="00106793"/>
    <w:rsid w:val="001068C1"/>
    <w:rsid w:val="001069CB"/>
    <w:rsid w:val="00107268"/>
    <w:rsid w:val="0011678B"/>
    <w:rsid w:val="0012487A"/>
    <w:rsid w:val="0012589F"/>
    <w:rsid w:val="00130895"/>
    <w:rsid w:val="00134522"/>
    <w:rsid w:val="00134E5D"/>
    <w:rsid w:val="00136596"/>
    <w:rsid w:val="001366B4"/>
    <w:rsid w:val="00141D27"/>
    <w:rsid w:val="00146A11"/>
    <w:rsid w:val="00147FEE"/>
    <w:rsid w:val="00150E8B"/>
    <w:rsid w:val="0015493C"/>
    <w:rsid w:val="001558A4"/>
    <w:rsid w:val="0016025E"/>
    <w:rsid w:val="00160279"/>
    <w:rsid w:val="00161D95"/>
    <w:rsid w:val="00162E39"/>
    <w:rsid w:val="00170D18"/>
    <w:rsid w:val="0017413C"/>
    <w:rsid w:val="001822DE"/>
    <w:rsid w:val="00183E64"/>
    <w:rsid w:val="00184E40"/>
    <w:rsid w:val="00185E6A"/>
    <w:rsid w:val="00190608"/>
    <w:rsid w:val="001951BC"/>
    <w:rsid w:val="00195B77"/>
    <w:rsid w:val="00195D00"/>
    <w:rsid w:val="001A295B"/>
    <w:rsid w:val="001A2D4E"/>
    <w:rsid w:val="001A61B1"/>
    <w:rsid w:val="001B1D37"/>
    <w:rsid w:val="001B39B1"/>
    <w:rsid w:val="001B4400"/>
    <w:rsid w:val="001B7465"/>
    <w:rsid w:val="001C3F60"/>
    <w:rsid w:val="001C6696"/>
    <w:rsid w:val="001D0A90"/>
    <w:rsid w:val="001D0FE5"/>
    <w:rsid w:val="001D10F6"/>
    <w:rsid w:val="001D1B9A"/>
    <w:rsid w:val="001D3A86"/>
    <w:rsid w:val="001D4B77"/>
    <w:rsid w:val="001D5CA0"/>
    <w:rsid w:val="001E071E"/>
    <w:rsid w:val="001E21AE"/>
    <w:rsid w:val="001E398A"/>
    <w:rsid w:val="001E708F"/>
    <w:rsid w:val="001E7626"/>
    <w:rsid w:val="001F2570"/>
    <w:rsid w:val="001F4E29"/>
    <w:rsid w:val="0020006E"/>
    <w:rsid w:val="00200389"/>
    <w:rsid w:val="00203D65"/>
    <w:rsid w:val="0020581E"/>
    <w:rsid w:val="00210B11"/>
    <w:rsid w:val="0022142F"/>
    <w:rsid w:val="00224C86"/>
    <w:rsid w:val="002305B0"/>
    <w:rsid w:val="0023293F"/>
    <w:rsid w:val="00237458"/>
    <w:rsid w:val="00241E98"/>
    <w:rsid w:val="00246E0D"/>
    <w:rsid w:val="002635DF"/>
    <w:rsid w:val="00265AC9"/>
    <w:rsid w:val="00267C69"/>
    <w:rsid w:val="00267C7E"/>
    <w:rsid w:val="00270A7C"/>
    <w:rsid w:val="00274A8C"/>
    <w:rsid w:val="00277364"/>
    <w:rsid w:val="00283C86"/>
    <w:rsid w:val="00285D3C"/>
    <w:rsid w:val="00290C54"/>
    <w:rsid w:val="00291002"/>
    <w:rsid w:val="0029137B"/>
    <w:rsid w:val="00297C7C"/>
    <w:rsid w:val="002A0748"/>
    <w:rsid w:val="002A177A"/>
    <w:rsid w:val="002A7A61"/>
    <w:rsid w:val="002B183D"/>
    <w:rsid w:val="002B4FFF"/>
    <w:rsid w:val="002B6683"/>
    <w:rsid w:val="002C28E8"/>
    <w:rsid w:val="002C56D1"/>
    <w:rsid w:val="002D0A62"/>
    <w:rsid w:val="002D18BA"/>
    <w:rsid w:val="002D5F65"/>
    <w:rsid w:val="002D6C6A"/>
    <w:rsid w:val="002D7F6C"/>
    <w:rsid w:val="002E308E"/>
    <w:rsid w:val="002E3327"/>
    <w:rsid w:val="002E3FD5"/>
    <w:rsid w:val="002E42E4"/>
    <w:rsid w:val="002E434E"/>
    <w:rsid w:val="002E5B9C"/>
    <w:rsid w:val="002F06CC"/>
    <w:rsid w:val="003003AE"/>
    <w:rsid w:val="00302028"/>
    <w:rsid w:val="003043D6"/>
    <w:rsid w:val="00313DF7"/>
    <w:rsid w:val="0031631A"/>
    <w:rsid w:val="00316368"/>
    <w:rsid w:val="0032067A"/>
    <w:rsid w:val="00324D97"/>
    <w:rsid w:val="0033384D"/>
    <w:rsid w:val="00334F9E"/>
    <w:rsid w:val="00335701"/>
    <w:rsid w:val="003360B0"/>
    <w:rsid w:val="0034107A"/>
    <w:rsid w:val="0034644B"/>
    <w:rsid w:val="0035289A"/>
    <w:rsid w:val="00356A4B"/>
    <w:rsid w:val="00362B3D"/>
    <w:rsid w:val="003643DA"/>
    <w:rsid w:val="003653CE"/>
    <w:rsid w:val="00371A7C"/>
    <w:rsid w:val="0037758F"/>
    <w:rsid w:val="00385CFC"/>
    <w:rsid w:val="00390816"/>
    <w:rsid w:val="0039420E"/>
    <w:rsid w:val="00394355"/>
    <w:rsid w:val="003A2220"/>
    <w:rsid w:val="003A3710"/>
    <w:rsid w:val="003A43BF"/>
    <w:rsid w:val="003A4A52"/>
    <w:rsid w:val="003B3EBB"/>
    <w:rsid w:val="003B4CD0"/>
    <w:rsid w:val="003B6104"/>
    <w:rsid w:val="003B673B"/>
    <w:rsid w:val="003C1692"/>
    <w:rsid w:val="003C32AA"/>
    <w:rsid w:val="003C4181"/>
    <w:rsid w:val="003D0314"/>
    <w:rsid w:val="003D4933"/>
    <w:rsid w:val="003E12B8"/>
    <w:rsid w:val="003E58DF"/>
    <w:rsid w:val="003F0CDA"/>
    <w:rsid w:val="003F3054"/>
    <w:rsid w:val="003F327E"/>
    <w:rsid w:val="003F4CE9"/>
    <w:rsid w:val="003F53C4"/>
    <w:rsid w:val="003F6A0B"/>
    <w:rsid w:val="00416EBE"/>
    <w:rsid w:val="004177EB"/>
    <w:rsid w:val="00421BCB"/>
    <w:rsid w:val="00422B26"/>
    <w:rsid w:val="00435125"/>
    <w:rsid w:val="00435516"/>
    <w:rsid w:val="004357F8"/>
    <w:rsid w:val="00435D7E"/>
    <w:rsid w:val="004362F0"/>
    <w:rsid w:val="004422EE"/>
    <w:rsid w:val="00442D60"/>
    <w:rsid w:val="00444DB3"/>
    <w:rsid w:val="00447377"/>
    <w:rsid w:val="004475A0"/>
    <w:rsid w:val="00447D23"/>
    <w:rsid w:val="00453EB1"/>
    <w:rsid w:val="0046132C"/>
    <w:rsid w:val="004618CC"/>
    <w:rsid w:val="00461F84"/>
    <w:rsid w:val="00464889"/>
    <w:rsid w:val="004652A2"/>
    <w:rsid w:val="004662C6"/>
    <w:rsid w:val="0047078C"/>
    <w:rsid w:val="00474BDA"/>
    <w:rsid w:val="00475DF1"/>
    <w:rsid w:val="00477F38"/>
    <w:rsid w:val="0048459C"/>
    <w:rsid w:val="00485B78"/>
    <w:rsid w:val="00490761"/>
    <w:rsid w:val="00490E0E"/>
    <w:rsid w:val="00491864"/>
    <w:rsid w:val="004A01CF"/>
    <w:rsid w:val="004A08F9"/>
    <w:rsid w:val="004A24C3"/>
    <w:rsid w:val="004A24E6"/>
    <w:rsid w:val="004A3D44"/>
    <w:rsid w:val="004A4192"/>
    <w:rsid w:val="004A59E9"/>
    <w:rsid w:val="004B2521"/>
    <w:rsid w:val="004B2CF8"/>
    <w:rsid w:val="004B5904"/>
    <w:rsid w:val="004B6ED9"/>
    <w:rsid w:val="004C04F7"/>
    <w:rsid w:val="004C18CA"/>
    <w:rsid w:val="004C470C"/>
    <w:rsid w:val="004D1BCA"/>
    <w:rsid w:val="004D3C42"/>
    <w:rsid w:val="004D5009"/>
    <w:rsid w:val="004E1FE6"/>
    <w:rsid w:val="004E24D5"/>
    <w:rsid w:val="004E36D4"/>
    <w:rsid w:val="004E3DEA"/>
    <w:rsid w:val="004F32DB"/>
    <w:rsid w:val="004F7372"/>
    <w:rsid w:val="004F7504"/>
    <w:rsid w:val="005043FF"/>
    <w:rsid w:val="0050541A"/>
    <w:rsid w:val="00505ABA"/>
    <w:rsid w:val="00513090"/>
    <w:rsid w:val="0051490A"/>
    <w:rsid w:val="00516E4A"/>
    <w:rsid w:val="00517382"/>
    <w:rsid w:val="00522D67"/>
    <w:rsid w:val="00522FEB"/>
    <w:rsid w:val="00523DB8"/>
    <w:rsid w:val="0052530A"/>
    <w:rsid w:val="00526F72"/>
    <w:rsid w:val="0052734C"/>
    <w:rsid w:val="005337C5"/>
    <w:rsid w:val="00537302"/>
    <w:rsid w:val="00542DDF"/>
    <w:rsid w:val="005433EA"/>
    <w:rsid w:val="00543E2C"/>
    <w:rsid w:val="0054766A"/>
    <w:rsid w:val="00547EA3"/>
    <w:rsid w:val="00550518"/>
    <w:rsid w:val="00551D29"/>
    <w:rsid w:val="00551F1C"/>
    <w:rsid w:val="005522B8"/>
    <w:rsid w:val="005525E2"/>
    <w:rsid w:val="00561D12"/>
    <w:rsid w:val="00562B51"/>
    <w:rsid w:val="00562EF9"/>
    <w:rsid w:val="0057047B"/>
    <w:rsid w:val="00571330"/>
    <w:rsid w:val="00576000"/>
    <w:rsid w:val="00582708"/>
    <w:rsid w:val="0058322A"/>
    <w:rsid w:val="005912BB"/>
    <w:rsid w:val="00591A2B"/>
    <w:rsid w:val="0059367A"/>
    <w:rsid w:val="005A4878"/>
    <w:rsid w:val="005A4B42"/>
    <w:rsid w:val="005A6BC9"/>
    <w:rsid w:val="005A6C52"/>
    <w:rsid w:val="005A7620"/>
    <w:rsid w:val="005B0295"/>
    <w:rsid w:val="005B0A73"/>
    <w:rsid w:val="005B0B06"/>
    <w:rsid w:val="005B1C7B"/>
    <w:rsid w:val="005C20A1"/>
    <w:rsid w:val="005D1924"/>
    <w:rsid w:val="005D4B6B"/>
    <w:rsid w:val="005D6A47"/>
    <w:rsid w:val="005E1081"/>
    <w:rsid w:val="005E2278"/>
    <w:rsid w:val="005E24C9"/>
    <w:rsid w:val="005E2F83"/>
    <w:rsid w:val="005E3447"/>
    <w:rsid w:val="005E39B9"/>
    <w:rsid w:val="005E52A7"/>
    <w:rsid w:val="005E5944"/>
    <w:rsid w:val="005E6435"/>
    <w:rsid w:val="005F1324"/>
    <w:rsid w:val="005F4476"/>
    <w:rsid w:val="005F5547"/>
    <w:rsid w:val="00606A06"/>
    <w:rsid w:val="00612E19"/>
    <w:rsid w:val="00614F43"/>
    <w:rsid w:val="006150FE"/>
    <w:rsid w:val="00615B55"/>
    <w:rsid w:val="006172E0"/>
    <w:rsid w:val="006179B8"/>
    <w:rsid w:val="00617F2F"/>
    <w:rsid w:val="0062715B"/>
    <w:rsid w:val="00627641"/>
    <w:rsid w:val="00627B82"/>
    <w:rsid w:val="00632E1E"/>
    <w:rsid w:val="00633BAF"/>
    <w:rsid w:val="00637961"/>
    <w:rsid w:val="00642BEE"/>
    <w:rsid w:val="006433A4"/>
    <w:rsid w:val="0064524E"/>
    <w:rsid w:val="006458A7"/>
    <w:rsid w:val="00646AC8"/>
    <w:rsid w:val="0064764E"/>
    <w:rsid w:val="00650902"/>
    <w:rsid w:val="0065181C"/>
    <w:rsid w:val="0065551C"/>
    <w:rsid w:val="006558A0"/>
    <w:rsid w:val="0066039C"/>
    <w:rsid w:val="00663542"/>
    <w:rsid w:val="00664406"/>
    <w:rsid w:val="006647F9"/>
    <w:rsid w:val="0066727F"/>
    <w:rsid w:val="00667DB7"/>
    <w:rsid w:val="0067539C"/>
    <w:rsid w:val="006808B8"/>
    <w:rsid w:val="00682F51"/>
    <w:rsid w:val="00683B88"/>
    <w:rsid w:val="00684AB6"/>
    <w:rsid w:val="00687344"/>
    <w:rsid w:val="00691580"/>
    <w:rsid w:val="006A500A"/>
    <w:rsid w:val="006A5B74"/>
    <w:rsid w:val="006A69DD"/>
    <w:rsid w:val="006B0CB8"/>
    <w:rsid w:val="006B2B13"/>
    <w:rsid w:val="006B30D1"/>
    <w:rsid w:val="006B70E7"/>
    <w:rsid w:val="006C0A91"/>
    <w:rsid w:val="006C1DFA"/>
    <w:rsid w:val="006C35C6"/>
    <w:rsid w:val="006D0216"/>
    <w:rsid w:val="006D0FE1"/>
    <w:rsid w:val="006D1CC0"/>
    <w:rsid w:val="006D232F"/>
    <w:rsid w:val="006D3314"/>
    <w:rsid w:val="006D7BE7"/>
    <w:rsid w:val="006E390A"/>
    <w:rsid w:val="006E5532"/>
    <w:rsid w:val="006E70F9"/>
    <w:rsid w:val="006F07F6"/>
    <w:rsid w:val="006F08C0"/>
    <w:rsid w:val="006F5CC4"/>
    <w:rsid w:val="006F6071"/>
    <w:rsid w:val="00703C47"/>
    <w:rsid w:val="00704811"/>
    <w:rsid w:val="007074DE"/>
    <w:rsid w:val="00710AC1"/>
    <w:rsid w:val="00711D59"/>
    <w:rsid w:val="007121FE"/>
    <w:rsid w:val="00716652"/>
    <w:rsid w:val="0071736A"/>
    <w:rsid w:val="00721952"/>
    <w:rsid w:val="00721D7A"/>
    <w:rsid w:val="007232AA"/>
    <w:rsid w:val="00723D17"/>
    <w:rsid w:val="007255E1"/>
    <w:rsid w:val="00725DF5"/>
    <w:rsid w:val="00734290"/>
    <w:rsid w:val="00735B3E"/>
    <w:rsid w:val="0074203C"/>
    <w:rsid w:val="007471B5"/>
    <w:rsid w:val="00755231"/>
    <w:rsid w:val="00756369"/>
    <w:rsid w:val="00756D8D"/>
    <w:rsid w:val="00762963"/>
    <w:rsid w:val="0076324B"/>
    <w:rsid w:val="007638DE"/>
    <w:rsid w:val="00765D9D"/>
    <w:rsid w:val="007660A4"/>
    <w:rsid w:val="007706E9"/>
    <w:rsid w:val="007727BF"/>
    <w:rsid w:val="007757DE"/>
    <w:rsid w:val="007767D4"/>
    <w:rsid w:val="0078165C"/>
    <w:rsid w:val="00783D18"/>
    <w:rsid w:val="0078560A"/>
    <w:rsid w:val="007920E2"/>
    <w:rsid w:val="007953EB"/>
    <w:rsid w:val="007966FE"/>
    <w:rsid w:val="007A0C4C"/>
    <w:rsid w:val="007A2D4D"/>
    <w:rsid w:val="007A3166"/>
    <w:rsid w:val="007B0616"/>
    <w:rsid w:val="007B0818"/>
    <w:rsid w:val="007C327A"/>
    <w:rsid w:val="007E0752"/>
    <w:rsid w:val="007E0F81"/>
    <w:rsid w:val="007E53B3"/>
    <w:rsid w:val="007F1D29"/>
    <w:rsid w:val="007F4969"/>
    <w:rsid w:val="007F6FF2"/>
    <w:rsid w:val="008013DE"/>
    <w:rsid w:val="00801C5C"/>
    <w:rsid w:val="00810004"/>
    <w:rsid w:val="0081112B"/>
    <w:rsid w:val="00812D0E"/>
    <w:rsid w:val="008138D3"/>
    <w:rsid w:val="00820DE0"/>
    <w:rsid w:val="00822C1E"/>
    <w:rsid w:val="00823468"/>
    <w:rsid w:val="00825E6A"/>
    <w:rsid w:val="00826A58"/>
    <w:rsid w:val="00827FAA"/>
    <w:rsid w:val="008318D1"/>
    <w:rsid w:val="00832281"/>
    <w:rsid w:val="00835A4A"/>
    <w:rsid w:val="0084074B"/>
    <w:rsid w:val="00842009"/>
    <w:rsid w:val="008446BC"/>
    <w:rsid w:val="008506B7"/>
    <w:rsid w:val="00851297"/>
    <w:rsid w:val="00852127"/>
    <w:rsid w:val="0085277B"/>
    <w:rsid w:val="008553CA"/>
    <w:rsid w:val="00856310"/>
    <w:rsid w:val="00862359"/>
    <w:rsid w:val="00862F9F"/>
    <w:rsid w:val="008662D6"/>
    <w:rsid w:val="00867657"/>
    <w:rsid w:val="0087059C"/>
    <w:rsid w:val="008805F1"/>
    <w:rsid w:val="00882F2B"/>
    <w:rsid w:val="0089079A"/>
    <w:rsid w:val="00892DBC"/>
    <w:rsid w:val="0089640B"/>
    <w:rsid w:val="00897C94"/>
    <w:rsid w:val="00897D45"/>
    <w:rsid w:val="008A5F8D"/>
    <w:rsid w:val="008A64A8"/>
    <w:rsid w:val="008A7172"/>
    <w:rsid w:val="008C0839"/>
    <w:rsid w:val="008C100F"/>
    <w:rsid w:val="008C2EAC"/>
    <w:rsid w:val="008C3F04"/>
    <w:rsid w:val="008C4422"/>
    <w:rsid w:val="008C6275"/>
    <w:rsid w:val="008D08D6"/>
    <w:rsid w:val="008E4288"/>
    <w:rsid w:val="008F2E33"/>
    <w:rsid w:val="009003AA"/>
    <w:rsid w:val="00903083"/>
    <w:rsid w:val="009033DD"/>
    <w:rsid w:val="00903876"/>
    <w:rsid w:val="00904273"/>
    <w:rsid w:val="00912B72"/>
    <w:rsid w:val="00914B1C"/>
    <w:rsid w:val="00916CF5"/>
    <w:rsid w:val="00927BB9"/>
    <w:rsid w:val="00931FEC"/>
    <w:rsid w:val="00933BD7"/>
    <w:rsid w:val="009354A3"/>
    <w:rsid w:val="00935FF1"/>
    <w:rsid w:val="009376E1"/>
    <w:rsid w:val="009438F6"/>
    <w:rsid w:val="0095121F"/>
    <w:rsid w:val="00955091"/>
    <w:rsid w:val="00956A85"/>
    <w:rsid w:val="00962801"/>
    <w:rsid w:val="00962A96"/>
    <w:rsid w:val="00963B63"/>
    <w:rsid w:val="00964A7E"/>
    <w:rsid w:val="00966E8C"/>
    <w:rsid w:val="00971CC1"/>
    <w:rsid w:val="00972A24"/>
    <w:rsid w:val="009752AE"/>
    <w:rsid w:val="0097692D"/>
    <w:rsid w:val="00983CF5"/>
    <w:rsid w:val="009860BA"/>
    <w:rsid w:val="00987664"/>
    <w:rsid w:val="00990A30"/>
    <w:rsid w:val="00991015"/>
    <w:rsid w:val="00991BB1"/>
    <w:rsid w:val="0099244C"/>
    <w:rsid w:val="009925B8"/>
    <w:rsid w:val="009939B4"/>
    <w:rsid w:val="00995F6F"/>
    <w:rsid w:val="009A1888"/>
    <w:rsid w:val="009A2672"/>
    <w:rsid w:val="009A7043"/>
    <w:rsid w:val="009B0A2A"/>
    <w:rsid w:val="009B0D67"/>
    <w:rsid w:val="009B4B87"/>
    <w:rsid w:val="009B6AFA"/>
    <w:rsid w:val="009B70CA"/>
    <w:rsid w:val="009B72B0"/>
    <w:rsid w:val="009C0F78"/>
    <w:rsid w:val="009C60D6"/>
    <w:rsid w:val="009D19C6"/>
    <w:rsid w:val="009E06C9"/>
    <w:rsid w:val="009E4313"/>
    <w:rsid w:val="009E4535"/>
    <w:rsid w:val="009E50D0"/>
    <w:rsid w:val="009E602F"/>
    <w:rsid w:val="009F4ECB"/>
    <w:rsid w:val="009F77F5"/>
    <w:rsid w:val="00A033F1"/>
    <w:rsid w:val="00A03584"/>
    <w:rsid w:val="00A041D5"/>
    <w:rsid w:val="00A0647B"/>
    <w:rsid w:val="00A07126"/>
    <w:rsid w:val="00A101D2"/>
    <w:rsid w:val="00A10E8D"/>
    <w:rsid w:val="00A114A1"/>
    <w:rsid w:val="00A1204E"/>
    <w:rsid w:val="00A1672C"/>
    <w:rsid w:val="00A174F7"/>
    <w:rsid w:val="00A17D6D"/>
    <w:rsid w:val="00A27459"/>
    <w:rsid w:val="00A36CDE"/>
    <w:rsid w:val="00A36CE1"/>
    <w:rsid w:val="00A36E15"/>
    <w:rsid w:val="00A376C9"/>
    <w:rsid w:val="00A41A54"/>
    <w:rsid w:val="00A41BD3"/>
    <w:rsid w:val="00A41D46"/>
    <w:rsid w:val="00A47ABA"/>
    <w:rsid w:val="00A54BA8"/>
    <w:rsid w:val="00A575C9"/>
    <w:rsid w:val="00A578EE"/>
    <w:rsid w:val="00A60D42"/>
    <w:rsid w:val="00A6148A"/>
    <w:rsid w:val="00A62E11"/>
    <w:rsid w:val="00A62F93"/>
    <w:rsid w:val="00A65172"/>
    <w:rsid w:val="00A654E0"/>
    <w:rsid w:val="00A65823"/>
    <w:rsid w:val="00A6630C"/>
    <w:rsid w:val="00A67C38"/>
    <w:rsid w:val="00A709EE"/>
    <w:rsid w:val="00A819D8"/>
    <w:rsid w:val="00A82041"/>
    <w:rsid w:val="00A86BBC"/>
    <w:rsid w:val="00A87608"/>
    <w:rsid w:val="00A93652"/>
    <w:rsid w:val="00AA1184"/>
    <w:rsid w:val="00AA1271"/>
    <w:rsid w:val="00AA1BD7"/>
    <w:rsid w:val="00AA2272"/>
    <w:rsid w:val="00AB0B24"/>
    <w:rsid w:val="00AB19B4"/>
    <w:rsid w:val="00AB344C"/>
    <w:rsid w:val="00AB4F38"/>
    <w:rsid w:val="00AC1142"/>
    <w:rsid w:val="00AC79A8"/>
    <w:rsid w:val="00AD1B83"/>
    <w:rsid w:val="00AD1BF5"/>
    <w:rsid w:val="00AD296F"/>
    <w:rsid w:val="00AD2F40"/>
    <w:rsid w:val="00AD57BA"/>
    <w:rsid w:val="00AD5C4E"/>
    <w:rsid w:val="00AD5FB4"/>
    <w:rsid w:val="00AD6009"/>
    <w:rsid w:val="00AD6202"/>
    <w:rsid w:val="00AD7A12"/>
    <w:rsid w:val="00AD7BD9"/>
    <w:rsid w:val="00AD7C39"/>
    <w:rsid w:val="00AD7C85"/>
    <w:rsid w:val="00AD7D7E"/>
    <w:rsid w:val="00AE0F20"/>
    <w:rsid w:val="00AF54D0"/>
    <w:rsid w:val="00AF63BF"/>
    <w:rsid w:val="00AF65A7"/>
    <w:rsid w:val="00B0458D"/>
    <w:rsid w:val="00B04C70"/>
    <w:rsid w:val="00B11703"/>
    <w:rsid w:val="00B135A8"/>
    <w:rsid w:val="00B139FE"/>
    <w:rsid w:val="00B163E4"/>
    <w:rsid w:val="00B168F8"/>
    <w:rsid w:val="00B24A64"/>
    <w:rsid w:val="00B26E10"/>
    <w:rsid w:val="00B30F49"/>
    <w:rsid w:val="00B31826"/>
    <w:rsid w:val="00B348C7"/>
    <w:rsid w:val="00B42184"/>
    <w:rsid w:val="00B43B32"/>
    <w:rsid w:val="00B46B67"/>
    <w:rsid w:val="00B47EE2"/>
    <w:rsid w:val="00B52020"/>
    <w:rsid w:val="00B5608C"/>
    <w:rsid w:val="00B647DE"/>
    <w:rsid w:val="00B66346"/>
    <w:rsid w:val="00B749D1"/>
    <w:rsid w:val="00B74EBD"/>
    <w:rsid w:val="00B75D27"/>
    <w:rsid w:val="00B82EC7"/>
    <w:rsid w:val="00B840A6"/>
    <w:rsid w:val="00B853D9"/>
    <w:rsid w:val="00B90C62"/>
    <w:rsid w:val="00B923F1"/>
    <w:rsid w:val="00B92B63"/>
    <w:rsid w:val="00B9326C"/>
    <w:rsid w:val="00B93BAC"/>
    <w:rsid w:val="00B944D2"/>
    <w:rsid w:val="00B96B13"/>
    <w:rsid w:val="00B96C91"/>
    <w:rsid w:val="00BA05CD"/>
    <w:rsid w:val="00BA6EAC"/>
    <w:rsid w:val="00BB16BE"/>
    <w:rsid w:val="00BB5999"/>
    <w:rsid w:val="00BC0F4F"/>
    <w:rsid w:val="00BC1F2B"/>
    <w:rsid w:val="00BC2B4F"/>
    <w:rsid w:val="00BC344B"/>
    <w:rsid w:val="00BC490E"/>
    <w:rsid w:val="00BC557A"/>
    <w:rsid w:val="00BC7DEA"/>
    <w:rsid w:val="00BD3C4A"/>
    <w:rsid w:val="00BE3BF5"/>
    <w:rsid w:val="00BE4C3D"/>
    <w:rsid w:val="00BE65BA"/>
    <w:rsid w:val="00BE6CA1"/>
    <w:rsid w:val="00BF16FE"/>
    <w:rsid w:val="00BF2DF3"/>
    <w:rsid w:val="00BF60B4"/>
    <w:rsid w:val="00C0409C"/>
    <w:rsid w:val="00C0438C"/>
    <w:rsid w:val="00C0477A"/>
    <w:rsid w:val="00C04A03"/>
    <w:rsid w:val="00C063C1"/>
    <w:rsid w:val="00C07364"/>
    <w:rsid w:val="00C11981"/>
    <w:rsid w:val="00C12028"/>
    <w:rsid w:val="00C13A64"/>
    <w:rsid w:val="00C14DD3"/>
    <w:rsid w:val="00C16F86"/>
    <w:rsid w:val="00C1726F"/>
    <w:rsid w:val="00C23E24"/>
    <w:rsid w:val="00C25F6C"/>
    <w:rsid w:val="00C27561"/>
    <w:rsid w:val="00C31116"/>
    <w:rsid w:val="00C31530"/>
    <w:rsid w:val="00C3620A"/>
    <w:rsid w:val="00C37FA2"/>
    <w:rsid w:val="00C40550"/>
    <w:rsid w:val="00C52B53"/>
    <w:rsid w:val="00C55C2F"/>
    <w:rsid w:val="00C56F7A"/>
    <w:rsid w:val="00C57358"/>
    <w:rsid w:val="00C57C82"/>
    <w:rsid w:val="00C61FAB"/>
    <w:rsid w:val="00C620F7"/>
    <w:rsid w:val="00C62EF1"/>
    <w:rsid w:val="00C63740"/>
    <w:rsid w:val="00C65E48"/>
    <w:rsid w:val="00C669CD"/>
    <w:rsid w:val="00C70EA3"/>
    <w:rsid w:val="00C83F5C"/>
    <w:rsid w:val="00C97697"/>
    <w:rsid w:val="00CA5F85"/>
    <w:rsid w:val="00CB2A8C"/>
    <w:rsid w:val="00CB45AB"/>
    <w:rsid w:val="00CB5730"/>
    <w:rsid w:val="00CB6CFA"/>
    <w:rsid w:val="00CC0430"/>
    <w:rsid w:val="00CC1585"/>
    <w:rsid w:val="00CC2B8B"/>
    <w:rsid w:val="00CC5185"/>
    <w:rsid w:val="00CC77EC"/>
    <w:rsid w:val="00CD3F51"/>
    <w:rsid w:val="00CD4A0A"/>
    <w:rsid w:val="00CD5257"/>
    <w:rsid w:val="00CD76FE"/>
    <w:rsid w:val="00CD7A87"/>
    <w:rsid w:val="00CE0D0E"/>
    <w:rsid w:val="00CE4D54"/>
    <w:rsid w:val="00CE7E76"/>
    <w:rsid w:val="00CF20F3"/>
    <w:rsid w:val="00CF53F2"/>
    <w:rsid w:val="00CF5CAF"/>
    <w:rsid w:val="00CF5FC1"/>
    <w:rsid w:val="00CF62D3"/>
    <w:rsid w:val="00D01904"/>
    <w:rsid w:val="00D01AE4"/>
    <w:rsid w:val="00D03512"/>
    <w:rsid w:val="00D06355"/>
    <w:rsid w:val="00D072CA"/>
    <w:rsid w:val="00D1433D"/>
    <w:rsid w:val="00D15276"/>
    <w:rsid w:val="00D15CF3"/>
    <w:rsid w:val="00D16567"/>
    <w:rsid w:val="00D1673A"/>
    <w:rsid w:val="00D20846"/>
    <w:rsid w:val="00D20B2E"/>
    <w:rsid w:val="00D219CE"/>
    <w:rsid w:val="00D25101"/>
    <w:rsid w:val="00D2690C"/>
    <w:rsid w:val="00D273E2"/>
    <w:rsid w:val="00D31104"/>
    <w:rsid w:val="00D31629"/>
    <w:rsid w:val="00D31E2A"/>
    <w:rsid w:val="00D353EC"/>
    <w:rsid w:val="00D35F15"/>
    <w:rsid w:val="00D40AAA"/>
    <w:rsid w:val="00D50637"/>
    <w:rsid w:val="00D57877"/>
    <w:rsid w:val="00D6363E"/>
    <w:rsid w:val="00D67581"/>
    <w:rsid w:val="00D714B1"/>
    <w:rsid w:val="00D72D4C"/>
    <w:rsid w:val="00D758E1"/>
    <w:rsid w:val="00D90B38"/>
    <w:rsid w:val="00D915A3"/>
    <w:rsid w:val="00D97DEB"/>
    <w:rsid w:val="00D97F2D"/>
    <w:rsid w:val="00DA559F"/>
    <w:rsid w:val="00DA7576"/>
    <w:rsid w:val="00DC5B1A"/>
    <w:rsid w:val="00DC67B5"/>
    <w:rsid w:val="00DC75B4"/>
    <w:rsid w:val="00DD63AA"/>
    <w:rsid w:val="00DD68AD"/>
    <w:rsid w:val="00DE0342"/>
    <w:rsid w:val="00DE257A"/>
    <w:rsid w:val="00DE2E34"/>
    <w:rsid w:val="00DE489D"/>
    <w:rsid w:val="00DE6F2E"/>
    <w:rsid w:val="00DF0D23"/>
    <w:rsid w:val="00DF42C0"/>
    <w:rsid w:val="00DF4B1E"/>
    <w:rsid w:val="00DF6058"/>
    <w:rsid w:val="00E01D9D"/>
    <w:rsid w:val="00E0370C"/>
    <w:rsid w:val="00E04E8A"/>
    <w:rsid w:val="00E057CE"/>
    <w:rsid w:val="00E1073C"/>
    <w:rsid w:val="00E12CC4"/>
    <w:rsid w:val="00E15219"/>
    <w:rsid w:val="00E223CD"/>
    <w:rsid w:val="00E24761"/>
    <w:rsid w:val="00E33740"/>
    <w:rsid w:val="00E338EF"/>
    <w:rsid w:val="00E42F0B"/>
    <w:rsid w:val="00E434E7"/>
    <w:rsid w:val="00E45356"/>
    <w:rsid w:val="00E503BA"/>
    <w:rsid w:val="00E53C11"/>
    <w:rsid w:val="00E53DA0"/>
    <w:rsid w:val="00E54186"/>
    <w:rsid w:val="00E54D7E"/>
    <w:rsid w:val="00E567BB"/>
    <w:rsid w:val="00E56F64"/>
    <w:rsid w:val="00E63D8B"/>
    <w:rsid w:val="00E6430D"/>
    <w:rsid w:val="00E64728"/>
    <w:rsid w:val="00E70DE1"/>
    <w:rsid w:val="00E7153B"/>
    <w:rsid w:val="00E73BCA"/>
    <w:rsid w:val="00E7442C"/>
    <w:rsid w:val="00E81FF4"/>
    <w:rsid w:val="00E839A7"/>
    <w:rsid w:val="00E8521E"/>
    <w:rsid w:val="00E8678D"/>
    <w:rsid w:val="00E87AAC"/>
    <w:rsid w:val="00E944E9"/>
    <w:rsid w:val="00E96F06"/>
    <w:rsid w:val="00E971A4"/>
    <w:rsid w:val="00EA05CD"/>
    <w:rsid w:val="00EA23F9"/>
    <w:rsid w:val="00EA4884"/>
    <w:rsid w:val="00EA75BC"/>
    <w:rsid w:val="00EB068C"/>
    <w:rsid w:val="00EB2DCF"/>
    <w:rsid w:val="00EB419F"/>
    <w:rsid w:val="00EB5373"/>
    <w:rsid w:val="00EB7BB8"/>
    <w:rsid w:val="00EC0B84"/>
    <w:rsid w:val="00EC1DF9"/>
    <w:rsid w:val="00EC26DC"/>
    <w:rsid w:val="00EC3F7E"/>
    <w:rsid w:val="00EC7B4D"/>
    <w:rsid w:val="00ED0935"/>
    <w:rsid w:val="00ED2468"/>
    <w:rsid w:val="00ED5572"/>
    <w:rsid w:val="00ED5A87"/>
    <w:rsid w:val="00EE65D6"/>
    <w:rsid w:val="00EE6640"/>
    <w:rsid w:val="00EE6CFA"/>
    <w:rsid w:val="00EF01DF"/>
    <w:rsid w:val="00EF10F9"/>
    <w:rsid w:val="00EF129D"/>
    <w:rsid w:val="00EF1899"/>
    <w:rsid w:val="00EF1D91"/>
    <w:rsid w:val="00EF4531"/>
    <w:rsid w:val="00EF46B8"/>
    <w:rsid w:val="00EF6828"/>
    <w:rsid w:val="00F00114"/>
    <w:rsid w:val="00F0260D"/>
    <w:rsid w:val="00F0304C"/>
    <w:rsid w:val="00F0510E"/>
    <w:rsid w:val="00F109EF"/>
    <w:rsid w:val="00F11AD8"/>
    <w:rsid w:val="00F16E55"/>
    <w:rsid w:val="00F171BA"/>
    <w:rsid w:val="00F20226"/>
    <w:rsid w:val="00F21D4F"/>
    <w:rsid w:val="00F25094"/>
    <w:rsid w:val="00F26EE8"/>
    <w:rsid w:val="00F2760F"/>
    <w:rsid w:val="00F278B6"/>
    <w:rsid w:val="00F3017D"/>
    <w:rsid w:val="00F33BF3"/>
    <w:rsid w:val="00F367AB"/>
    <w:rsid w:val="00F433A4"/>
    <w:rsid w:val="00F46F3A"/>
    <w:rsid w:val="00F47853"/>
    <w:rsid w:val="00F532EB"/>
    <w:rsid w:val="00F55BBD"/>
    <w:rsid w:val="00F61E2C"/>
    <w:rsid w:val="00F66F60"/>
    <w:rsid w:val="00F70CE7"/>
    <w:rsid w:val="00F82875"/>
    <w:rsid w:val="00F849D5"/>
    <w:rsid w:val="00F857B3"/>
    <w:rsid w:val="00F85E71"/>
    <w:rsid w:val="00F90DE9"/>
    <w:rsid w:val="00F93503"/>
    <w:rsid w:val="00F939AF"/>
    <w:rsid w:val="00F93E56"/>
    <w:rsid w:val="00F958ED"/>
    <w:rsid w:val="00FA0160"/>
    <w:rsid w:val="00FA067D"/>
    <w:rsid w:val="00FA1F99"/>
    <w:rsid w:val="00FA32A4"/>
    <w:rsid w:val="00FA35D3"/>
    <w:rsid w:val="00FA50F4"/>
    <w:rsid w:val="00FA70DF"/>
    <w:rsid w:val="00FB10B8"/>
    <w:rsid w:val="00FB24DA"/>
    <w:rsid w:val="00FB3864"/>
    <w:rsid w:val="00FB3C27"/>
    <w:rsid w:val="00FB3FA1"/>
    <w:rsid w:val="00FB4B0F"/>
    <w:rsid w:val="00FB4E6D"/>
    <w:rsid w:val="00FB7928"/>
    <w:rsid w:val="00FC1D88"/>
    <w:rsid w:val="00FC3A43"/>
    <w:rsid w:val="00FC4768"/>
    <w:rsid w:val="00FD09FC"/>
    <w:rsid w:val="00FD2962"/>
    <w:rsid w:val="00FD4297"/>
    <w:rsid w:val="00FD51EA"/>
    <w:rsid w:val="00FD5D99"/>
    <w:rsid w:val="00FD6C52"/>
    <w:rsid w:val="00FE6DDF"/>
    <w:rsid w:val="00FF1603"/>
    <w:rsid w:val="00FF6F2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C18CA"/>
    <w:pPr>
      <w:ind w:firstLine="709"/>
      <w:jc w:val="both"/>
    </w:pPr>
    <w:rPr>
      <w:lang w:eastAsia="en-US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ConsPlusTitle">
    <w:name w:val="ConsPlusTitle"/>
    <w:uiPriority w:val="99"/>
    <w:rsid w:val="00FD6C52"/>
    <w:pPr>
      <w:widowControl w:val="0"/>
      <w:autoSpaceDE w:val="0"/>
      <w:autoSpaceDN w:val="0"/>
    </w:pPr>
    <w:rPr>
      <w:rFonts w:eastAsia="Times New Roman" w:cs="Calibri"/>
      <w:b/>
      <w:szCs w:val="20"/>
    </w:rPr>
  </w:style>
  <w:style w:type="paragraph" w:customStyle="1" w:styleId="ConsPlusNormal">
    <w:name w:val="ConsPlusNormal"/>
    <w:uiPriority w:val="99"/>
    <w:rsid w:val="00FD6C52"/>
    <w:pPr>
      <w:widowControl w:val="0"/>
      <w:autoSpaceDE w:val="0"/>
      <w:autoSpaceDN w:val="0"/>
    </w:pPr>
    <w:rPr>
      <w:rFonts w:eastAsia="Times New Roman" w:cs="Calibri"/>
      <w:szCs w:val="20"/>
    </w:rPr>
  </w:style>
  <w:style w:type="character" w:styleId="Hyperlink">
    <w:name w:val="Hyperlink"/>
    <w:basedOn w:val="DefaultParagraphFont"/>
    <w:uiPriority w:val="99"/>
    <w:rsid w:val="00FD6C52"/>
    <w:rPr>
      <w:rFonts w:cs="Times New Roman"/>
      <w:color w:val="0000FF"/>
      <w:u w:val="single"/>
    </w:rPr>
  </w:style>
  <w:style w:type="paragraph" w:customStyle="1" w:styleId="Textbody">
    <w:name w:val="Text body"/>
    <w:basedOn w:val="Normal"/>
    <w:uiPriority w:val="99"/>
    <w:rsid w:val="004C18CA"/>
    <w:pPr>
      <w:suppressAutoHyphens/>
      <w:autoSpaceDN w:val="0"/>
      <w:ind w:firstLine="0"/>
      <w:jc w:val="center"/>
      <w:textAlignment w:val="baseline"/>
    </w:pPr>
    <w:rPr>
      <w:rFonts w:ascii="Arial Unicode MS" w:eastAsia="Arial Unicode MS" w:hAnsi="Arial Unicode MS" w:cs="Arial Unicode MS"/>
      <w:color w:val="000000"/>
      <w:kern w:val="3"/>
      <w:sz w:val="32"/>
      <w:szCs w:val="32"/>
    </w:rPr>
  </w:style>
  <w:style w:type="paragraph" w:customStyle="1" w:styleId="s1">
    <w:name w:val="s_1"/>
    <w:basedOn w:val="Normal"/>
    <w:uiPriority w:val="99"/>
    <w:rsid w:val="004C18CA"/>
    <w:pPr>
      <w:spacing w:before="100" w:beforeAutospacing="1" w:after="100" w:afterAutospacing="1"/>
      <w:ind w:firstLine="0"/>
      <w:jc w:val="left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Standard">
    <w:name w:val="Standard"/>
    <w:uiPriority w:val="99"/>
    <w:rsid w:val="001F2570"/>
    <w:pPr>
      <w:suppressAutoHyphens/>
      <w:autoSpaceDN w:val="0"/>
      <w:textAlignment w:val="baseline"/>
    </w:pPr>
    <w:rPr>
      <w:rFonts w:ascii="Arial Unicode MS" w:eastAsia="Arial Unicode MS" w:hAnsi="Arial Unicode MS" w:cs="Arial Unicode MS"/>
      <w:color w:val="000000"/>
      <w:kern w:val="3"/>
      <w:sz w:val="24"/>
      <w:szCs w:val="24"/>
      <w:lang w:eastAsia="en-US"/>
    </w:rPr>
  </w:style>
  <w:style w:type="paragraph" w:customStyle="1" w:styleId="s12">
    <w:name w:val="s_12"/>
    <w:uiPriority w:val="99"/>
    <w:rsid w:val="001F2570"/>
    <w:pPr>
      <w:suppressAutoHyphens/>
      <w:autoSpaceDN w:val="0"/>
      <w:ind w:firstLine="720"/>
      <w:textAlignment w:val="baseline"/>
    </w:pPr>
    <w:rPr>
      <w:rFonts w:ascii="Times New Roman" w:eastAsia="Times New Roman" w:hAnsi="Times New Roman"/>
      <w:color w:val="000000"/>
      <w:kern w:val="3"/>
      <w:sz w:val="24"/>
      <w:szCs w:val="24"/>
    </w:rPr>
  </w:style>
  <w:style w:type="paragraph" w:customStyle="1" w:styleId="a">
    <w:name w:val="Нормальный (таблица)"/>
    <w:basedOn w:val="Normal"/>
    <w:next w:val="Normal"/>
    <w:uiPriority w:val="99"/>
    <w:rsid w:val="001F2570"/>
    <w:pPr>
      <w:widowControl w:val="0"/>
      <w:autoSpaceDE w:val="0"/>
      <w:autoSpaceDN w:val="0"/>
      <w:adjustRightInd w:val="0"/>
      <w:ind w:firstLine="0"/>
    </w:pPr>
    <w:rPr>
      <w:rFonts w:ascii="Times New Roman CYR" w:eastAsia="Times New Roman" w:hAnsi="Times New Roman CYR" w:cs="Times New Roman CYR"/>
      <w:sz w:val="24"/>
      <w:szCs w:val="24"/>
      <w:lang w:eastAsia="ru-RU"/>
    </w:rPr>
  </w:style>
  <w:style w:type="paragraph" w:styleId="BalloonText">
    <w:name w:val="Balloon Text"/>
    <w:basedOn w:val="Normal"/>
    <w:link w:val="BalloonTextChar"/>
    <w:uiPriority w:val="99"/>
    <w:semiHidden/>
    <w:rsid w:val="00AD7BD9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AD7BD9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rsid w:val="00E70DE1"/>
    <w:pPr>
      <w:tabs>
        <w:tab w:val="center" w:pos="4677"/>
        <w:tab w:val="right" w:pos="9355"/>
      </w:tabs>
    </w:pPr>
  </w:style>
  <w:style w:type="character" w:customStyle="1" w:styleId="HeaderChar">
    <w:name w:val="Header Char"/>
    <w:basedOn w:val="DefaultParagraphFont"/>
    <w:link w:val="Header"/>
    <w:uiPriority w:val="99"/>
    <w:locked/>
    <w:rsid w:val="00E70DE1"/>
    <w:rPr>
      <w:rFonts w:cs="Times New Roman"/>
    </w:rPr>
  </w:style>
  <w:style w:type="paragraph" w:styleId="Footer">
    <w:name w:val="footer"/>
    <w:basedOn w:val="Normal"/>
    <w:link w:val="FooterChar"/>
    <w:uiPriority w:val="99"/>
    <w:rsid w:val="00E70DE1"/>
    <w:pPr>
      <w:tabs>
        <w:tab w:val="center" w:pos="4677"/>
        <w:tab w:val="right" w:pos="9355"/>
      </w:tabs>
    </w:pPr>
  </w:style>
  <w:style w:type="character" w:customStyle="1" w:styleId="FooterChar">
    <w:name w:val="Footer Char"/>
    <w:basedOn w:val="DefaultParagraphFont"/>
    <w:link w:val="Footer"/>
    <w:uiPriority w:val="99"/>
    <w:locked/>
    <w:rsid w:val="00E70DE1"/>
    <w:rPr>
      <w:rFonts w:cs="Times New Roman"/>
    </w:rPr>
  </w:style>
  <w:style w:type="character" w:customStyle="1" w:styleId="a0">
    <w:name w:val="Подпись к таблице_"/>
    <w:basedOn w:val="DefaultParagraphFont"/>
    <w:link w:val="a1"/>
    <w:uiPriority w:val="99"/>
    <w:locked/>
    <w:rsid w:val="0062715B"/>
    <w:rPr>
      <w:rFonts w:ascii="Times New Roman" w:hAnsi="Times New Roman" w:cs="Times New Roman"/>
      <w:sz w:val="28"/>
      <w:szCs w:val="28"/>
      <w:shd w:val="clear" w:color="auto" w:fill="FFFFFF"/>
    </w:rPr>
  </w:style>
  <w:style w:type="paragraph" w:customStyle="1" w:styleId="a1">
    <w:name w:val="Подпись к таблице"/>
    <w:basedOn w:val="Normal"/>
    <w:link w:val="a0"/>
    <w:uiPriority w:val="99"/>
    <w:rsid w:val="0062715B"/>
    <w:pPr>
      <w:widowControl w:val="0"/>
      <w:shd w:val="clear" w:color="auto" w:fill="FFFFFF"/>
      <w:spacing w:line="485" w:lineRule="exact"/>
      <w:ind w:firstLine="760"/>
    </w:pPr>
    <w:rPr>
      <w:rFonts w:ascii="Times New Roman" w:eastAsia="Times New Roman" w:hAnsi="Times New Roman"/>
      <w:sz w:val="28"/>
      <w:szCs w:val="28"/>
    </w:rPr>
  </w:style>
  <w:style w:type="character" w:customStyle="1" w:styleId="2">
    <w:name w:val="Основной текст (2) + Курсив"/>
    <w:basedOn w:val="DefaultParagraphFont"/>
    <w:uiPriority w:val="99"/>
    <w:rsid w:val="0062715B"/>
    <w:rPr>
      <w:rFonts w:ascii="Times New Roman" w:hAnsi="Times New Roman" w:cs="Times New Roman"/>
      <w:i/>
      <w:iCs/>
      <w:color w:val="000000"/>
      <w:spacing w:val="0"/>
      <w:w w:val="100"/>
      <w:position w:val="0"/>
      <w:sz w:val="28"/>
      <w:szCs w:val="28"/>
      <w:shd w:val="clear" w:color="auto" w:fill="FFFFFF"/>
      <w:lang w:val="ru-RU" w:eastAsia="ru-RU"/>
    </w:rPr>
  </w:style>
  <w:style w:type="character" w:customStyle="1" w:styleId="12pt">
    <w:name w:val="Колонтитул + 12 pt"/>
    <w:aliases w:val="Не курсив"/>
    <w:basedOn w:val="DefaultParagraphFont"/>
    <w:uiPriority w:val="99"/>
    <w:rsid w:val="0062715B"/>
    <w:rPr>
      <w:rFonts w:ascii="Times New Roman" w:hAnsi="Times New Roman" w:cs="Times New Roman"/>
      <w:i/>
      <w:iCs/>
      <w:color w:val="000000"/>
      <w:spacing w:val="0"/>
      <w:w w:val="100"/>
      <w:position w:val="0"/>
      <w:sz w:val="24"/>
      <w:szCs w:val="24"/>
      <w:shd w:val="clear" w:color="auto" w:fill="FFFFFF"/>
      <w:lang w:val="ru-RU" w:eastAsia="ru-RU"/>
    </w:rPr>
  </w:style>
  <w:style w:type="paragraph" w:customStyle="1" w:styleId="empty">
    <w:name w:val="empty"/>
    <w:basedOn w:val="Normal"/>
    <w:uiPriority w:val="99"/>
    <w:rsid w:val="00EB5373"/>
    <w:pPr>
      <w:spacing w:before="100" w:beforeAutospacing="1" w:after="100" w:afterAutospacing="1"/>
      <w:ind w:firstLine="0"/>
      <w:jc w:val="left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ListParagraph">
    <w:name w:val="List Paragraph"/>
    <w:basedOn w:val="Normal"/>
    <w:uiPriority w:val="99"/>
    <w:qFormat/>
    <w:rsid w:val="00A578EE"/>
    <w:pPr>
      <w:widowControl w:val="0"/>
      <w:autoSpaceDE w:val="0"/>
      <w:autoSpaceDN w:val="0"/>
      <w:adjustRightInd w:val="0"/>
      <w:ind w:left="720" w:firstLine="720"/>
      <w:contextualSpacing/>
    </w:pPr>
    <w:rPr>
      <w:rFonts w:ascii="Times New Roman CYR" w:eastAsia="Times New Roman" w:hAnsi="Times New Roman CYR" w:cs="Times New Roman CYR"/>
      <w:sz w:val="24"/>
      <w:szCs w:val="24"/>
      <w:lang w:eastAsia="ru-RU"/>
    </w:rPr>
  </w:style>
  <w:style w:type="character" w:customStyle="1" w:styleId="s9">
    <w:name w:val="s_9"/>
    <w:basedOn w:val="DefaultParagraphFont"/>
    <w:uiPriority w:val="99"/>
    <w:rsid w:val="00335701"/>
    <w:rPr>
      <w:rFonts w:cs="Times New Roman"/>
    </w:rPr>
  </w:style>
  <w:style w:type="paragraph" w:customStyle="1" w:styleId="s3">
    <w:name w:val="s_3"/>
    <w:basedOn w:val="Normal"/>
    <w:uiPriority w:val="99"/>
    <w:rsid w:val="00012D54"/>
    <w:pPr>
      <w:spacing w:before="100" w:beforeAutospacing="1" w:after="100" w:afterAutospacing="1"/>
      <w:ind w:firstLine="0"/>
      <w:jc w:val="left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s22">
    <w:name w:val="s_22"/>
    <w:basedOn w:val="Normal"/>
    <w:uiPriority w:val="99"/>
    <w:rsid w:val="00012D54"/>
    <w:pPr>
      <w:spacing w:before="100" w:beforeAutospacing="1" w:after="100" w:afterAutospacing="1"/>
      <w:ind w:firstLine="0"/>
      <w:jc w:val="left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HTMLPreformatted">
    <w:name w:val="HTML Preformatted"/>
    <w:basedOn w:val="Normal"/>
    <w:link w:val="HTMLPreformattedChar"/>
    <w:uiPriority w:val="99"/>
    <w:semiHidden/>
    <w:rsid w:val="00012D54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ind w:firstLine="0"/>
      <w:jc w:val="left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locked/>
    <w:rsid w:val="00012D54"/>
    <w:rPr>
      <w:rFonts w:ascii="Courier New" w:hAnsi="Courier New" w:cs="Courier New"/>
      <w:sz w:val="20"/>
      <w:szCs w:val="20"/>
      <w:lang w:eastAsia="ru-RU"/>
    </w:rPr>
  </w:style>
  <w:style w:type="character" w:customStyle="1" w:styleId="s10">
    <w:name w:val="s_10"/>
    <w:basedOn w:val="DefaultParagraphFont"/>
    <w:uiPriority w:val="99"/>
    <w:rsid w:val="00012D54"/>
    <w:rPr>
      <w:rFonts w:cs="Times New Roman"/>
    </w:rPr>
  </w:style>
  <w:style w:type="character" w:styleId="Emphasis">
    <w:name w:val="Emphasis"/>
    <w:basedOn w:val="DefaultParagraphFont"/>
    <w:uiPriority w:val="99"/>
    <w:qFormat/>
    <w:rsid w:val="00D758E1"/>
    <w:rPr>
      <w:rFonts w:cs="Times New Roman"/>
      <w:i/>
      <w:iCs/>
    </w:rPr>
  </w:style>
  <w:style w:type="character" w:customStyle="1" w:styleId="20">
    <w:name w:val="Основной текст (2)_"/>
    <w:basedOn w:val="DefaultParagraphFont"/>
    <w:link w:val="21"/>
    <w:uiPriority w:val="99"/>
    <w:locked/>
    <w:rsid w:val="00B75D27"/>
    <w:rPr>
      <w:rFonts w:ascii="Times New Roman" w:hAnsi="Times New Roman" w:cs="Times New Roman"/>
      <w:b/>
      <w:bCs/>
      <w:sz w:val="32"/>
      <w:szCs w:val="32"/>
    </w:rPr>
  </w:style>
  <w:style w:type="character" w:customStyle="1" w:styleId="a2">
    <w:name w:val="Основной текст_"/>
    <w:basedOn w:val="DefaultParagraphFont"/>
    <w:link w:val="1"/>
    <w:uiPriority w:val="99"/>
    <w:locked/>
    <w:rsid w:val="00B75D27"/>
    <w:rPr>
      <w:rFonts w:ascii="Times New Roman" w:hAnsi="Times New Roman" w:cs="Times New Roman"/>
      <w:sz w:val="26"/>
      <w:szCs w:val="26"/>
    </w:rPr>
  </w:style>
  <w:style w:type="paragraph" w:customStyle="1" w:styleId="21">
    <w:name w:val="Основной текст (2)"/>
    <w:basedOn w:val="Normal"/>
    <w:link w:val="20"/>
    <w:uiPriority w:val="99"/>
    <w:rsid w:val="00B75D27"/>
    <w:pPr>
      <w:widowControl w:val="0"/>
      <w:spacing w:after="300" w:line="254" w:lineRule="auto"/>
      <w:ind w:firstLine="0"/>
      <w:jc w:val="center"/>
    </w:pPr>
    <w:rPr>
      <w:rFonts w:ascii="Times New Roman" w:eastAsia="Times New Roman" w:hAnsi="Times New Roman"/>
      <w:b/>
      <w:bCs/>
      <w:sz w:val="32"/>
      <w:szCs w:val="32"/>
    </w:rPr>
  </w:style>
  <w:style w:type="paragraph" w:customStyle="1" w:styleId="1">
    <w:name w:val="Основной текст1"/>
    <w:basedOn w:val="Normal"/>
    <w:link w:val="a2"/>
    <w:uiPriority w:val="99"/>
    <w:rsid w:val="00B75D27"/>
    <w:pPr>
      <w:widowControl w:val="0"/>
      <w:spacing w:line="259" w:lineRule="auto"/>
      <w:ind w:firstLine="400"/>
      <w:jc w:val="left"/>
    </w:pPr>
    <w:rPr>
      <w:rFonts w:ascii="Times New Roman" w:eastAsia="Times New Roman" w:hAnsi="Times New Roman"/>
      <w:sz w:val="26"/>
      <w:szCs w:val="2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818987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8987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8987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8987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8987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8987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8987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8987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8987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8987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8987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8987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1898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18987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18987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18987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18987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18987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18987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18987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1898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818987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8987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8987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8987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1898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18987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81898716">
          <w:marLeft w:val="0"/>
          <w:marRight w:val="0"/>
          <w:marTop w:val="0"/>
          <w:marBottom w:val="112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18987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18987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818987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8987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8987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8987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8987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8987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8987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1898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1898735">
              <w:marLeft w:val="0"/>
              <w:marRight w:val="0"/>
              <w:marTop w:val="24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81898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1898740">
              <w:marLeft w:val="0"/>
              <w:marRight w:val="0"/>
              <w:marTop w:val="24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81898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1898715">
              <w:marLeft w:val="0"/>
              <w:marRight w:val="0"/>
              <w:marTop w:val="24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81898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1898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1898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1898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1898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1898733">
              <w:marLeft w:val="0"/>
              <w:marRight w:val="0"/>
              <w:marTop w:val="24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818987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8987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8987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1</TotalTime>
  <Pages>6</Pages>
  <Words>2179</Words>
  <Characters>12425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АДМИНИСТРАЦИЯ РУЗАЕВСКОГО</dc:title>
  <dc:subject/>
  <dc:creator>user</dc:creator>
  <cp:keywords/>
  <dc:description/>
  <cp:lastModifiedBy>1</cp:lastModifiedBy>
  <cp:revision>2</cp:revision>
  <cp:lastPrinted>2025-11-27T07:24:00Z</cp:lastPrinted>
  <dcterms:created xsi:type="dcterms:W3CDTF">2025-12-03T05:31:00Z</dcterms:created>
  <dcterms:modified xsi:type="dcterms:W3CDTF">2025-12-03T05:31:00Z</dcterms:modified>
</cp:coreProperties>
</file>