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BC" w:rsidRPr="00862D15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Cs w:val="28"/>
        </w:rPr>
      </w:pPr>
      <w:bookmarkStart w:id="0" w:name="_GoBack"/>
      <w:bookmarkEnd w:id="0"/>
      <w:r w:rsidRPr="00862D15">
        <w:rPr>
          <w:szCs w:val="28"/>
        </w:rPr>
        <w:t>АДМИНИСТРАЦИЯ РУЗАЕВСКОГО</w:t>
      </w:r>
    </w:p>
    <w:p w:rsidR="00615CBC" w:rsidRPr="00862D15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Cs w:val="28"/>
        </w:rPr>
      </w:pPr>
      <w:r w:rsidRPr="00862D15">
        <w:rPr>
          <w:szCs w:val="28"/>
        </w:rPr>
        <w:t>МУНИЦИПАЛЬНОГО РАЙОНА</w:t>
      </w:r>
    </w:p>
    <w:p w:rsidR="00615CBC" w:rsidRPr="00862D15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Cs w:val="28"/>
        </w:rPr>
      </w:pPr>
      <w:r w:rsidRPr="00862D15">
        <w:rPr>
          <w:szCs w:val="28"/>
        </w:rPr>
        <w:t>РЕСПУБЛИКИ МОРДОВИЯ</w:t>
      </w:r>
    </w:p>
    <w:p w:rsidR="00615CBC" w:rsidRPr="00862D15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b/>
          <w:sz w:val="34"/>
          <w:szCs w:val="28"/>
        </w:rPr>
      </w:pPr>
    </w:p>
    <w:p w:rsidR="00615CBC" w:rsidRPr="00862D15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b/>
          <w:sz w:val="34"/>
          <w:szCs w:val="28"/>
        </w:rPr>
      </w:pPr>
      <w:r w:rsidRPr="00862D15">
        <w:rPr>
          <w:b/>
          <w:sz w:val="34"/>
          <w:szCs w:val="28"/>
        </w:rPr>
        <w:t>П О С Т А Н О В Л Е Н И Е</w:t>
      </w:r>
    </w:p>
    <w:p w:rsidR="00615CBC" w:rsidRPr="00862D15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b/>
          <w:szCs w:val="28"/>
        </w:rPr>
      </w:pPr>
    </w:p>
    <w:p w:rsidR="00615CBC" w:rsidRPr="00862D15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b/>
          <w:szCs w:val="28"/>
        </w:rPr>
      </w:pPr>
    </w:p>
    <w:p w:rsidR="00615CBC" w:rsidRPr="00E56D10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rPr>
          <w:szCs w:val="28"/>
        </w:rPr>
      </w:pPr>
      <w:r>
        <w:rPr>
          <w:szCs w:val="28"/>
        </w:rPr>
        <w:t>17.11.</w:t>
      </w:r>
      <w:r w:rsidRPr="00E56D10">
        <w:rPr>
          <w:szCs w:val="28"/>
        </w:rPr>
        <w:t xml:space="preserve">2025 г.                                                             </w:t>
      </w:r>
      <w:r>
        <w:rPr>
          <w:szCs w:val="28"/>
        </w:rPr>
        <w:t xml:space="preserve">                                    № 744</w:t>
      </w:r>
    </w:p>
    <w:p w:rsidR="00615CBC" w:rsidRPr="00E56D10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Cs w:val="28"/>
        </w:rPr>
      </w:pPr>
    </w:p>
    <w:p w:rsidR="00615CBC" w:rsidRPr="00E56D10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Cs w:val="28"/>
        </w:rPr>
      </w:pPr>
      <w:r w:rsidRPr="00E56D10">
        <w:rPr>
          <w:szCs w:val="28"/>
        </w:rPr>
        <w:t>г. Рузаевка</w:t>
      </w:r>
    </w:p>
    <w:p w:rsidR="00615CBC" w:rsidRPr="00E56D10" w:rsidRDefault="00615CBC" w:rsidP="004C762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szCs w:val="28"/>
        </w:rPr>
      </w:pPr>
    </w:p>
    <w:p w:rsidR="00615CBC" w:rsidRPr="00E56D10" w:rsidRDefault="00615CBC" w:rsidP="00E56D10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b/>
          <w:szCs w:val="28"/>
        </w:rPr>
      </w:pPr>
      <w:r w:rsidRPr="00E56D10">
        <w:rPr>
          <w:b/>
          <w:szCs w:val="28"/>
        </w:rPr>
        <w:t xml:space="preserve"> О внесении изменений в Порядок</w:t>
      </w:r>
      <w:r w:rsidRPr="00E56D10">
        <w:rPr>
          <w:b/>
          <w:szCs w:val="28"/>
        </w:rPr>
        <w:br/>
        <w:t>определения победителей трудового соперничества работников агропромышленного комплекса в Рузаевском муниципальном районе Республики Мордовия, утвержденный  постановлением</w:t>
      </w:r>
      <w:r w:rsidRPr="00E56D10">
        <w:rPr>
          <w:szCs w:val="28"/>
        </w:rPr>
        <w:t xml:space="preserve"> </w:t>
      </w:r>
      <w:r w:rsidRPr="00E56D10">
        <w:rPr>
          <w:b/>
          <w:szCs w:val="28"/>
        </w:rPr>
        <w:t xml:space="preserve">Администрации Рузаевского муниципального района Республики Мордовия </w:t>
      </w:r>
    </w:p>
    <w:p w:rsidR="00615CBC" w:rsidRPr="00E56D10" w:rsidRDefault="00615CBC" w:rsidP="00E56D10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b/>
          <w:szCs w:val="28"/>
        </w:rPr>
      </w:pPr>
      <w:r w:rsidRPr="00E56D10">
        <w:rPr>
          <w:b/>
          <w:szCs w:val="28"/>
        </w:rPr>
        <w:t>от 30 сентября 2025г. №605</w:t>
      </w:r>
    </w:p>
    <w:p w:rsidR="00615CBC" w:rsidRPr="00E56D10" w:rsidRDefault="00615CBC" w:rsidP="00E56D10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b/>
          <w:szCs w:val="28"/>
        </w:rPr>
      </w:pPr>
    </w:p>
    <w:p w:rsidR="00615CBC" w:rsidRPr="00E56D10" w:rsidRDefault="00615CBC" w:rsidP="00E56D10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 xml:space="preserve">В целях повышения эффективности производства, улучшения качества производимой продукции в сельскохозяйственных предприятиях агропромышленного комплекса в Рузаевском муниципальном районе Республики Мордовия, Администрация Рузаевского муниципального района Республики Мордовия </w:t>
      </w:r>
      <w:r w:rsidRPr="00E56D10">
        <w:rPr>
          <w:b/>
          <w:szCs w:val="28"/>
        </w:rPr>
        <w:t>п о с т а н о в л я е т:</w:t>
      </w:r>
    </w:p>
    <w:p w:rsidR="00615CBC" w:rsidRPr="00E56D10" w:rsidRDefault="00615CBC" w:rsidP="00E56D10">
      <w:pPr>
        <w:widowControl w:val="0"/>
        <w:tabs>
          <w:tab w:val="left" w:pos="-2127"/>
          <w:tab w:val="left" w:pos="567"/>
        </w:tabs>
        <w:suppressAutoHyphens/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>1. Внести изменения в Порядок определения победителей трудового соперничества работников агропромышленного комплекса в Рузаевском муниципальном районе Республики Мордовия, утвержденный постановлением Администрации Рузаевского муниципального района Республики Мордовия от 30 сентября 2025г. №605, следующего содержания:</w:t>
      </w:r>
    </w:p>
    <w:p w:rsidR="00615CBC" w:rsidRPr="00E56D10" w:rsidRDefault="00615CBC" w:rsidP="00E56D10">
      <w:pPr>
        <w:widowControl w:val="0"/>
        <w:tabs>
          <w:tab w:val="left" w:pos="-2127"/>
          <w:tab w:val="left" w:pos="567"/>
        </w:tabs>
        <w:suppressAutoHyphens/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>1.1 главу 1 дополнить пунктом 5.1 следующего содержания:</w:t>
      </w:r>
    </w:p>
    <w:p w:rsidR="00615CBC" w:rsidRPr="00E56D10" w:rsidRDefault="00615CBC" w:rsidP="00E56D10">
      <w:pPr>
        <w:widowControl w:val="0"/>
        <w:tabs>
          <w:tab w:val="left" w:pos="-2127"/>
          <w:tab w:val="left" w:pos="567"/>
        </w:tabs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 xml:space="preserve">«5.1. Среди предприятий </w:t>
      </w:r>
      <w:r w:rsidRPr="00E56D10">
        <w:rPr>
          <w:szCs w:val="28"/>
          <w:u w:val="single"/>
        </w:rPr>
        <w:t>агропромышленного комплекса любой формы собственности за оказание благотворительной помощи в различных формах, в том числе в форме денежных средств военным частям или военнослужащим, находящимся на территории военных действий, а также общественным организациям, нуждающимся гражданам, не являющимся работниками организации-благотворителя</w:t>
      </w:r>
      <w:r w:rsidRPr="00E56D10">
        <w:rPr>
          <w:szCs w:val="28"/>
        </w:rPr>
        <w:t>, признается победителем трудового соперничества одна организация, направившая наибольший объем средств на благотворительность, а также наибольший объем средств на благотворительность в пересчете на одного сотрудника.</w:t>
      </w:r>
    </w:p>
    <w:p w:rsidR="00615CBC" w:rsidRPr="00E56D10" w:rsidRDefault="00615CBC" w:rsidP="00E56D10">
      <w:pPr>
        <w:widowControl w:val="0"/>
        <w:tabs>
          <w:tab w:val="left" w:pos="-2127"/>
        </w:tabs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 xml:space="preserve"> Победитель награждается Дипломом Рузаевского муниципального района Республики Мордовия.»;</w:t>
      </w:r>
    </w:p>
    <w:p w:rsidR="00615CBC" w:rsidRPr="00E56D10" w:rsidRDefault="00615CBC" w:rsidP="00E56D10">
      <w:pPr>
        <w:suppressAutoHyphens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>1.2 приложение 1 изложить в редакции согласно приложению 1 к настоящему постановлению;</w:t>
      </w:r>
    </w:p>
    <w:p w:rsidR="00615CBC" w:rsidRPr="00E56D10" w:rsidRDefault="00615CBC" w:rsidP="00E56D10">
      <w:pPr>
        <w:suppressAutoHyphens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>1.3 приложение 2 изложить в редакции согласно приложению 2 к настоящему постановлению;</w:t>
      </w:r>
    </w:p>
    <w:p w:rsidR="00615CBC" w:rsidRPr="00E56D10" w:rsidRDefault="00615CBC" w:rsidP="00E56D10">
      <w:pPr>
        <w:suppressAutoHyphens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>1.4 приложение 9 изложить в редакции согласно приложению 3 к настоящему постановлению;</w:t>
      </w:r>
    </w:p>
    <w:p w:rsidR="00615CBC" w:rsidRPr="00E56D10" w:rsidRDefault="00615CBC" w:rsidP="00E56D10">
      <w:pPr>
        <w:suppressAutoHyphens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>1.5 дополнить приложением 14 в редакции согласно приложению 4 к настоящему постановлению.</w:t>
      </w:r>
    </w:p>
    <w:p w:rsidR="00615CBC" w:rsidRPr="00E56D10" w:rsidRDefault="00615CBC" w:rsidP="00E56D10">
      <w:pPr>
        <w:widowControl w:val="0"/>
        <w:tabs>
          <w:tab w:val="left" w:pos="-2127"/>
        </w:tabs>
        <w:suppressAutoHyphens/>
        <w:autoSpaceDE w:val="0"/>
        <w:autoSpaceDN w:val="0"/>
        <w:adjustRightInd w:val="0"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>2. Контроль за исполнением настоящего постановления возложить на заместителя Главы района по сельскому хозяйству и работе с административными органами.</w:t>
      </w:r>
    </w:p>
    <w:p w:rsidR="00615CBC" w:rsidRPr="00E56D10" w:rsidRDefault="00615CBC" w:rsidP="00E56D10">
      <w:pPr>
        <w:widowControl w:val="0"/>
        <w:tabs>
          <w:tab w:val="left" w:pos="-1843"/>
          <w:tab w:val="left" w:pos="567"/>
        </w:tabs>
        <w:suppressAutoHyphens/>
        <w:autoSpaceDE w:val="0"/>
        <w:autoSpaceDN w:val="0"/>
        <w:adjustRightInd w:val="0"/>
        <w:spacing w:after="80"/>
        <w:ind w:firstLine="567"/>
        <w:contextualSpacing/>
        <w:jc w:val="both"/>
        <w:rPr>
          <w:szCs w:val="28"/>
        </w:rPr>
      </w:pPr>
      <w:r w:rsidRPr="00E56D10">
        <w:rPr>
          <w:szCs w:val="28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615CBC" w:rsidRPr="00E56D10" w:rsidRDefault="00615CBC" w:rsidP="00E56D1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left="567" w:firstLine="709"/>
        <w:contextualSpacing/>
        <w:rPr>
          <w:szCs w:val="28"/>
        </w:rPr>
      </w:pPr>
    </w:p>
    <w:p w:rsidR="00615CBC" w:rsidRPr="00E56D10" w:rsidRDefault="00615CBC" w:rsidP="00E56D10">
      <w:pPr>
        <w:widowControl w:val="0"/>
        <w:tabs>
          <w:tab w:val="left" w:pos="-2127"/>
        </w:tabs>
        <w:suppressAutoHyphens/>
        <w:autoSpaceDE w:val="0"/>
        <w:autoSpaceDN w:val="0"/>
        <w:adjustRightInd w:val="0"/>
        <w:contextualSpacing/>
        <w:rPr>
          <w:szCs w:val="28"/>
        </w:rPr>
      </w:pPr>
    </w:p>
    <w:p w:rsidR="00615CBC" w:rsidRPr="00E56D10" w:rsidRDefault="00615CBC" w:rsidP="00E56D10">
      <w:pPr>
        <w:widowControl w:val="0"/>
        <w:tabs>
          <w:tab w:val="left" w:pos="-2127"/>
        </w:tabs>
        <w:suppressAutoHyphens/>
        <w:autoSpaceDE w:val="0"/>
        <w:autoSpaceDN w:val="0"/>
        <w:adjustRightInd w:val="0"/>
        <w:contextualSpacing/>
        <w:rPr>
          <w:szCs w:val="28"/>
        </w:rPr>
      </w:pPr>
      <w:r w:rsidRPr="00E56D10">
        <w:rPr>
          <w:szCs w:val="28"/>
        </w:rPr>
        <w:t>Глава Рузаевского</w:t>
      </w:r>
    </w:p>
    <w:p w:rsidR="00615CBC" w:rsidRPr="00E56D10" w:rsidRDefault="00615CBC" w:rsidP="00E56D10">
      <w:pPr>
        <w:widowControl w:val="0"/>
        <w:tabs>
          <w:tab w:val="left" w:pos="-2127"/>
        </w:tabs>
        <w:suppressAutoHyphens/>
        <w:autoSpaceDE w:val="0"/>
        <w:autoSpaceDN w:val="0"/>
        <w:adjustRightInd w:val="0"/>
        <w:contextualSpacing/>
        <w:rPr>
          <w:szCs w:val="28"/>
        </w:rPr>
      </w:pPr>
      <w:r w:rsidRPr="00E56D10">
        <w:rPr>
          <w:szCs w:val="28"/>
        </w:rPr>
        <w:t xml:space="preserve">муниципального района </w:t>
      </w:r>
    </w:p>
    <w:p w:rsidR="00615CBC" w:rsidRPr="00E56D10" w:rsidRDefault="00615CBC" w:rsidP="00E56D10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Cs w:val="28"/>
        </w:rPr>
      </w:pPr>
      <w:r w:rsidRPr="00E56D10">
        <w:rPr>
          <w:szCs w:val="28"/>
        </w:rPr>
        <w:t xml:space="preserve">Республики Мордовия                                                                     </w:t>
      </w:r>
      <w:r>
        <w:rPr>
          <w:szCs w:val="28"/>
        </w:rPr>
        <w:t xml:space="preserve"> </w:t>
      </w:r>
      <w:r w:rsidRPr="00E56D10">
        <w:rPr>
          <w:szCs w:val="28"/>
        </w:rPr>
        <w:t xml:space="preserve">                А.Б. Юткин</w:t>
      </w:r>
    </w:p>
    <w:p w:rsidR="00615CBC" w:rsidRPr="00E56D10" w:rsidRDefault="00615CBC" w:rsidP="00E56D10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Cs w:val="28"/>
        </w:rPr>
      </w:pPr>
    </w:p>
    <w:p w:rsidR="00615CBC" w:rsidRDefault="00615CBC" w:rsidP="00E56D10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p w:rsidR="00615CBC" w:rsidRPr="00147741" w:rsidRDefault="00615CBC" w:rsidP="00147741">
      <w:pPr>
        <w:widowControl w:val="0"/>
        <w:tabs>
          <w:tab w:val="left" w:pos="-2127"/>
          <w:tab w:val="left" w:pos="9356"/>
        </w:tabs>
        <w:suppressAutoHyphens/>
        <w:autoSpaceDE w:val="0"/>
        <w:autoSpaceDN w:val="0"/>
        <w:adjustRightInd w:val="0"/>
        <w:contextualSpacing/>
        <w:rPr>
          <w:sz w:val="27"/>
          <w:szCs w:val="27"/>
        </w:rPr>
      </w:pPr>
    </w:p>
    <w:tbl>
      <w:tblPr>
        <w:tblW w:w="0" w:type="auto"/>
        <w:tblInd w:w="108" w:type="dxa"/>
        <w:tblLook w:val="00A0"/>
      </w:tblPr>
      <w:tblGrid>
        <w:gridCol w:w="4536"/>
        <w:gridCol w:w="5670"/>
      </w:tblGrid>
      <w:tr w:rsidR="00615CBC" w:rsidRPr="00C31948" w:rsidTr="00C05693">
        <w:trPr>
          <w:trHeight w:val="3396"/>
        </w:trPr>
        <w:tc>
          <w:tcPr>
            <w:tcW w:w="4536" w:type="dxa"/>
          </w:tcPr>
          <w:p w:rsidR="00615CBC" w:rsidRPr="00C31948" w:rsidRDefault="00615CBC" w:rsidP="0008669B">
            <w:pPr>
              <w:jc w:val="both"/>
              <w:rPr>
                <w:b/>
                <w:sz w:val="24"/>
              </w:rPr>
            </w:pPr>
          </w:p>
        </w:tc>
        <w:tc>
          <w:tcPr>
            <w:tcW w:w="5670" w:type="dxa"/>
          </w:tcPr>
          <w:p w:rsidR="00615CBC" w:rsidRDefault="00615CBC" w:rsidP="00C05693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Приложение 1 </w:t>
            </w:r>
          </w:p>
          <w:p w:rsidR="00615CBC" w:rsidRPr="00E4785E" w:rsidRDefault="00615CBC" w:rsidP="00E4785E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постановлению </w:t>
            </w:r>
            <w:r w:rsidRPr="00E4785E">
              <w:rPr>
                <w:sz w:val="24"/>
              </w:rPr>
              <w:t xml:space="preserve">Администрации Рузаевского муниципального района Республики Мордовия </w:t>
            </w:r>
          </w:p>
          <w:p w:rsidR="00615CBC" w:rsidRDefault="00615CBC" w:rsidP="00E4785E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>от 17.11.</w:t>
            </w:r>
            <w:r w:rsidRPr="00E4785E">
              <w:rPr>
                <w:sz w:val="24"/>
              </w:rPr>
              <w:t xml:space="preserve"> 2025г. №</w:t>
            </w:r>
            <w:r>
              <w:rPr>
                <w:sz w:val="24"/>
              </w:rPr>
              <w:t xml:space="preserve"> 744</w:t>
            </w:r>
          </w:p>
          <w:p w:rsidR="00615CBC" w:rsidRDefault="00615CBC" w:rsidP="00C05693">
            <w:pPr>
              <w:ind w:left="-114"/>
              <w:jc w:val="right"/>
              <w:rPr>
                <w:sz w:val="24"/>
              </w:rPr>
            </w:pPr>
          </w:p>
          <w:p w:rsidR="00615CBC" w:rsidRPr="00DE6190" w:rsidRDefault="00615CBC" w:rsidP="00C05693">
            <w:pPr>
              <w:ind w:left="-114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DE6190">
              <w:rPr>
                <w:sz w:val="24"/>
              </w:rPr>
              <w:t>Приложение 1</w:t>
            </w:r>
          </w:p>
          <w:p w:rsidR="00615CBC" w:rsidRDefault="00615CBC" w:rsidP="00C05693">
            <w:pPr>
              <w:ind w:firstLine="63"/>
              <w:jc w:val="right"/>
              <w:rPr>
                <w:sz w:val="24"/>
              </w:rPr>
            </w:pPr>
            <w:r w:rsidRPr="00DE6190">
              <w:rPr>
                <w:sz w:val="24"/>
              </w:rPr>
              <w:t xml:space="preserve">к Порядку </w:t>
            </w:r>
            <w:r w:rsidRPr="009F5C1A">
              <w:rPr>
                <w:sz w:val="24"/>
              </w:rPr>
              <w:t>определения победителей трудового соперничества работников агропромышленного комплекса в Рузаевском муниципальном районе Республики Мордовия</w:t>
            </w:r>
          </w:p>
          <w:p w:rsidR="00615CBC" w:rsidRDefault="00615CBC" w:rsidP="00C05693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(в редакции постановления </w:t>
            </w:r>
          </w:p>
          <w:p w:rsidR="00615CBC" w:rsidRPr="00C31948" w:rsidRDefault="00615CBC" w:rsidP="00C05693">
            <w:pPr>
              <w:ind w:firstLine="63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от 17.11.2025г.  №  744)</w:t>
            </w:r>
          </w:p>
        </w:tc>
      </w:tr>
    </w:tbl>
    <w:p w:rsidR="00615CBC" w:rsidRDefault="00615CBC" w:rsidP="00D97239">
      <w:pPr>
        <w:jc w:val="center"/>
        <w:rPr>
          <w:b/>
          <w:sz w:val="24"/>
          <w:szCs w:val="24"/>
        </w:rPr>
      </w:pPr>
    </w:p>
    <w:p w:rsidR="00615CBC" w:rsidRPr="00C31948" w:rsidRDefault="00615CBC" w:rsidP="00D97239">
      <w:pPr>
        <w:jc w:val="center"/>
        <w:rPr>
          <w:b/>
          <w:sz w:val="24"/>
          <w:szCs w:val="24"/>
        </w:rPr>
      </w:pPr>
      <w:r w:rsidRPr="00C31948">
        <w:rPr>
          <w:b/>
          <w:sz w:val="24"/>
          <w:szCs w:val="24"/>
        </w:rPr>
        <w:t>П О К А З А Т Е Л И</w:t>
      </w:r>
    </w:p>
    <w:p w:rsidR="00615CBC" w:rsidRDefault="00615CBC" w:rsidP="00D97239">
      <w:pPr>
        <w:jc w:val="center"/>
        <w:rPr>
          <w:b/>
          <w:sz w:val="24"/>
          <w:szCs w:val="24"/>
        </w:rPr>
      </w:pPr>
      <w:r w:rsidRPr="00C31948">
        <w:rPr>
          <w:b/>
          <w:sz w:val="24"/>
          <w:szCs w:val="24"/>
        </w:rPr>
        <w:t xml:space="preserve">участника </w:t>
      </w:r>
      <w:r>
        <w:rPr>
          <w:b/>
          <w:sz w:val="24"/>
          <w:szCs w:val="24"/>
        </w:rPr>
        <w:t>районного</w:t>
      </w:r>
      <w:r w:rsidRPr="00C31948">
        <w:rPr>
          <w:b/>
          <w:sz w:val="24"/>
          <w:szCs w:val="24"/>
        </w:rPr>
        <w:t xml:space="preserve"> трудового соперничества работников агропромышленного комплекса </w:t>
      </w:r>
      <w:r>
        <w:rPr>
          <w:b/>
          <w:sz w:val="24"/>
          <w:szCs w:val="24"/>
        </w:rPr>
        <w:t xml:space="preserve">Рузаевского муниципального района </w:t>
      </w:r>
      <w:r w:rsidRPr="00C31948">
        <w:rPr>
          <w:b/>
          <w:sz w:val="24"/>
          <w:szCs w:val="24"/>
        </w:rPr>
        <w:t xml:space="preserve">среди организаций агропромышленного комплекса любой формы собственности за обеспечение создания лучших условий эффективного ведения сельскохозяйственного производства </w:t>
      </w:r>
    </w:p>
    <w:p w:rsidR="00615CBC" w:rsidRPr="00C31948" w:rsidRDefault="00615CBC" w:rsidP="00D97239">
      <w:pPr>
        <w:jc w:val="center"/>
        <w:rPr>
          <w:b/>
          <w:sz w:val="24"/>
          <w:szCs w:val="24"/>
        </w:rPr>
      </w:pPr>
      <w:r w:rsidRPr="00C31948">
        <w:rPr>
          <w:b/>
          <w:sz w:val="24"/>
          <w:szCs w:val="24"/>
        </w:rPr>
        <w:t>за  9 месяцев 20____ года</w:t>
      </w:r>
    </w:p>
    <w:p w:rsidR="00615CBC" w:rsidRPr="00C31948" w:rsidRDefault="00615CBC" w:rsidP="00D97239">
      <w:pPr>
        <w:jc w:val="center"/>
        <w:rPr>
          <w:b/>
          <w:sz w:val="24"/>
          <w:szCs w:val="24"/>
        </w:rPr>
      </w:pPr>
      <w:r w:rsidRPr="00C31948">
        <w:rPr>
          <w:b/>
          <w:sz w:val="24"/>
          <w:szCs w:val="24"/>
        </w:rPr>
        <w:t>____________________________________</w:t>
      </w:r>
    </w:p>
    <w:p w:rsidR="00615CBC" w:rsidRPr="00C31948" w:rsidRDefault="00615CBC" w:rsidP="00D97239">
      <w:pPr>
        <w:jc w:val="center"/>
        <w:rPr>
          <w:sz w:val="16"/>
          <w:szCs w:val="16"/>
        </w:rPr>
      </w:pPr>
      <w:r w:rsidRPr="00C31948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предприятия</w:t>
      </w:r>
      <w:r w:rsidRPr="00C31948">
        <w:rPr>
          <w:sz w:val="16"/>
          <w:szCs w:val="16"/>
        </w:rPr>
        <w:t>)</w:t>
      </w:r>
    </w:p>
    <w:p w:rsidR="00615CBC" w:rsidRPr="0070581E" w:rsidRDefault="00615CBC" w:rsidP="00D97239">
      <w:pPr>
        <w:ind w:firstLine="567"/>
        <w:jc w:val="both"/>
        <w:rPr>
          <w:szCs w:val="28"/>
        </w:rPr>
      </w:pPr>
    </w:p>
    <w:tbl>
      <w:tblPr>
        <w:tblW w:w="10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36"/>
        <w:gridCol w:w="1134"/>
        <w:gridCol w:w="907"/>
        <w:gridCol w:w="907"/>
        <w:gridCol w:w="902"/>
        <w:gridCol w:w="903"/>
      </w:tblGrid>
      <w:tr w:rsidR="00615CBC" w:rsidRPr="0070581E" w:rsidTr="0008669B">
        <w:tc>
          <w:tcPr>
            <w:tcW w:w="54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Ед. изм.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581E">
              <w:rPr>
                <w:sz w:val="22"/>
                <w:szCs w:val="22"/>
              </w:rPr>
              <w:t>20__ г.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581E">
              <w:rPr>
                <w:sz w:val="22"/>
                <w:szCs w:val="22"/>
              </w:rPr>
              <w:t>20__ г.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581E">
              <w:rPr>
                <w:sz w:val="22"/>
                <w:szCs w:val="22"/>
              </w:rPr>
              <w:t>20__ г. к 20__ г.</w:t>
            </w:r>
          </w:p>
        </w:tc>
      </w:tr>
      <w:tr w:rsidR="00615CBC" w:rsidRPr="0070581E" w:rsidTr="0008669B">
        <w:tc>
          <w:tcPr>
            <w:tcW w:w="54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581E">
              <w:rPr>
                <w:sz w:val="22"/>
                <w:szCs w:val="22"/>
              </w:rPr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581E">
              <w:rPr>
                <w:sz w:val="22"/>
                <w:szCs w:val="22"/>
              </w:rPr>
              <w:t>+,-</w:t>
            </w: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Производство валовой продукции в единых сопоставимых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 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 xml:space="preserve">В том числе на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70581E">
                <w:rPr>
                  <w:sz w:val="24"/>
                  <w:szCs w:val="24"/>
                </w:rPr>
                <w:t>100 га</w:t>
              </w:r>
            </w:smartTag>
            <w:r w:rsidRPr="0070581E">
              <w:rPr>
                <w:sz w:val="24"/>
                <w:szCs w:val="24"/>
              </w:rPr>
              <w:t xml:space="preserve"> сельхозугодий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 руб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Выручка от реализации сельскохозяйственной продукции, работ и услуг (</w:t>
            </w:r>
            <w:r w:rsidRPr="0070581E">
              <w:rPr>
                <w:b/>
                <w:sz w:val="24"/>
                <w:szCs w:val="24"/>
              </w:rPr>
              <w:t>без стоимости товаров)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 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b/>
                <w:sz w:val="24"/>
                <w:szCs w:val="24"/>
              </w:rPr>
              <w:t>В том числе</w:t>
            </w:r>
            <w:r w:rsidRPr="0070581E">
              <w:rPr>
                <w:sz w:val="24"/>
                <w:szCs w:val="24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70581E">
                <w:rPr>
                  <w:sz w:val="24"/>
                  <w:szCs w:val="24"/>
                </w:rPr>
                <w:t>100 га</w:t>
              </w:r>
            </w:smartTag>
            <w:r w:rsidRPr="0070581E">
              <w:rPr>
                <w:sz w:val="24"/>
                <w:szCs w:val="24"/>
              </w:rPr>
              <w:t xml:space="preserve"> сельхозугодий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 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на одного среднегодового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 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Затраты на основное производство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 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0581E">
              <w:rPr>
                <w:b/>
                <w:sz w:val="24"/>
                <w:szCs w:val="24"/>
              </w:rPr>
              <w:t>В том числе:</w:t>
            </w:r>
          </w:p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на 100 рублей выручки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 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Объем уплаченных налоговых платежей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на одного среднегодового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 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Среднемесячная зарплата в сельхозпредприятиях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руб.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Среднесписочная численность работников в сельхозпредприятиях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чел.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0581E">
              <w:rPr>
                <w:b/>
                <w:sz w:val="24"/>
                <w:szCs w:val="24"/>
              </w:rPr>
              <w:t>Производство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Зерна (в весе после доработки)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тонн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Сахарной свеклы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тонн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Овощей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тонн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в т.ч. закрытого грунта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тонн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Молока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тонн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Скота и птицы на убой (в живой массе),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тонн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КРС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тонн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свиней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тонн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птицы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тонн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 шт.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0581E">
              <w:rPr>
                <w:b/>
                <w:sz w:val="24"/>
                <w:szCs w:val="24"/>
              </w:rPr>
              <w:t>Урожайность: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Зерна (в весе после доработки)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ц/га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Сахарной свеклы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ц/га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0581E">
              <w:rPr>
                <w:b/>
                <w:sz w:val="24"/>
                <w:szCs w:val="24"/>
              </w:rPr>
              <w:t>Продуктивность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Надой молока от 1 коровы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кг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rPr>
          <w:trHeight w:val="260"/>
        </w:trPr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0581E">
              <w:rPr>
                <w:b/>
                <w:sz w:val="24"/>
                <w:szCs w:val="24"/>
              </w:rPr>
              <w:t>Получено приплода на 100 основных маток: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телят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гол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поросят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гол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0581E">
              <w:rPr>
                <w:b/>
                <w:sz w:val="24"/>
                <w:szCs w:val="24"/>
              </w:rPr>
              <w:t>Наличие поголовья сельскохозяйственных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Крупного рогатого скота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гол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в том числе:</w:t>
            </w:r>
          </w:p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коров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гол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Свиней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гол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Птицы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тыс. гол.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 xml:space="preserve">Поголовье КРС на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70581E">
                <w:rPr>
                  <w:sz w:val="24"/>
                  <w:szCs w:val="24"/>
                </w:rPr>
                <w:t>100 га</w:t>
              </w:r>
            </w:smartTag>
            <w:r w:rsidRPr="0070581E">
              <w:rPr>
                <w:sz w:val="24"/>
                <w:szCs w:val="24"/>
              </w:rPr>
              <w:t xml:space="preserve"> сельхозугодий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гол.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70581E" w:rsidTr="0008669B">
        <w:tc>
          <w:tcPr>
            <w:tcW w:w="54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Площадь сельхозугодий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0581E">
              <w:rPr>
                <w:sz w:val="24"/>
                <w:szCs w:val="24"/>
              </w:rPr>
              <w:t>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70581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615CBC" w:rsidRDefault="00615CBC" w:rsidP="00D97239">
      <w:pPr>
        <w:ind w:firstLine="567"/>
        <w:jc w:val="both"/>
        <w:rPr>
          <w:sz w:val="24"/>
          <w:szCs w:val="24"/>
        </w:rPr>
      </w:pPr>
    </w:p>
    <w:p w:rsidR="00615CBC" w:rsidRPr="00C31948" w:rsidRDefault="00615CBC" w:rsidP="00D97239">
      <w:pPr>
        <w:ind w:left="142"/>
        <w:rPr>
          <w:sz w:val="24"/>
        </w:rPr>
      </w:pPr>
      <w:r w:rsidRPr="00C31948">
        <w:rPr>
          <w:sz w:val="24"/>
          <w:vertAlign w:val="superscript"/>
        </w:rPr>
        <w:t xml:space="preserve">(*)  </w:t>
      </w:r>
      <w:r w:rsidRPr="00C31948">
        <w:rPr>
          <w:sz w:val="24"/>
        </w:rPr>
        <w:t>Расчет прилагается.</w:t>
      </w:r>
    </w:p>
    <w:p w:rsidR="00615CBC" w:rsidRPr="00C31948" w:rsidRDefault="00615CBC" w:rsidP="00D97239">
      <w:pPr>
        <w:ind w:left="142"/>
        <w:rPr>
          <w:sz w:val="24"/>
        </w:rPr>
      </w:pPr>
    </w:p>
    <w:p w:rsidR="00615CBC" w:rsidRDefault="00615CBC" w:rsidP="00D97239">
      <w:pPr>
        <w:rPr>
          <w:sz w:val="24"/>
        </w:rPr>
      </w:pPr>
      <w:r w:rsidRPr="00C31948">
        <w:rPr>
          <w:sz w:val="24"/>
        </w:rPr>
        <w:t xml:space="preserve">Руководитель организации  </w:t>
      </w: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  <w:r w:rsidRPr="00C31948">
        <w:rPr>
          <w:sz w:val="24"/>
        </w:rPr>
        <w:t>М.П.</w:t>
      </w: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  <w:r w:rsidRPr="00C31948">
        <w:rPr>
          <w:sz w:val="24"/>
        </w:rPr>
        <w:t xml:space="preserve">Председатель райкома Профсоюза работников АПК </w:t>
      </w:r>
    </w:p>
    <w:p w:rsidR="00615CBC" w:rsidRDefault="00615CBC" w:rsidP="00D97239">
      <w:pPr>
        <w:rPr>
          <w:sz w:val="24"/>
        </w:rPr>
      </w:pPr>
      <w:r>
        <w:rPr>
          <w:sz w:val="24"/>
        </w:rPr>
        <w:t>Рузаевского муниципального района</w:t>
      </w:r>
    </w:p>
    <w:p w:rsidR="00615CBC" w:rsidRPr="00C31948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  <w:r w:rsidRPr="00C31948">
        <w:rPr>
          <w:sz w:val="24"/>
        </w:rPr>
        <w:t>М.П.</w:t>
      </w:r>
      <w:r>
        <w:rPr>
          <w:sz w:val="24"/>
        </w:rPr>
        <w:t>».</w:t>
      </w: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</w:p>
    <w:tbl>
      <w:tblPr>
        <w:tblW w:w="0" w:type="auto"/>
        <w:tblInd w:w="108" w:type="dxa"/>
        <w:tblLook w:val="00A0"/>
      </w:tblPr>
      <w:tblGrid>
        <w:gridCol w:w="4536"/>
        <w:gridCol w:w="5670"/>
      </w:tblGrid>
      <w:tr w:rsidR="00615CBC" w:rsidRPr="00C31948" w:rsidTr="00E56D10">
        <w:trPr>
          <w:trHeight w:val="3537"/>
        </w:trPr>
        <w:tc>
          <w:tcPr>
            <w:tcW w:w="4536" w:type="dxa"/>
          </w:tcPr>
          <w:p w:rsidR="00615CBC" w:rsidRPr="00C31948" w:rsidRDefault="00615CBC" w:rsidP="00991D69">
            <w:pPr>
              <w:jc w:val="both"/>
              <w:rPr>
                <w:b/>
                <w:sz w:val="24"/>
              </w:rPr>
            </w:pPr>
          </w:p>
        </w:tc>
        <w:tc>
          <w:tcPr>
            <w:tcW w:w="5670" w:type="dxa"/>
          </w:tcPr>
          <w:p w:rsidR="00615CBC" w:rsidRDefault="00615CBC" w:rsidP="00991D69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Приложение 2 </w:t>
            </w:r>
          </w:p>
          <w:p w:rsidR="00615CBC" w:rsidRPr="00E4785E" w:rsidRDefault="00615CBC" w:rsidP="00C05693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постановлению </w:t>
            </w:r>
            <w:r w:rsidRPr="00E4785E">
              <w:rPr>
                <w:sz w:val="24"/>
              </w:rPr>
              <w:t xml:space="preserve">Администрации Рузаевского муниципального района Республики Мордовия </w:t>
            </w:r>
          </w:p>
          <w:p w:rsidR="00615CBC" w:rsidRDefault="00615CBC" w:rsidP="00A82522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>от 17.11.</w:t>
            </w:r>
            <w:r w:rsidRPr="00E4785E">
              <w:rPr>
                <w:sz w:val="24"/>
              </w:rPr>
              <w:t xml:space="preserve"> 2025г. №</w:t>
            </w:r>
            <w:r>
              <w:rPr>
                <w:sz w:val="24"/>
              </w:rPr>
              <w:t xml:space="preserve"> 744</w:t>
            </w:r>
          </w:p>
          <w:p w:rsidR="00615CBC" w:rsidRDefault="00615CBC" w:rsidP="00C05693">
            <w:pPr>
              <w:ind w:firstLine="63"/>
              <w:jc w:val="right"/>
              <w:rPr>
                <w:sz w:val="24"/>
              </w:rPr>
            </w:pPr>
          </w:p>
          <w:p w:rsidR="00615CBC" w:rsidRDefault="00615CBC" w:rsidP="00C05693">
            <w:pPr>
              <w:ind w:left="-11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615CBC" w:rsidRPr="00DE6190" w:rsidRDefault="00615CBC" w:rsidP="00C05693">
            <w:pPr>
              <w:ind w:left="-114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DE6190">
              <w:rPr>
                <w:sz w:val="24"/>
              </w:rPr>
              <w:t xml:space="preserve">Приложение </w:t>
            </w:r>
            <w:r>
              <w:rPr>
                <w:sz w:val="24"/>
              </w:rPr>
              <w:t>2</w:t>
            </w:r>
          </w:p>
          <w:p w:rsidR="00615CBC" w:rsidRDefault="00615CBC" w:rsidP="00991D69">
            <w:pPr>
              <w:ind w:firstLine="63"/>
              <w:jc w:val="right"/>
              <w:rPr>
                <w:sz w:val="24"/>
              </w:rPr>
            </w:pPr>
            <w:r w:rsidRPr="00DE6190">
              <w:rPr>
                <w:sz w:val="24"/>
              </w:rPr>
              <w:t xml:space="preserve">к Порядку </w:t>
            </w:r>
            <w:r w:rsidRPr="009F5C1A">
              <w:rPr>
                <w:sz w:val="24"/>
              </w:rPr>
              <w:t>определения победителей трудового соперничества работников агропромышленного комплекса в Рузаевском муниципальном районе Республики Мордовия</w:t>
            </w:r>
          </w:p>
          <w:p w:rsidR="00615CBC" w:rsidRDefault="00615CBC" w:rsidP="00991D69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(в редакции постановления </w:t>
            </w:r>
          </w:p>
          <w:p w:rsidR="00615CBC" w:rsidRPr="00C31948" w:rsidRDefault="00615CBC" w:rsidP="00C05693">
            <w:pPr>
              <w:ind w:firstLine="63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от 17.11.2025г.  №  744)</w:t>
            </w:r>
          </w:p>
        </w:tc>
      </w:tr>
    </w:tbl>
    <w:p w:rsidR="00615CBC" w:rsidRDefault="00615CBC" w:rsidP="00D97239">
      <w:pPr>
        <w:rPr>
          <w:sz w:val="24"/>
        </w:rPr>
      </w:pPr>
    </w:p>
    <w:p w:rsidR="00615CBC" w:rsidRPr="00C31948" w:rsidRDefault="00615CBC" w:rsidP="00D97239">
      <w:pPr>
        <w:jc w:val="center"/>
        <w:rPr>
          <w:b/>
          <w:sz w:val="24"/>
          <w:szCs w:val="24"/>
        </w:rPr>
      </w:pPr>
      <w:r w:rsidRPr="00C31948">
        <w:rPr>
          <w:b/>
          <w:sz w:val="24"/>
          <w:szCs w:val="24"/>
        </w:rPr>
        <w:t>П О К А З А Т Е Л И</w:t>
      </w:r>
    </w:p>
    <w:p w:rsidR="00615CBC" w:rsidRPr="00C31948" w:rsidRDefault="00615CBC" w:rsidP="00D97239">
      <w:pPr>
        <w:jc w:val="center"/>
        <w:rPr>
          <w:b/>
          <w:sz w:val="24"/>
          <w:szCs w:val="24"/>
        </w:rPr>
      </w:pPr>
      <w:r w:rsidRPr="00C31948">
        <w:rPr>
          <w:b/>
          <w:sz w:val="24"/>
          <w:szCs w:val="24"/>
        </w:rPr>
        <w:t xml:space="preserve">участника </w:t>
      </w:r>
      <w:r>
        <w:rPr>
          <w:b/>
          <w:sz w:val="24"/>
          <w:szCs w:val="24"/>
        </w:rPr>
        <w:t>районного</w:t>
      </w:r>
      <w:r w:rsidRPr="00C31948">
        <w:rPr>
          <w:b/>
          <w:sz w:val="24"/>
          <w:szCs w:val="24"/>
        </w:rPr>
        <w:t xml:space="preserve"> трудового соперничества работников агропромышленного комплекса </w:t>
      </w:r>
      <w:r>
        <w:rPr>
          <w:b/>
          <w:sz w:val="24"/>
          <w:szCs w:val="24"/>
        </w:rPr>
        <w:t>Рузаевского муниципального района</w:t>
      </w:r>
      <w:r w:rsidRPr="00C31948">
        <w:rPr>
          <w:b/>
          <w:sz w:val="24"/>
          <w:szCs w:val="24"/>
        </w:rPr>
        <w:t xml:space="preserve"> среди организаций агропромышленного комплекса любой формы собственности за обеспечение создания лучших условий для получения наивысшей урожайности зерновых культур и прироста валового производства зерна, за производственные достижения в отрасли растениеводства за  20__ год</w:t>
      </w:r>
    </w:p>
    <w:p w:rsidR="00615CBC" w:rsidRPr="00C31948" w:rsidRDefault="00615CBC" w:rsidP="00D97239">
      <w:pPr>
        <w:jc w:val="center"/>
        <w:rPr>
          <w:b/>
          <w:sz w:val="24"/>
          <w:szCs w:val="24"/>
        </w:rPr>
      </w:pPr>
      <w:r w:rsidRPr="00C31948">
        <w:rPr>
          <w:b/>
          <w:sz w:val="24"/>
          <w:szCs w:val="24"/>
        </w:rPr>
        <w:t>________________________________</w:t>
      </w:r>
    </w:p>
    <w:p w:rsidR="00615CBC" w:rsidRPr="00781443" w:rsidRDefault="00615CBC" w:rsidP="00D97239">
      <w:pPr>
        <w:jc w:val="center"/>
        <w:rPr>
          <w:sz w:val="16"/>
          <w:szCs w:val="16"/>
        </w:rPr>
      </w:pPr>
      <w:r w:rsidRPr="00C31948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предприятия</w:t>
      </w:r>
      <w:r w:rsidRPr="00C31948">
        <w:rPr>
          <w:sz w:val="16"/>
          <w:szCs w:val="16"/>
        </w:rPr>
        <w:t>)</w:t>
      </w:r>
    </w:p>
    <w:p w:rsidR="00615CBC" w:rsidRDefault="00615CBC" w:rsidP="00D97239">
      <w:pPr>
        <w:rPr>
          <w:sz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7"/>
        <w:gridCol w:w="1183"/>
        <w:gridCol w:w="10"/>
        <w:gridCol w:w="933"/>
        <w:gridCol w:w="992"/>
        <w:gridCol w:w="851"/>
        <w:gridCol w:w="850"/>
      </w:tblGrid>
      <w:tr w:rsidR="00615CBC" w:rsidRPr="00D5798B" w:rsidTr="0008669B">
        <w:tc>
          <w:tcPr>
            <w:tcW w:w="538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Показатели</w:t>
            </w:r>
          </w:p>
        </w:tc>
        <w:tc>
          <w:tcPr>
            <w:tcW w:w="11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ед. изм.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Годы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20__ г к 20__ г</w:t>
            </w:r>
          </w:p>
        </w:tc>
      </w:tr>
      <w:tr w:rsidR="00615CBC" w:rsidRPr="00D5798B" w:rsidTr="0008669B">
        <w:tc>
          <w:tcPr>
            <w:tcW w:w="538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11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20__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+,-</w:t>
            </w: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b/>
                <w:sz w:val="24"/>
              </w:rPr>
            </w:pPr>
            <w:r w:rsidRPr="00D5798B">
              <w:rPr>
                <w:b/>
                <w:sz w:val="24"/>
              </w:rPr>
              <w:t xml:space="preserve">Урожайность: 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Зерна в бункерном весе (с учетом кукурузы)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ц/га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Зерна в весе после доработки (с учетом кукурузы)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ц/га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Сахарной свеклы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ц/га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b/>
                <w:sz w:val="24"/>
              </w:rPr>
            </w:pPr>
            <w:r w:rsidRPr="00D5798B">
              <w:rPr>
                <w:b/>
                <w:sz w:val="24"/>
              </w:rPr>
              <w:t>Валовой сбор: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Зерно в бункерном весе (с учетом кукурузы)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тонн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Зерна в весе после доработки (с учетом кукурузы)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тонн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Сахарной свеклы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тонн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Посевы элитными и высокорепродукционными семенами зерновых культур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Процент застрахованных посевных площадей к общей посевной площади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 xml:space="preserve">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b/>
                <w:sz w:val="24"/>
              </w:rPr>
            </w:pPr>
            <w:r w:rsidRPr="00D5798B">
              <w:rPr>
                <w:b/>
                <w:sz w:val="24"/>
              </w:rPr>
              <w:t>Производство валовой продукции растениеводства (единых сопоставимых ценах) (справочная информация прилагается к показателям)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тыс. руб.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 xml:space="preserve">в том числе на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D5798B">
                <w:rPr>
                  <w:sz w:val="24"/>
                </w:rPr>
                <w:t>100 га</w:t>
              </w:r>
            </w:smartTag>
            <w:r w:rsidRPr="00D5798B">
              <w:rPr>
                <w:sz w:val="24"/>
              </w:rPr>
              <w:t xml:space="preserve"> сельхозугодий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тыс. руб.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Площадь сельскохозяйственных угодий,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га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из них пашни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га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Процент использованной пашни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b/>
                <w:sz w:val="24"/>
              </w:rPr>
            </w:pPr>
            <w:r w:rsidRPr="00D5798B">
              <w:rPr>
                <w:b/>
                <w:sz w:val="24"/>
              </w:rPr>
              <w:t>Для муниципальных районов дополнительно включается: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Внесено минеральных удоб</w:t>
            </w:r>
            <w:r>
              <w:rPr>
                <w:sz w:val="24"/>
              </w:rPr>
              <w:t>рений на 1га посевной площади (</w:t>
            </w:r>
            <w:r w:rsidRPr="00D5798B">
              <w:rPr>
                <w:sz w:val="24"/>
              </w:rPr>
              <w:t>в действующем веществе)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тонн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Для сельхозпредприятий дополнительно включается:</w:t>
            </w:r>
          </w:p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Задолженность по заработной плате (в целом по хозяйству)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тыс. руб.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Обеспечение производственных показателей на планируемый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сев озимых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га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подъем зяби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га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  <w:tr w:rsidR="00615CBC" w:rsidRPr="00D5798B" w:rsidTr="0008669B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обеспеченность семенами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  <w:r w:rsidRPr="00D5798B">
              <w:rPr>
                <w:sz w:val="24"/>
              </w:rPr>
              <w:t>тонн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D5798B" w:rsidRDefault="00615CBC" w:rsidP="0008669B">
            <w:pPr>
              <w:rPr>
                <w:sz w:val="24"/>
              </w:rPr>
            </w:pPr>
          </w:p>
        </w:tc>
      </w:tr>
    </w:tbl>
    <w:p w:rsidR="00615CBC" w:rsidRDefault="00615CBC" w:rsidP="00D97239">
      <w:pPr>
        <w:rPr>
          <w:sz w:val="24"/>
        </w:rPr>
      </w:pPr>
    </w:p>
    <w:p w:rsidR="00615CBC" w:rsidRPr="00D5798B" w:rsidRDefault="00615CBC" w:rsidP="00D97239">
      <w:pPr>
        <w:rPr>
          <w:sz w:val="24"/>
        </w:rPr>
      </w:pPr>
      <w:r w:rsidRPr="00D5798B">
        <w:rPr>
          <w:sz w:val="24"/>
        </w:rPr>
        <w:t xml:space="preserve">Руководитель организации  </w:t>
      </w:r>
    </w:p>
    <w:p w:rsidR="00615CBC" w:rsidRPr="00D5798B" w:rsidRDefault="00615CBC" w:rsidP="00D97239">
      <w:pPr>
        <w:rPr>
          <w:sz w:val="24"/>
        </w:rPr>
      </w:pPr>
    </w:p>
    <w:p w:rsidR="00615CBC" w:rsidRPr="00D5798B" w:rsidRDefault="00615CBC" w:rsidP="00D97239">
      <w:pPr>
        <w:rPr>
          <w:sz w:val="24"/>
        </w:rPr>
      </w:pPr>
      <w:r w:rsidRPr="00D5798B">
        <w:rPr>
          <w:sz w:val="24"/>
        </w:rPr>
        <w:t>М.П.</w:t>
      </w:r>
    </w:p>
    <w:p w:rsidR="00615CBC" w:rsidRPr="00D5798B" w:rsidRDefault="00615CBC" w:rsidP="00D97239">
      <w:pPr>
        <w:rPr>
          <w:sz w:val="24"/>
        </w:rPr>
      </w:pPr>
    </w:p>
    <w:p w:rsidR="00615CBC" w:rsidRPr="00D5798B" w:rsidRDefault="00615CBC" w:rsidP="00D97239">
      <w:pPr>
        <w:rPr>
          <w:sz w:val="24"/>
        </w:rPr>
      </w:pPr>
      <w:r w:rsidRPr="00D5798B">
        <w:rPr>
          <w:sz w:val="24"/>
        </w:rPr>
        <w:t>Председатель райкома Профсоюза работников АПК РФ (при возможности),</w:t>
      </w:r>
    </w:p>
    <w:p w:rsidR="00615CBC" w:rsidRPr="00D5798B" w:rsidRDefault="00615CBC" w:rsidP="00D97239">
      <w:pPr>
        <w:rPr>
          <w:sz w:val="24"/>
        </w:rPr>
      </w:pPr>
    </w:p>
    <w:p w:rsidR="00615CBC" w:rsidRDefault="00615CBC" w:rsidP="00D97239">
      <w:pPr>
        <w:rPr>
          <w:sz w:val="24"/>
        </w:rPr>
      </w:pPr>
      <w:r w:rsidRPr="00D5798B">
        <w:rPr>
          <w:sz w:val="24"/>
        </w:rPr>
        <w:t>М.П.</w:t>
      </w:r>
    </w:p>
    <w:p w:rsidR="00615CBC" w:rsidRDefault="00615CBC" w:rsidP="00D97239">
      <w:pPr>
        <w:rPr>
          <w:sz w:val="24"/>
        </w:rPr>
      </w:pPr>
    </w:p>
    <w:p w:rsidR="00615CBC" w:rsidRPr="00C31948" w:rsidRDefault="00615CBC" w:rsidP="00D97239">
      <w:pPr>
        <w:jc w:val="center"/>
        <w:rPr>
          <w:b/>
          <w:sz w:val="24"/>
          <w:szCs w:val="24"/>
        </w:rPr>
      </w:pPr>
      <w:r w:rsidRPr="00C31948">
        <w:rPr>
          <w:b/>
          <w:sz w:val="24"/>
          <w:szCs w:val="24"/>
        </w:rPr>
        <w:t xml:space="preserve">Справочная информация к </w:t>
      </w:r>
    </w:p>
    <w:p w:rsidR="00615CBC" w:rsidRPr="00C31948" w:rsidRDefault="00615CBC" w:rsidP="00D97239">
      <w:pPr>
        <w:jc w:val="center"/>
        <w:rPr>
          <w:b/>
          <w:sz w:val="24"/>
          <w:szCs w:val="24"/>
        </w:rPr>
      </w:pPr>
      <w:r w:rsidRPr="00C31948">
        <w:rPr>
          <w:b/>
          <w:sz w:val="24"/>
          <w:szCs w:val="24"/>
        </w:rPr>
        <w:t xml:space="preserve">показателям участника </w:t>
      </w:r>
      <w:r>
        <w:rPr>
          <w:b/>
          <w:sz w:val="24"/>
          <w:szCs w:val="24"/>
        </w:rPr>
        <w:t>районного</w:t>
      </w:r>
      <w:r w:rsidRPr="00C31948">
        <w:rPr>
          <w:b/>
          <w:sz w:val="24"/>
          <w:szCs w:val="24"/>
        </w:rPr>
        <w:t xml:space="preserve"> трудового соперничества работников агропромышленного комплекса </w:t>
      </w:r>
      <w:r>
        <w:rPr>
          <w:b/>
          <w:sz w:val="24"/>
          <w:szCs w:val="24"/>
        </w:rPr>
        <w:t>Рузаевского муниципального района</w:t>
      </w:r>
      <w:r w:rsidRPr="00C31948">
        <w:rPr>
          <w:b/>
          <w:sz w:val="24"/>
          <w:szCs w:val="24"/>
        </w:rPr>
        <w:t xml:space="preserve"> среди организаций агропромышленного комплекса любой формы собственности за обеспечение создания лучших условий для получения наивысшей урожайности зерновых культур и прироста валового производства зерна, за производственные достижения в отрасли растениеводства</w:t>
      </w:r>
    </w:p>
    <w:p w:rsidR="00615CBC" w:rsidRPr="00896FAA" w:rsidRDefault="00615CBC" w:rsidP="00D97239">
      <w:pPr>
        <w:jc w:val="center"/>
        <w:rPr>
          <w:b/>
          <w:sz w:val="24"/>
          <w:szCs w:val="24"/>
        </w:rPr>
      </w:pPr>
      <w:r w:rsidRPr="00896FAA">
        <w:rPr>
          <w:b/>
          <w:sz w:val="24"/>
          <w:szCs w:val="24"/>
        </w:rPr>
        <w:t>за 20__ год</w:t>
      </w:r>
    </w:p>
    <w:p w:rsidR="00615CBC" w:rsidRPr="00896FAA" w:rsidRDefault="00615CBC" w:rsidP="00D97239">
      <w:pPr>
        <w:jc w:val="center"/>
        <w:rPr>
          <w:b/>
          <w:sz w:val="24"/>
          <w:szCs w:val="24"/>
        </w:rPr>
      </w:pPr>
      <w:r w:rsidRPr="00896FAA">
        <w:rPr>
          <w:b/>
          <w:sz w:val="24"/>
          <w:szCs w:val="24"/>
        </w:rPr>
        <w:t>________________________________</w:t>
      </w:r>
    </w:p>
    <w:p w:rsidR="00615CBC" w:rsidRPr="00C31948" w:rsidRDefault="00615CBC" w:rsidP="00D97239">
      <w:pPr>
        <w:jc w:val="center"/>
        <w:rPr>
          <w:sz w:val="16"/>
          <w:szCs w:val="16"/>
        </w:rPr>
      </w:pPr>
      <w:r w:rsidRPr="00C31948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предприятия</w:t>
      </w:r>
      <w:r w:rsidRPr="00C31948">
        <w:rPr>
          <w:sz w:val="16"/>
          <w:szCs w:val="16"/>
        </w:rPr>
        <w:t>)</w:t>
      </w:r>
    </w:p>
    <w:p w:rsidR="00615CBC" w:rsidRPr="00C31948" w:rsidRDefault="00615CBC" w:rsidP="00D97239">
      <w:pPr>
        <w:rPr>
          <w:b/>
          <w:szCs w:val="28"/>
        </w:rPr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63"/>
        <w:gridCol w:w="2906"/>
      </w:tblGrid>
      <w:tr w:rsidR="00615CBC" w:rsidRPr="00896FAA" w:rsidTr="0008669B">
        <w:trPr>
          <w:trHeight w:val="409"/>
          <w:jc w:val="center"/>
        </w:trPr>
        <w:tc>
          <w:tcPr>
            <w:tcW w:w="9569" w:type="dxa"/>
            <w:gridSpan w:val="2"/>
            <w:vAlign w:val="center"/>
          </w:tcPr>
          <w:p w:rsidR="00615CBC" w:rsidRPr="00896FAA" w:rsidRDefault="00615CBC" w:rsidP="0008669B">
            <w:pPr>
              <w:jc w:val="center"/>
              <w:rPr>
                <w:b/>
                <w:sz w:val="24"/>
                <w:szCs w:val="24"/>
              </w:rPr>
            </w:pPr>
            <w:r w:rsidRPr="00896FAA">
              <w:rPr>
                <w:b/>
                <w:sz w:val="24"/>
                <w:szCs w:val="24"/>
              </w:rPr>
              <w:t>Площадь посевов 20___ г.</w:t>
            </w:r>
          </w:p>
        </w:tc>
      </w:tr>
      <w:tr w:rsidR="00615CBC" w:rsidRPr="00896FAA" w:rsidTr="0008669B">
        <w:trPr>
          <w:jc w:val="center"/>
        </w:trPr>
        <w:tc>
          <w:tcPr>
            <w:tcW w:w="6663" w:type="dxa"/>
            <w:vAlign w:val="center"/>
          </w:tcPr>
          <w:p w:rsidR="00615CBC" w:rsidRPr="00896FAA" w:rsidRDefault="00615CBC" w:rsidP="0008669B">
            <w:pPr>
              <w:jc w:val="center"/>
              <w:rPr>
                <w:b/>
                <w:sz w:val="24"/>
                <w:szCs w:val="24"/>
              </w:rPr>
            </w:pPr>
            <w:r w:rsidRPr="00896FAA">
              <w:rPr>
                <w:b/>
                <w:sz w:val="24"/>
                <w:szCs w:val="24"/>
              </w:rPr>
              <w:t>Наименование культур</w:t>
            </w:r>
          </w:p>
        </w:tc>
        <w:tc>
          <w:tcPr>
            <w:tcW w:w="2906" w:type="dxa"/>
            <w:vAlign w:val="center"/>
          </w:tcPr>
          <w:p w:rsidR="00615CBC" w:rsidRPr="00896FAA" w:rsidRDefault="00615CBC" w:rsidP="0008669B">
            <w:pPr>
              <w:jc w:val="center"/>
              <w:rPr>
                <w:b/>
                <w:sz w:val="24"/>
                <w:szCs w:val="24"/>
              </w:rPr>
            </w:pPr>
            <w:r w:rsidRPr="00896FAA">
              <w:rPr>
                <w:b/>
                <w:sz w:val="24"/>
                <w:szCs w:val="24"/>
              </w:rPr>
              <w:t>Посевная площадь, га</w:t>
            </w:r>
          </w:p>
        </w:tc>
      </w:tr>
      <w:tr w:rsidR="00615CBC" w:rsidRPr="00896FAA" w:rsidTr="0008669B">
        <w:trPr>
          <w:jc w:val="center"/>
        </w:trPr>
        <w:tc>
          <w:tcPr>
            <w:tcW w:w="6663" w:type="dxa"/>
            <w:vAlign w:val="center"/>
          </w:tcPr>
          <w:p w:rsidR="00615CBC" w:rsidRPr="00896FAA" w:rsidRDefault="00615CBC" w:rsidP="0008669B">
            <w:pPr>
              <w:rPr>
                <w:sz w:val="24"/>
                <w:szCs w:val="24"/>
              </w:rPr>
            </w:pPr>
            <w:r w:rsidRPr="00896FAA">
              <w:rPr>
                <w:sz w:val="24"/>
                <w:szCs w:val="24"/>
              </w:rPr>
              <w:t>Зерновые и зернобобовые с учетом кукурузы, всего</w:t>
            </w:r>
          </w:p>
        </w:tc>
        <w:tc>
          <w:tcPr>
            <w:tcW w:w="2906" w:type="dxa"/>
            <w:vAlign w:val="center"/>
          </w:tcPr>
          <w:p w:rsidR="00615CBC" w:rsidRPr="00896FAA" w:rsidRDefault="00615CBC" w:rsidP="000866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15CBC" w:rsidRPr="00896FAA" w:rsidTr="0008669B">
        <w:trPr>
          <w:jc w:val="center"/>
        </w:trPr>
        <w:tc>
          <w:tcPr>
            <w:tcW w:w="6663" w:type="dxa"/>
            <w:vAlign w:val="center"/>
          </w:tcPr>
          <w:p w:rsidR="00615CBC" w:rsidRPr="00896FAA" w:rsidRDefault="00615CBC" w:rsidP="0008669B">
            <w:pPr>
              <w:rPr>
                <w:sz w:val="24"/>
                <w:szCs w:val="24"/>
              </w:rPr>
            </w:pPr>
            <w:r w:rsidRPr="00896FAA">
              <w:rPr>
                <w:sz w:val="24"/>
                <w:szCs w:val="24"/>
              </w:rPr>
              <w:t>Сахарная свекла</w:t>
            </w:r>
          </w:p>
        </w:tc>
        <w:tc>
          <w:tcPr>
            <w:tcW w:w="2906" w:type="dxa"/>
            <w:vAlign w:val="center"/>
          </w:tcPr>
          <w:p w:rsidR="00615CBC" w:rsidRPr="00896FAA" w:rsidRDefault="00615CBC" w:rsidP="0008669B">
            <w:pPr>
              <w:jc w:val="center"/>
              <w:rPr>
                <w:sz w:val="24"/>
                <w:szCs w:val="24"/>
              </w:rPr>
            </w:pPr>
          </w:p>
        </w:tc>
      </w:tr>
      <w:tr w:rsidR="00615CBC" w:rsidRPr="00896FAA" w:rsidTr="0008669B">
        <w:trPr>
          <w:trHeight w:val="452"/>
          <w:jc w:val="center"/>
        </w:trPr>
        <w:tc>
          <w:tcPr>
            <w:tcW w:w="9569" w:type="dxa"/>
            <w:gridSpan w:val="2"/>
            <w:vAlign w:val="center"/>
          </w:tcPr>
          <w:p w:rsidR="00615CBC" w:rsidRPr="00896FAA" w:rsidRDefault="00615CBC" w:rsidP="0008669B">
            <w:pPr>
              <w:jc w:val="center"/>
              <w:rPr>
                <w:b/>
                <w:sz w:val="24"/>
                <w:szCs w:val="24"/>
              </w:rPr>
            </w:pPr>
            <w:r w:rsidRPr="00896FAA">
              <w:rPr>
                <w:b/>
                <w:sz w:val="24"/>
                <w:szCs w:val="24"/>
              </w:rPr>
              <w:t>Доля посевов зерновых элитными семенами</w:t>
            </w:r>
          </w:p>
        </w:tc>
      </w:tr>
      <w:tr w:rsidR="00615CBC" w:rsidRPr="00896FAA" w:rsidTr="0008669B">
        <w:trPr>
          <w:jc w:val="center"/>
        </w:trPr>
        <w:tc>
          <w:tcPr>
            <w:tcW w:w="6663" w:type="dxa"/>
            <w:vAlign w:val="center"/>
          </w:tcPr>
          <w:p w:rsidR="00615CBC" w:rsidRPr="00896FAA" w:rsidRDefault="00615CBC" w:rsidP="0008669B">
            <w:pPr>
              <w:rPr>
                <w:sz w:val="24"/>
                <w:szCs w:val="24"/>
              </w:rPr>
            </w:pPr>
            <w:r w:rsidRPr="00896FAA">
              <w:rPr>
                <w:sz w:val="24"/>
                <w:szCs w:val="24"/>
              </w:rPr>
              <w:t>площадь зерновых и зернобобовых, всего га</w:t>
            </w:r>
          </w:p>
        </w:tc>
        <w:tc>
          <w:tcPr>
            <w:tcW w:w="2906" w:type="dxa"/>
            <w:vAlign w:val="center"/>
          </w:tcPr>
          <w:p w:rsidR="00615CBC" w:rsidRPr="00896FAA" w:rsidRDefault="00615CBC" w:rsidP="0008669B">
            <w:pPr>
              <w:jc w:val="center"/>
              <w:rPr>
                <w:sz w:val="24"/>
                <w:szCs w:val="24"/>
              </w:rPr>
            </w:pPr>
          </w:p>
        </w:tc>
      </w:tr>
      <w:tr w:rsidR="00615CBC" w:rsidRPr="00896FAA" w:rsidTr="0008669B">
        <w:trPr>
          <w:jc w:val="center"/>
        </w:trPr>
        <w:tc>
          <w:tcPr>
            <w:tcW w:w="6663" w:type="dxa"/>
            <w:vAlign w:val="center"/>
          </w:tcPr>
          <w:p w:rsidR="00615CBC" w:rsidRPr="00896FAA" w:rsidRDefault="00615CBC" w:rsidP="0008669B">
            <w:pPr>
              <w:rPr>
                <w:sz w:val="24"/>
                <w:szCs w:val="24"/>
              </w:rPr>
            </w:pPr>
            <w:r w:rsidRPr="00896FAA">
              <w:rPr>
                <w:sz w:val="24"/>
                <w:szCs w:val="24"/>
              </w:rPr>
              <w:t>засеяно элитными семенами и высокорепродукционными (</w:t>
            </w:r>
            <w:r w:rsidRPr="00896FAA">
              <w:rPr>
                <w:sz w:val="24"/>
                <w:szCs w:val="24"/>
                <w:lang w:val="en-US"/>
              </w:rPr>
              <w:t>I</w:t>
            </w:r>
            <w:r w:rsidRPr="00896FAA">
              <w:rPr>
                <w:sz w:val="24"/>
                <w:szCs w:val="24"/>
              </w:rPr>
              <w:t xml:space="preserve">, </w:t>
            </w:r>
            <w:r w:rsidRPr="00896FAA">
              <w:rPr>
                <w:sz w:val="24"/>
                <w:szCs w:val="24"/>
                <w:lang w:val="en-US"/>
              </w:rPr>
              <w:t>II</w:t>
            </w:r>
            <w:r w:rsidRPr="00896FAA">
              <w:rPr>
                <w:sz w:val="24"/>
                <w:szCs w:val="24"/>
              </w:rPr>
              <w:t xml:space="preserve"> репродукции), га</w:t>
            </w:r>
          </w:p>
        </w:tc>
        <w:tc>
          <w:tcPr>
            <w:tcW w:w="2906" w:type="dxa"/>
            <w:vAlign w:val="center"/>
          </w:tcPr>
          <w:p w:rsidR="00615CBC" w:rsidRPr="00896FAA" w:rsidRDefault="00615CBC" w:rsidP="0008669B">
            <w:pPr>
              <w:jc w:val="center"/>
              <w:rPr>
                <w:sz w:val="24"/>
                <w:szCs w:val="24"/>
              </w:rPr>
            </w:pPr>
          </w:p>
        </w:tc>
      </w:tr>
      <w:tr w:rsidR="00615CBC" w:rsidRPr="00896FAA" w:rsidTr="0008669B">
        <w:trPr>
          <w:jc w:val="center"/>
        </w:trPr>
        <w:tc>
          <w:tcPr>
            <w:tcW w:w="6663" w:type="dxa"/>
            <w:vAlign w:val="center"/>
          </w:tcPr>
          <w:p w:rsidR="00615CBC" w:rsidRPr="00896FAA" w:rsidRDefault="00615CBC" w:rsidP="0008669B">
            <w:pPr>
              <w:rPr>
                <w:sz w:val="24"/>
                <w:szCs w:val="24"/>
              </w:rPr>
            </w:pPr>
            <w:r w:rsidRPr="00896FAA">
              <w:rPr>
                <w:sz w:val="24"/>
                <w:szCs w:val="24"/>
              </w:rPr>
              <w:t>доля, %</w:t>
            </w:r>
          </w:p>
        </w:tc>
        <w:tc>
          <w:tcPr>
            <w:tcW w:w="2906" w:type="dxa"/>
            <w:vAlign w:val="center"/>
          </w:tcPr>
          <w:p w:rsidR="00615CBC" w:rsidRPr="00896FAA" w:rsidRDefault="00615CBC" w:rsidP="0008669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15CBC" w:rsidRPr="00896FAA" w:rsidRDefault="00615CBC" w:rsidP="00D97239">
      <w:pPr>
        <w:jc w:val="both"/>
        <w:rPr>
          <w:sz w:val="24"/>
          <w:szCs w:val="24"/>
        </w:rPr>
      </w:pPr>
    </w:p>
    <w:p w:rsidR="00615CBC" w:rsidRDefault="00615CBC" w:rsidP="00D97239">
      <w:pPr>
        <w:ind w:left="426"/>
        <w:rPr>
          <w:sz w:val="24"/>
        </w:rPr>
      </w:pPr>
      <w:r w:rsidRPr="00C31948">
        <w:rPr>
          <w:sz w:val="24"/>
        </w:rPr>
        <w:t xml:space="preserve">Руководитель организации  </w:t>
      </w:r>
    </w:p>
    <w:p w:rsidR="00615CBC" w:rsidRDefault="00615CBC" w:rsidP="00D97239">
      <w:pPr>
        <w:ind w:left="426"/>
        <w:rPr>
          <w:sz w:val="24"/>
        </w:rPr>
      </w:pPr>
    </w:p>
    <w:p w:rsidR="00615CBC" w:rsidRPr="00C31948" w:rsidRDefault="00615CBC" w:rsidP="00D97239">
      <w:pPr>
        <w:ind w:left="426"/>
        <w:rPr>
          <w:sz w:val="24"/>
        </w:rPr>
      </w:pPr>
      <w:r w:rsidRPr="00C31948">
        <w:rPr>
          <w:sz w:val="24"/>
        </w:rPr>
        <w:t>М.П.</w:t>
      </w:r>
    </w:p>
    <w:p w:rsidR="00615CBC" w:rsidRPr="00C31948" w:rsidRDefault="00615CBC" w:rsidP="00D97239">
      <w:pPr>
        <w:jc w:val="both"/>
        <w:rPr>
          <w:sz w:val="24"/>
        </w:rPr>
      </w:pPr>
    </w:p>
    <w:p w:rsidR="00615CBC" w:rsidRDefault="00615CBC" w:rsidP="00D97239">
      <w:pPr>
        <w:ind w:left="426"/>
        <w:rPr>
          <w:sz w:val="24"/>
        </w:rPr>
      </w:pPr>
      <w:r w:rsidRPr="00C31948">
        <w:rPr>
          <w:sz w:val="24"/>
        </w:rPr>
        <w:t>Председатель райкома Профсоюза работников АПК</w:t>
      </w:r>
    </w:p>
    <w:p w:rsidR="00615CBC" w:rsidRDefault="00615CBC" w:rsidP="00D97239">
      <w:pPr>
        <w:ind w:left="426"/>
        <w:rPr>
          <w:sz w:val="24"/>
        </w:rPr>
      </w:pPr>
      <w:r>
        <w:rPr>
          <w:sz w:val="24"/>
        </w:rPr>
        <w:t>Рузаевского муниципального района</w:t>
      </w:r>
    </w:p>
    <w:p w:rsidR="00615CBC" w:rsidRDefault="00615CBC" w:rsidP="00D97239">
      <w:pPr>
        <w:ind w:left="426"/>
        <w:rPr>
          <w:sz w:val="24"/>
        </w:rPr>
      </w:pPr>
    </w:p>
    <w:p w:rsidR="00615CBC" w:rsidRDefault="00615CBC" w:rsidP="00D97239">
      <w:pPr>
        <w:ind w:left="426"/>
        <w:rPr>
          <w:sz w:val="24"/>
        </w:rPr>
      </w:pPr>
      <w:r>
        <w:rPr>
          <w:sz w:val="24"/>
        </w:rPr>
        <w:t>М.П.».</w:t>
      </w:r>
    </w:p>
    <w:p w:rsidR="00615CBC" w:rsidRDefault="00615CBC" w:rsidP="00D97239">
      <w:pPr>
        <w:ind w:left="426"/>
        <w:rPr>
          <w:sz w:val="24"/>
        </w:rPr>
      </w:pPr>
    </w:p>
    <w:p w:rsidR="00615CBC" w:rsidRDefault="00615CBC" w:rsidP="00D97239">
      <w:pPr>
        <w:ind w:left="426"/>
        <w:rPr>
          <w:sz w:val="24"/>
        </w:rPr>
      </w:pPr>
    </w:p>
    <w:p w:rsidR="00615CBC" w:rsidRDefault="00615CBC" w:rsidP="00D97239">
      <w:pPr>
        <w:ind w:left="426"/>
        <w:rPr>
          <w:sz w:val="24"/>
        </w:rPr>
      </w:pPr>
    </w:p>
    <w:p w:rsidR="00615CBC" w:rsidRDefault="00615CBC" w:rsidP="00D97239">
      <w:pPr>
        <w:ind w:left="426"/>
        <w:rPr>
          <w:sz w:val="24"/>
        </w:rPr>
      </w:pPr>
    </w:p>
    <w:tbl>
      <w:tblPr>
        <w:tblW w:w="0" w:type="auto"/>
        <w:tblInd w:w="108" w:type="dxa"/>
        <w:tblLook w:val="00A0"/>
      </w:tblPr>
      <w:tblGrid>
        <w:gridCol w:w="4536"/>
        <w:gridCol w:w="5670"/>
      </w:tblGrid>
      <w:tr w:rsidR="00615CBC" w:rsidRPr="00C31948" w:rsidTr="00C05693">
        <w:trPr>
          <w:trHeight w:val="3537"/>
        </w:trPr>
        <w:tc>
          <w:tcPr>
            <w:tcW w:w="4536" w:type="dxa"/>
          </w:tcPr>
          <w:p w:rsidR="00615CBC" w:rsidRPr="00C31948" w:rsidRDefault="00615CBC" w:rsidP="00991D69">
            <w:pPr>
              <w:jc w:val="both"/>
              <w:rPr>
                <w:b/>
                <w:sz w:val="24"/>
              </w:rPr>
            </w:pPr>
          </w:p>
        </w:tc>
        <w:tc>
          <w:tcPr>
            <w:tcW w:w="5670" w:type="dxa"/>
          </w:tcPr>
          <w:p w:rsidR="00615CBC" w:rsidRDefault="00615CBC" w:rsidP="00991D69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Приложение 3 </w:t>
            </w:r>
          </w:p>
          <w:p w:rsidR="00615CBC" w:rsidRPr="00E4785E" w:rsidRDefault="00615CBC" w:rsidP="00C05693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постановлению </w:t>
            </w:r>
            <w:r w:rsidRPr="00E4785E">
              <w:rPr>
                <w:sz w:val="24"/>
              </w:rPr>
              <w:t xml:space="preserve">Администрации Рузаевского муниципального района Республики Мордовия </w:t>
            </w:r>
          </w:p>
          <w:p w:rsidR="00615CBC" w:rsidRDefault="00615CBC" w:rsidP="00A82522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>от 17.11.</w:t>
            </w:r>
            <w:r w:rsidRPr="00E4785E">
              <w:rPr>
                <w:sz w:val="24"/>
              </w:rPr>
              <w:t xml:space="preserve"> 2025г. №</w:t>
            </w:r>
            <w:r>
              <w:rPr>
                <w:sz w:val="24"/>
              </w:rPr>
              <w:t xml:space="preserve"> 744</w:t>
            </w:r>
          </w:p>
          <w:p w:rsidR="00615CBC" w:rsidRDefault="00615CBC" w:rsidP="00C05693">
            <w:pPr>
              <w:ind w:left="-114"/>
              <w:jc w:val="right"/>
              <w:rPr>
                <w:sz w:val="24"/>
              </w:rPr>
            </w:pPr>
          </w:p>
          <w:p w:rsidR="00615CBC" w:rsidRPr="00DE6190" w:rsidRDefault="00615CBC" w:rsidP="00C05693">
            <w:pPr>
              <w:ind w:left="-114"/>
              <w:jc w:val="right"/>
              <w:rPr>
                <w:sz w:val="24"/>
              </w:rPr>
            </w:pPr>
            <w:r>
              <w:rPr>
                <w:sz w:val="24"/>
              </w:rPr>
              <w:t>«Приложение 9</w:t>
            </w:r>
          </w:p>
          <w:p w:rsidR="00615CBC" w:rsidRDefault="00615CBC" w:rsidP="00991D69">
            <w:pPr>
              <w:ind w:firstLine="63"/>
              <w:jc w:val="right"/>
              <w:rPr>
                <w:sz w:val="24"/>
              </w:rPr>
            </w:pPr>
            <w:r w:rsidRPr="00DE6190">
              <w:rPr>
                <w:sz w:val="24"/>
              </w:rPr>
              <w:t xml:space="preserve">к Порядку </w:t>
            </w:r>
            <w:r w:rsidRPr="009F5C1A">
              <w:rPr>
                <w:sz w:val="24"/>
              </w:rPr>
              <w:t>определения победителей трудового соперничества работников агропромышленного комплекса в Рузаевском муниципальном районе Республики Мордовия</w:t>
            </w:r>
          </w:p>
          <w:p w:rsidR="00615CBC" w:rsidRDefault="00615CBC" w:rsidP="00991D69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(в редакции постановления </w:t>
            </w:r>
          </w:p>
          <w:p w:rsidR="00615CBC" w:rsidRPr="00C31948" w:rsidRDefault="00615CBC" w:rsidP="00147741">
            <w:pPr>
              <w:ind w:firstLine="63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от 17.11.2025г.  №  744)</w:t>
            </w:r>
          </w:p>
        </w:tc>
      </w:tr>
    </w:tbl>
    <w:p w:rsidR="00615CBC" w:rsidRPr="0007090E" w:rsidRDefault="00615CBC" w:rsidP="00D97239">
      <w:pPr>
        <w:rPr>
          <w:sz w:val="22"/>
        </w:rPr>
      </w:pPr>
    </w:p>
    <w:p w:rsidR="00615CBC" w:rsidRPr="00B97923" w:rsidRDefault="00615CBC" w:rsidP="00D97239">
      <w:pPr>
        <w:jc w:val="center"/>
        <w:rPr>
          <w:b/>
        </w:rPr>
      </w:pPr>
      <w:r w:rsidRPr="00B97923">
        <w:rPr>
          <w:b/>
        </w:rPr>
        <w:t>П О К А З А Т Е Л И</w:t>
      </w:r>
    </w:p>
    <w:p w:rsidR="00615CBC" w:rsidRPr="00B97923" w:rsidRDefault="00615CBC" w:rsidP="00D97239">
      <w:pPr>
        <w:jc w:val="center"/>
        <w:rPr>
          <w:b/>
        </w:rPr>
      </w:pPr>
      <w:r w:rsidRPr="00B97923">
        <w:rPr>
          <w:b/>
          <w:sz w:val="24"/>
          <w:szCs w:val="24"/>
        </w:rPr>
        <w:t>участника районного трудового соперничества работников агропромышленного комплекса Рузаевского муниципального района среди операторов по доращиванию и откорму КРС  за 9 месяцев 20__года*</w:t>
      </w:r>
    </w:p>
    <w:p w:rsidR="00615CBC" w:rsidRPr="00B97923" w:rsidRDefault="00615CBC" w:rsidP="00D97239">
      <w:pPr>
        <w:jc w:val="center"/>
      </w:pPr>
      <w:r w:rsidRPr="00B97923">
        <w:t xml:space="preserve">_____________________________ </w:t>
      </w:r>
    </w:p>
    <w:p w:rsidR="00615CBC" w:rsidRPr="00B97923" w:rsidRDefault="00615CBC" w:rsidP="00D97239">
      <w:pPr>
        <w:jc w:val="center"/>
        <w:rPr>
          <w:sz w:val="18"/>
        </w:rPr>
      </w:pPr>
      <w:r w:rsidRPr="00B97923">
        <w:rPr>
          <w:sz w:val="18"/>
        </w:rPr>
        <w:t xml:space="preserve">(наименование предприятия)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6"/>
        <w:gridCol w:w="1524"/>
        <w:gridCol w:w="1028"/>
        <w:gridCol w:w="994"/>
        <w:gridCol w:w="851"/>
        <w:gridCol w:w="1380"/>
      </w:tblGrid>
      <w:tr w:rsidR="00615CBC" w:rsidRPr="00B97923" w:rsidTr="0008669B">
        <w:tc>
          <w:tcPr>
            <w:tcW w:w="4396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97923">
              <w:rPr>
                <w:sz w:val="24"/>
                <w:szCs w:val="24"/>
                <w:lang w:eastAsia="en-US"/>
              </w:rPr>
              <w:t xml:space="preserve"> Показатель</w:t>
            </w:r>
          </w:p>
        </w:tc>
        <w:tc>
          <w:tcPr>
            <w:tcW w:w="1524" w:type="dxa"/>
          </w:tcPr>
          <w:p w:rsidR="00615CBC" w:rsidRPr="00B97923" w:rsidRDefault="00615CBC" w:rsidP="0008669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97923">
              <w:rPr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1028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97923">
              <w:rPr>
                <w:sz w:val="24"/>
                <w:szCs w:val="24"/>
              </w:rPr>
              <w:t>20__г.</w:t>
            </w:r>
          </w:p>
        </w:tc>
        <w:tc>
          <w:tcPr>
            <w:tcW w:w="994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97923">
              <w:rPr>
                <w:sz w:val="24"/>
                <w:szCs w:val="24"/>
              </w:rPr>
              <w:t>20__г</w:t>
            </w:r>
            <w:r w:rsidRPr="00B97923">
              <w:rPr>
                <w:szCs w:val="28"/>
                <w:lang w:eastAsia="en-US"/>
              </w:rPr>
              <w:t>.</w:t>
            </w:r>
          </w:p>
        </w:tc>
        <w:tc>
          <w:tcPr>
            <w:tcW w:w="851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97923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380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97923">
              <w:rPr>
                <w:sz w:val="24"/>
                <w:szCs w:val="24"/>
                <w:lang w:eastAsia="en-US"/>
              </w:rPr>
              <w:t>+,-</w:t>
            </w:r>
          </w:p>
        </w:tc>
      </w:tr>
      <w:tr w:rsidR="00615CBC" w:rsidRPr="00B97923" w:rsidTr="0008669B">
        <w:trPr>
          <w:cantSplit/>
        </w:trPr>
        <w:tc>
          <w:tcPr>
            <w:tcW w:w="10173" w:type="dxa"/>
            <w:gridSpan w:val="6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15CBC" w:rsidRPr="00B97923" w:rsidTr="0008669B">
        <w:trPr>
          <w:cantSplit/>
        </w:trPr>
        <w:tc>
          <w:tcPr>
            <w:tcW w:w="4396" w:type="dxa"/>
          </w:tcPr>
          <w:p w:rsidR="00615CBC" w:rsidRPr="00B97923" w:rsidRDefault="00615CBC" w:rsidP="0008669B">
            <w:pPr>
              <w:spacing w:line="276" w:lineRule="auto"/>
              <w:rPr>
                <w:szCs w:val="28"/>
                <w:lang w:eastAsia="en-US"/>
              </w:rPr>
            </w:pPr>
            <w:r w:rsidRPr="00B97923">
              <w:rPr>
                <w:szCs w:val="28"/>
                <w:lang w:eastAsia="en-US"/>
              </w:rPr>
              <w:t>Среднесуточный привес</w:t>
            </w:r>
          </w:p>
        </w:tc>
        <w:tc>
          <w:tcPr>
            <w:tcW w:w="1524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97923">
              <w:rPr>
                <w:szCs w:val="28"/>
                <w:lang w:eastAsia="en-US"/>
              </w:rPr>
              <w:t>гр.</w:t>
            </w:r>
          </w:p>
        </w:tc>
        <w:tc>
          <w:tcPr>
            <w:tcW w:w="1028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0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15CBC" w:rsidRPr="00B97923" w:rsidTr="0008669B">
        <w:trPr>
          <w:cantSplit/>
        </w:trPr>
        <w:tc>
          <w:tcPr>
            <w:tcW w:w="4396" w:type="dxa"/>
          </w:tcPr>
          <w:p w:rsidR="00615CBC" w:rsidRPr="00B97923" w:rsidRDefault="00615CBC" w:rsidP="0008669B">
            <w:pPr>
              <w:spacing w:line="276" w:lineRule="auto"/>
              <w:rPr>
                <w:szCs w:val="28"/>
                <w:lang w:eastAsia="en-US"/>
              </w:rPr>
            </w:pPr>
            <w:r w:rsidRPr="00B97923">
              <w:rPr>
                <w:szCs w:val="28"/>
                <w:lang w:eastAsia="en-US"/>
              </w:rPr>
              <w:t>Обслуживаемое поголовье</w:t>
            </w:r>
          </w:p>
        </w:tc>
        <w:tc>
          <w:tcPr>
            <w:tcW w:w="1524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97923">
              <w:rPr>
                <w:szCs w:val="28"/>
                <w:lang w:eastAsia="en-US"/>
              </w:rPr>
              <w:t>Гол.</w:t>
            </w:r>
          </w:p>
        </w:tc>
        <w:tc>
          <w:tcPr>
            <w:tcW w:w="1028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0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15CBC" w:rsidRPr="00B97923" w:rsidTr="0008669B">
        <w:trPr>
          <w:cantSplit/>
          <w:trHeight w:val="278"/>
        </w:trPr>
        <w:tc>
          <w:tcPr>
            <w:tcW w:w="4396" w:type="dxa"/>
          </w:tcPr>
          <w:p w:rsidR="00615CBC" w:rsidRPr="00B97923" w:rsidRDefault="00615CBC" w:rsidP="0008669B">
            <w:pPr>
              <w:spacing w:line="276" w:lineRule="auto"/>
              <w:rPr>
                <w:szCs w:val="28"/>
                <w:lang w:eastAsia="en-US"/>
              </w:rPr>
            </w:pPr>
            <w:r w:rsidRPr="00B97923">
              <w:rPr>
                <w:szCs w:val="28"/>
                <w:lang w:eastAsia="en-US"/>
              </w:rPr>
              <w:t>Валовой привес</w:t>
            </w:r>
          </w:p>
        </w:tc>
        <w:tc>
          <w:tcPr>
            <w:tcW w:w="1524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97923">
              <w:rPr>
                <w:szCs w:val="28"/>
                <w:lang w:eastAsia="en-US"/>
              </w:rPr>
              <w:t>тонн</w:t>
            </w:r>
          </w:p>
        </w:tc>
        <w:tc>
          <w:tcPr>
            <w:tcW w:w="1028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0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615CBC" w:rsidRPr="00B97923" w:rsidTr="0008669B">
        <w:trPr>
          <w:cantSplit/>
        </w:trPr>
        <w:tc>
          <w:tcPr>
            <w:tcW w:w="4396" w:type="dxa"/>
          </w:tcPr>
          <w:p w:rsidR="00615CBC" w:rsidRPr="00B97923" w:rsidRDefault="00615CBC" w:rsidP="0008669B">
            <w:pPr>
              <w:spacing w:line="276" w:lineRule="auto"/>
              <w:rPr>
                <w:szCs w:val="28"/>
                <w:lang w:eastAsia="en-US"/>
              </w:rPr>
            </w:pPr>
            <w:r w:rsidRPr="00B97923">
              <w:rPr>
                <w:szCs w:val="28"/>
                <w:lang w:eastAsia="en-US"/>
              </w:rPr>
              <w:t>Сохранность молодняка</w:t>
            </w:r>
          </w:p>
        </w:tc>
        <w:tc>
          <w:tcPr>
            <w:tcW w:w="1524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B97923">
              <w:rPr>
                <w:szCs w:val="28"/>
                <w:lang w:eastAsia="en-US"/>
              </w:rPr>
              <w:t>%</w:t>
            </w:r>
          </w:p>
        </w:tc>
        <w:tc>
          <w:tcPr>
            <w:tcW w:w="1028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994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851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380" w:type="dxa"/>
          </w:tcPr>
          <w:p w:rsidR="00615CBC" w:rsidRPr="00B97923" w:rsidRDefault="00615CBC" w:rsidP="0008669B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</w:tbl>
    <w:p w:rsidR="00615CBC" w:rsidRPr="00B97923" w:rsidRDefault="00615CBC" w:rsidP="00D97239"/>
    <w:p w:rsidR="00615CBC" w:rsidRPr="00B97923" w:rsidRDefault="00615CBC" w:rsidP="00D97239">
      <w:pPr>
        <w:ind w:left="-142"/>
        <w:rPr>
          <w:sz w:val="24"/>
        </w:rPr>
      </w:pPr>
      <w:r w:rsidRPr="00B97923">
        <w:rPr>
          <w:sz w:val="24"/>
        </w:rPr>
        <w:t>Руководитель организации.</w:t>
      </w:r>
    </w:p>
    <w:p w:rsidR="00615CBC" w:rsidRPr="00B97923" w:rsidRDefault="00615CBC" w:rsidP="00D97239">
      <w:pPr>
        <w:ind w:left="-142"/>
        <w:rPr>
          <w:sz w:val="24"/>
        </w:rPr>
      </w:pPr>
    </w:p>
    <w:p w:rsidR="00615CBC" w:rsidRPr="00B97923" w:rsidRDefault="00615CBC" w:rsidP="00D97239">
      <w:pPr>
        <w:ind w:left="-142"/>
        <w:rPr>
          <w:sz w:val="24"/>
        </w:rPr>
      </w:pPr>
      <w:r w:rsidRPr="00B97923">
        <w:rPr>
          <w:sz w:val="24"/>
        </w:rPr>
        <w:t>М.П.</w:t>
      </w:r>
    </w:p>
    <w:p w:rsidR="00615CBC" w:rsidRPr="00B97923" w:rsidRDefault="00615CBC" w:rsidP="00D97239">
      <w:pPr>
        <w:rPr>
          <w:sz w:val="24"/>
        </w:rPr>
      </w:pPr>
    </w:p>
    <w:p w:rsidR="00615CBC" w:rsidRPr="00B97923" w:rsidRDefault="00615CBC" w:rsidP="00D97239">
      <w:pPr>
        <w:ind w:left="-142"/>
        <w:rPr>
          <w:sz w:val="24"/>
        </w:rPr>
      </w:pPr>
      <w:r w:rsidRPr="00B97923">
        <w:rPr>
          <w:sz w:val="24"/>
        </w:rPr>
        <w:t xml:space="preserve">Председатель райкома Профсоюза работников АПК </w:t>
      </w:r>
    </w:p>
    <w:p w:rsidR="00615CBC" w:rsidRPr="00B97923" w:rsidRDefault="00615CBC" w:rsidP="00D97239">
      <w:pPr>
        <w:ind w:left="-142"/>
        <w:rPr>
          <w:sz w:val="24"/>
        </w:rPr>
      </w:pPr>
      <w:r w:rsidRPr="00B97923">
        <w:rPr>
          <w:sz w:val="24"/>
        </w:rPr>
        <w:t>Рузаевского муниципального района</w:t>
      </w:r>
    </w:p>
    <w:p w:rsidR="00615CBC" w:rsidRPr="00B97923" w:rsidRDefault="00615CBC" w:rsidP="00D97239">
      <w:pPr>
        <w:ind w:left="-142"/>
        <w:rPr>
          <w:sz w:val="24"/>
        </w:rPr>
      </w:pPr>
    </w:p>
    <w:p w:rsidR="00615CBC" w:rsidRPr="00B97923" w:rsidRDefault="00615CBC" w:rsidP="00D97239">
      <w:pPr>
        <w:ind w:left="-142"/>
        <w:rPr>
          <w:sz w:val="24"/>
        </w:rPr>
      </w:pPr>
      <w:r w:rsidRPr="00B97923">
        <w:rPr>
          <w:sz w:val="24"/>
        </w:rPr>
        <w:t>М.П.</w:t>
      </w:r>
    </w:p>
    <w:p w:rsidR="00615CBC" w:rsidRPr="00B97923" w:rsidRDefault="00615CBC" w:rsidP="00D97239">
      <w:pPr>
        <w:ind w:left="-142"/>
        <w:rPr>
          <w:sz w:val="24"/>
        </w:rPr>
      </w:pPr>
      <w:r w:rsidRPr="00B97923">
        <w:rPr>
          <w:sz w:val="24"/>
        </w:rPr>
        <w:t>_______________</w:t>
      </w:r>
    </w:p>
    <w:p w:rsidR="00615CBC" w:rsidRDefault="00615CBC" w:rsidP="00D97239">
      <w:pPr>
        <w:rPr>
          <w:sz w:val="24"/>
          <w:szCs w:val="24"/>
        </w:rPr>
      </w:pPr>
      <w:r w:rsidRPr="00B97923">
        <w:rPr>
          <w:sz w:val="24"/>
          <w:szCs w:val="24"/>
        </w:rPr>
        <w:t>(*) Характеристика с места работы за подписью руководителя прилагается. В характеристике указывается Фамилия, имя, отчество работника, дата рождения, образование, стаж работы в сельском хозяйстве (включая стаж работы в занимаемой должности), иные характеристики, подтвер</w:t>
      </w:r>
      <w:r>
        <w:rPr>
          <w:sz w:val="24"/>
          <w:szCs w:val="24"/>
        </w:rPr>
        <w:t>ждающие квалификацию работника».</w:t>
      </w:r>
    </w:p>
    <w:p w:rsidR="00615CBC" w:rsidRDefault="00615CBC" w:rsidP="00D97239">
      <w:pPr>
        <w:rPr>
          <w:sz w:val="24"/>
          <w:szCs w:val="24"/>
        </w:rPr>
      </w:pPr>
    </w:p>
    <w:p w:rsidR="00615CBC" w:rsidRDefault="00615CBC" w:rsidP="00D97239">
      <w:pPr>
        <w:rPr>
          <w:sz w:val="24"/>
          <w:szCs w:val="24"/>
        </w:rPr>
      </w:pPr>
    </w:p>
    <w:p w:rsidR="00615CBC" w:rsidRDefault="00615CBC" w:rsidP="00D97239">
      <w:pPr>
        <w:rPr>
          <w:sz w:val="24"/>
          <w:szCs w:val="24"/>
        </w:rPr>
      </w:pPr>
    </w:p>
    <w:p w:rsidR="00615CBC" w:rsidRDefault="00615CBC" w:rsidP="00D97239">
      <w:pPr>
        <w:rPr>
          <w:sz w:val="24"/>
          <w:szCs w:val="24"/>
        </w:rPr>
      </w:pPr>
    </w:p>
    <w:p w:rsidR="00615CBC" w:rsidRDefault="00615CBC" w:rsidP="00D97239">
      <w:pPr>
        <w:rPr>
          <w:sz w:val="24"/>
          <w:szCs w:val="24"/>
        </w:rPr>
      </w:pPr>
    </w:p>
    <w:p w:rsidR="00615CBC" w:rsidRDefault="00615CBC" w:rsidP="00D97239">
      <w:pPr>
        <w:rPr>
          <w:sz w:val="24"/>
          <w:szCs w:val="24"/>
        </w:rPr>
      </w:pPr>
    </w:p>
    <w:p w:rsidR="00615CBC" w:rsidRDefault="00615CBC" w:rsidP="00D97239">
      <w:pPr>
        <w:ind w:firstLine="63"/>
        <w:jc w:val="right"/>
        <w:rPr>
          <w:sz w:val="24"/>
        </w:rPr>
      </w:pPr>
    </w:p>
    <w:tbl>
      <w:tblPr>
        <w:tblW w:w="0" w:type="auto"/>
        <w:tblInd w:w="108" w:type="dxa"/>
        <w:tblLook w:val="00A0"/>
      </w:tblPr>
      <w:tblGrid>
        <w:gridCol w:w="4536"/>
        <w:gridCol w:w="5670"/>
      </w:tblGrid>
      <w:tr w:rsidR="00615CBC" w:rsidRPr="00C31948" w:rsidTr="00E56D10">
        <w:trPr>
          <w:trHeight w:val="3395"/>
        </w:trPr>
        <w:tc>
          <w:tcPr>
            <w:tcW w:w="4536" w:type="dxa"/>
          </w:tcPr>
          <w:p w:rsidR="00615CBC" w:rsidRPr="00C31948" w:rsidRDefault="00615CBC" w:rsidP="00991D69">
            <w:pPr>
              <w:jc w:val="both"/>
              <w:rPr>
                <w:b/>
                <w:sz w:val="24"/>
              </w:rPr>
            </w:pPr>
          </w:p>
        </w:tc>
        <w:tc>
          <w:tcPr>
            <w:tcW w:w="5670" w:type="dxa"/>
          </w:tcPr>
          <w:p w:rsidR="00615CBC" w:rsidRDefault="00615CBC" w:rsidP="00991D69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Приложение 4 </w:t>
            </w:r>
          </w:p>
          <w:p w:rsidR="00615CBC" w:rsidRPr="00E4785E" w:rsidRDefault="00615CBC" w:rsidP="00E56D10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постановлению </w:t>
            </w:r>
            <w:r w:rsidRPr="00E4785E">
              <w:rPr>
                <w:sz w:val="24"/>
              </w:rPr>
              <w:t xml:space="preserve">Администрации Рузаевского муниципального района Республики Мордовия </w:t>
            </w:r>
          </w:p>
          <w:p w:rsidR="00615CBC" w:rsidRDefault="00615CBC" w:rsidP="00E56D10">
            <w:pPr>
              <w:ind w:firstLine="63"/>
              <w:jc w:val="right"/>
              <w:rPr>
                <w:sz w:val="24"/>
              </w:rPr>
            </w:pPr>
            <w:r w:rsidRPr="00E4785E">
              <w:rPr>
                <w:sz w:val="24"/>
              </w:rPr>
              <w:t xml:space="preserve">от </w:t>
            </w:r>
            <w:r>
              <w:rPr>
                <w:sz w:val="24"/>
              </w:rPr>
              <w:t>17.11.</w:t>
            </w:r>
            <w:r w:rsidRPr="00E4785E">
              <w:rPr>
                <w:sz w:val="24"/>
              </w:rPr>
              <w:t>2025г. №</w:t>
            </w:r>
            <w:r>
              <w:rPr>
                <w:sz w:val="24"/>
              </w:rPr>
              <w:t xml:space="preserve"> 744</w:t>
            </w:r>
          </w:p>
          <w:p w:rsidR="00615CBC" w:rsidRDefault="00615CBC" w:rsidP="00E56D10">
            <w:pPr>
              <w:ind w:left="-114"/>
              <w:jc w:val="right"/>
              <w:rPr>
                <w:sz w:val="24"/>
              </w:rPr>
            </w:pPr>
          </w:p>
          <w:p w:rsidR="00615CBC" w:rsidRPr="00DE6190" w:rsidRDefault="00615CBC" w:rsidP="00E56D10">
            <w:pPr>
              <w:ind w:left="-114"/>
              <w:jc w:val="right"/>
              <w:rPr>
                <w:sz w:val="24"/>
              </w:rPr>
            </w:pPr>
            <w:r>
              <w:rPr>
                <w:sz w:val="24"/>
              </w:rPr>
              <w:t>«Приложение 14</w:t>
            </w:r>
          </w:p>
          <w:p w:rsidR="00615CBC" w:rsidRDefault="00615CBC" w:rsidP="00E56D10">
            <w:pPr>
              <w:ind w:firstLine="63"/>
              <w:jc w:val="right"/>
              <w:rPr>
                <w:sz w:val="24"/>
              </w:rPr>
            </w:pPr>
            <w:r w:rsidRPr="00DE6190">
              <w:rPr>
                <w:sz w:val="24"/>
              </w:rPr>
              <w:t xml:space="preserve">к Порядку </w:t>
            </w:r>
            <w:r w:rsidRPr="009F5C1A">
              <w:rPr>
                <w:sz w:val="24"/>
              </w:rPr>
              <w:t>определения победителей трудового соперничества работников агропромышленного комплекса в Рузаевском муниципальном районе Республики Мордовия</w:t>
            </w:r>
          </w:p>
          <w:p w:rsidR="00615CBC" w:rsidRDefault="00615CBC" w:rsidP="00E56D10">
            <w:pPr>
              <w:ind w:firstLine="6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(в редакции постановления </w:t>
            </w:r>
          </w:p>
          <w:p w:rsidR="00615CBC" w:rsidRPr="00C31948" w:rsidRDefault="00615CBC" w:rsidP="00E56D10">
            <w:pPr>
              <w:ind w:firstLine="63"/>
              <w:jc w:val="right"/>
              <w:rPr>
                <w:b/>
                <w:sz w:val="24"/>
              </w:rPr>
            </w:pPr>
            <w:r>
              <w:rPr>
                <w:sz w:val="24"/>
              </w:rPr>
              <w:t>от 17.11.2025г.  №  744)</w:t>
            </w:r>
          </w:p>
        </w:tc>
      </w:tr>
    </w:tbl>
    <w:p w:rsidR="00615CBC" w:rsidRPr="0007090E" w:rsidRDefault="00615CBC" w:rsidP="00D97239">
      <w:pPr>
        <w:keepNext/>
        <w:keepLines/>
        <w:jc w:val="center"/>
        <w:outlineLvl w:val="0"/>
        <w:rPr>
          <w:b/>
          <w:sz w:val="24"/>
          <w:szCs w:val="24"/>
        </w:rPr>
      </w:pPr>
    </w:p>
    <w:p w:rsidR="00615CBC" w:rsidRPr="0007090E" w:rsidRDefault="00615CBC" w:rsidP="00D97239">
      <w:pPr>
        <w:keepNext/>
        <w:keepLines/>
        <w:jc w:val="center"/>
        <w:outlineLvl w:val="0"/>
        <w:rPr>
          <w:b/>
          <w:sz w:val="24"/>
          <w:szCs w:val="24"/>
        </w:rPr>
      </w:pPr>
      <w:r w:rsidRPr="0007090E">
        <w:rPr>
          <w:b/>
          <w:sz w:val="24"/>
          <w:szCs w:val="24"/>
        </w:rPr>
        <w:t>ПОКАЗАТЕЛИ</w:t>
      </w:r>
    </w:p>
    <w:p w:rsidR="00615CBC" w:rsidRPr="0007090E" w:rsidRDefault="00615CBC" w:rsidP="00D97239">
      <w:pPr>
        <w:keepNext/>
        <w:keepLines/>
        <w:jc w:val="center"/>
        <w:outlineLvl w:val="0"/>
        <w:rPr>
          <w:b/>
          <w:sz w:val="24"/>
          <w:szCs w:val="24"/>
        </w:rPr>
      </w:pPr>
      <w:r w:rsidRPr="0007090E">
        <w:rPr>
          <w:b/>
          <w:sz w:val="24"/>
          <w:szCs w:val="24"/>
        </w:rPr>
        <w:t xml:space="preserve">участника районного трудового соперничества работников </w:t>
      </w:r>
    </w:p>
    <w:p w:rsidR="00615CBC" w:rsidRPr="0007090E" w:rsidRDefault="00615CBC" w:rsidP="00D97239">
      <w:pPr>
        <w:keepNext/>
        <w:keepLines/>
        <w:jc w:val="center"/>
        <w:outlineLvl w:val="0"/>
        <w:rPr>
          <w:b/>
          <w:sz w:val="24"/>
          <w:szCs w:val="24"/>
        </w:rPr>
      </w:pPr>
      <w:r w:rsidRPr="0007090E">
        <w:rPr>
          <w:b/>
          <w:sz w:val="24"/>
          <w:szCs w:val="24"/>
        </w:rPr>
        <w:t>агропромышленного комплекса Рузаевского муниципального района среди организаций агропромышленного комплекса любой формы собственности за оказание благотворительной помощи в различных формах, в том числе в форме денежных средств военным частям или военнослужащим, находящимся на территории военных действий, а также общественным организациям, нуждающимся гражданам, не являющимся работниками организации - благотворителя за 9 месяцев 20__ года</w:t>
      </w:r>
    </w:p>
    <w:p w:rsidR="00615CBC" w:rsidRPr="0007090E" w:rsidRDefault="00615CBC" w:rsidP="00D97239">
      <w:pPr>
        <w:keepNext/>
        <w:keepLines/>
        <w:jc w:val="center"/>
        <w:outlineLvl w:val="0"/>
        <w:rPr>
          <w:b/>
          <w:sz w:val="24"/>
          <w:szCs w:val="24"/>
        </w:rPr>
      </w:pPr>
      <w:r w:rsidRPr="0007090E">
        <w:rPr>
          <w:b/>
          <w:sz w:val="24"/>
          <w:szCs w:val="24"/>
        </w:rPr>
        <w:t>_____________________________</w:t>
      </w:r>
    </w:p>
    <w:p w:rsidR="00615CBC" w:rsidRPr="0007090E" w:rsidRDefault="00615CBC" w:rsidP="00D97239">
      <w:pPr>
        <w:keepNext/>
        <w:keepLines/>
        <w:jc w:val="center"/>
        <w:outlineLvl w:val="0"/>
        <w:rPr>
          <w:b/>
          <w:sz w:val="24"/>
          <w:szCs w:val="24"/>
        </w:rPr>
      </w:pPr>
      <w:r w:rsidRPr="0007090E">
        <w:rPr>
          <w:b/>
          <w:sz w:val="24"/>
          <w:szCs w:val="24"/>
        </w:rPr>
        <w:t>(наименование организации)</w:t>
      </w:r>
    </w:p>
    <w:p w:rsidR="00615CBC" w:rsidRPr="0007090E" w:rsidRDefault="00615CBC" w:rsidP="00D97239"/>
    <w:tbl>
      <w:tblPr>
        <w:tblW w:w="10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439"/>
        <w:gridCol w:w="6"/>
        <w:gridCol w:w="2751"/>
      </w:tblGrid>
      <w:tr w:rsidR="00615CBC" w:rsidRPr="0007090E" w:rsidTr="0008669B">
        <w:tc>
          <w:tcPr>
            <w:tcW w:w="74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90E">
              <w:rPr>
                <w:sz w:val="24"/>
                <w:szCs w:val="24"/>
              </w:rPr>
              <w:t>Объем средств на благотворительность, (тыс. руб.)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07090E" w:rsidTr="0008669B">
        <w:trPr>
          <w:trHeight w:val="585"/>
        </w:trPr>
        <w:tc>
          <w:tcPr>
            <w:tcW w:w="7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90E">
              <w:rPr>
                <w:sz w:val="24"/>
                <w:szCs w:val="24"/>
              </w:rPr>
              <w:t>В  том числе на 1 сотрудника (тыс. руб.)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07090E" w:rsidTr="0008669B">
        <w:trPr>
          <w:trHeight w:val="589"/>
        </w:trPr>
        <w:tc>
          <w:tcPr>
            <w:tcW w:w="7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90E">
              <w:rPr>
                <w:sz w:val="24"/>
                <w:szCs w:val="24"/>
              </w:rPr>
              <w:t xml:space="preserve">Оказание материальной помощи  общественным организациям 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07090E" w:rsidTr="0008669B">
        <w:tc>
          <w:tcPr>
            <w:tcW w:w="7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90E">
              <w:rPr>
                <w:sz w:val="24"/>
                <w:szCs w:val="24"/>
              </w:rPr>
              <w:t>- перечисление денежных средств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07090E" w:rsidTr="0008669B">
        <w:tc>
          <w:tcPr>
            <w:tcW w:w="7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90E">
              <w:rPr>
                <w:sz w:val="24"/>
                <w:szCs w:val="24"/>
              </w:rPr>
              <w:t>- гуманитарная помощь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07090E" w:rsidTr="0008669B">
        <w:tc>
          <w:tcPr>
            <w:tcW w:w="7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07090E" w:rsidTr="0008669B">
        <w:tc>
          <w:tcPr>
            <w:tcW w:w="7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90E">
              <w:rPr>
                <w:sz w:val="24"/>
                <w:szCs w:val="24"/>
              </w:rPr>
              <w:t>Оказание помощи нуждающимся гражданам: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07090E" w:rsidTr="0008669B">
        <w:tc>
          <w:tcPr>
            <w:tcW w:w="7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090E">
              <w:rPr>
                <w:sz w:val="24"/>
                <w:szCs w:val="24"/>
              </w:rPr>
              <w:t>- гуманитарная помощь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15CBC" w:rsidRPr="0007090E" w:rsidTr="0008669B">
        <w:tc>
          <w:tcPr>
            <w:tcW w:w="7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BC" w:rsidRPr="0007090E" w:rsidRDefault="00615CBC" w:rsidP="00086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615CBC" w:rsidRDefault="00615CBC" w:rsidP="00D97239">
      <w:pPr>
        <w:ind w:firstLine="426"/>
        <w:jc w:val="both"/>
        <w:rPr>
          <w:szCs w:val="28"/>
        </w:rPr>
      </w:pPr>
    </w:p>
    <w:p w:rsidR="00615CBC" w:rsidRDefault="00615CBC" w:rsidP="00D97239">
      <w:pPr>
        <w:ind w:firstLine="426"/>
        <w:jc w:val="both"/>
        <w:rPr>
          <w:szCs w:val="28"/>
        </w:rPr>
      </w:pPr>
    </w:p>
    <w:p w:rsidR="00615CBC" w:rsidRPr="0007090E" w:rsidRDefault="00615CBC" w:rsidP="00147741">
      <w:pPr>
        <w:jc w:val="both"/>
        <w:rPr>
          <w:sz w:val="24"/>
          <w:szCs w:val="24"/>
        </w:rPr>
      </w:pPr>
      <w:r w:rsidRPr="0007090E">
        <w:rPr>
          <w:sz w:val="24"/>
          <w:szCs w:val="24"/>
        </w:rPr>
        <w:t xml:space="preserve">Руководитель организации  </w:t>
      </w:r>
    </w:p>
    <w:p w:rsidR="00615CBC" w:rsidRDefault="00615CBC" w:rsidP="00D97239">
      <w:pPr>
        <w:jc w:val="both"/>
        <w:rPr>
          <w:sz w:val="24"/>
          <w:szCs w:val="24"/>
        </w:rPr>
      </w:pPr>
    </w:p>
    <w:p w:rsidR="00615CBC" w:rsidRPr="0007090E" w:rsidRDefault="00615CBC" w:rsidP="00D97239">
      <w:pPr>
        <w:jc w:val="both"/>
        <w:rPr>
          <w:sz w:val="24"/>
          <w:szCs w:val="24"/>
        </w:rPr>
      </w:pPr>
      <w:r w:rsidRPr="0007090E">
        <w:rPr>
          <w:sz w:val="24"/>
          <w:szCs w:val="24"/>
        </w:rPr>
        <w:t>М.П.</w:t>
      </w:r>
    </w:p>
    <w:p w:rsidR="00615CBC" w:rsidRPr="0007090E" w:rsidRDefault="00615CBC" w:rsidP="00D97239">
      <w:pPr>
        <w:jc w:val="both"/>
        <w:rPr>
          <w:sz w:val="24"/>
          <w:szCs w:val="24"/>
        </w:rPr>
      </w:pPr>
    </w:p>
    <w:p w:rsidR="00615CBC" w:rsidRPr="0007090E" w:rsidRDefault="00615CBC" w:rsidP="00D97239">
      <w:pPr>
        <w:jc w:val="both"/>
        <w:rPr>
          <w:sz w:val="24"/>
          <w:szCs w:val="24"/>
        </w:rPr>
      </w:pPr>
      <w:r w:rsidRPr="0007090E">
        <w:rPr>
          <w:sz w:val="24"/>
          <w:szCs w:val="24"/>
        </w:rPr>
        <w:t xml:space="preserve">Председатель райкома Профсоюза работников АПК </w:t>
      </w:r>
    </w:p>
    <w:p w:rsidR="00615CBC" w:rsidRPr="0007090E" w:rsidRDefault="00615CBC" w:rsidP="00D97239">
      <w:pPr>
        <w:jc w:val="both"/>
        <w:rPr>
          <w:sz w:val="24"/>
          <w:szCs w:val="24"/>
        </w:rPr>
      </w:pPr>
      <w:r w:rsidRPr="0007090E">
        <w:rPr>
          <w:sz w:val="24"/>
          <w:szCs w:val="24"/>
        </w:rPr>
        <w:t xml:space="preserve">Рузаевского муниципального района </w:t>
      </w:r>
    </w:p>
    <w:p w:rsidR="00615CBC" w:rsidRPr="0007090E" w:rsidRDefault="00615CBC" w:rsidP="00D97239">
      <w:pPr>
        <w:jc w:val="both"/>
        <w:rPr>
          <w:sz w:val="24"/>
          <w:szCs w:val="24"/>
        </w:rPr>
      </w:pPr>
    </w:p>
    <w:p w:rsidR="00615CBC" w:rsidRPr="0007090E" w:rsidRDefault="00615CBC" w:rsidP="00D97239">
      <w:pPr>
        <w:jc w:val="both"/>
        <w:rPr>
          <w:sz w:val="24"/>
          <w:szCs w:val="24"/>
        </w:rPr>
      </w:pPr>
      <w:r>
        <w:rPr>
          <w:sz w:val="24"/>
          <w:szCs w:val="24"/>
        </w:rPr>
        <w:t>М.П.».</w:t>
      </w:r>
    </w:p>
    <w:p w:rsidR="00615CBC" w:rsidRPr="0007090E" w:rsidRDefault="00615CBC" w:rsidP="00D97239">
      <w:pPr>
        <w:jc w:val="both"/>
        <w:rPr>
          <w:sz w:val="24"/>
          <w:szCs w:val="24"/>
        </w:rPr>
      </w:pPr>
    </w:p>
    <w:p w:rsidR="00615CBC" w:rsidRPr="0007090E" w:rsidRDefault="00615CBC" w:rsidP="00D97239">
      <w:pPr>
        <w:jc w:val="both"/>
        <w:rPr>
          <w:sz w:val="24"/>
          <w:szCs w:val="24"/>
        </w:rPr>
      </w:pPr>
    </w:p>
    <w:p w:rsidR="00615CBC" w:rsidRDefault="00615CBC" w:rsidP="0023585A">
      <w:pPr>
        <w:ind w:firstLine="5812"/>
        <w:rPr>
          <w:sz w:val="24"/>
          <w:szCs w:val="24"/>
        </w:rPr>
      </w:pPr>
    </w:p>
    <w:sectPr w:rsidR="00615CBC" w:rsidSect="00BB0853">
      <w:footerReference w:type="default" r:id="rId7"/>
      <w:pgSz w:w="11906" w:h="16838"/>
      <w:pgMar w:top="567" w:right="567" w:bottom="426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CBC" w:rsidRDefault="00615CBC" w:rsidP="007F2613">
      <w:r>
        <w:separator/>
      </w:r>
    </w:p>
  </w:endnote>
  <w:endnote w:type="continuationSeparator" w:id="0">
    <w:p w:rsidR="00615CBC" w:rsidRDefault="00615CBC" w:rsidP="007F2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CBC" w:rsidRDefault="00615CBC">
    <w:pPr>
      <w:pStyle w:val="Footer"/>
      <w:jc w:val="right"/>
    </w:pPr>
  </w:p>
  <w:p w:rsidR="00615CBC" w:rsidRPr="00A36F52" w:rsidRDefault="00615CBC" w:rsidP="00C319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CBC" w:rsidRDefault="00615CBC" w:rsidP="007F2613">
      <w:r>
        <w:separator/>
      </w:r>
    </w:p>
  </w:footnote>
  <w:footnote w:type="continuationSeparator" w:id="0">
    <w:p w:rsidR="00615CBC" w:rsidRDefault="00615CBC" w:rsidP="007F26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452"/>
    <w:multiLevelType w:val="hybridMultilevel"/>
    <w:tmpl w:val="7B6675C0"/>
    <w:lvl w:ilvl="0" w:tplc="C722E9AC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">
    <w:nsid w:val="0BB425CA"/>
    <w:multiLevelType w:val="hybridMultilevel"/>
    <w:tmpl w:val="7B6675C0"/>
    <w:lvl w:ilvl="0" w:tplc="C722E9AC">
      <w:start w:val="1"/>
      <w:numFmt w:val="decimal"/>
      <w:lvlText w:val="%1."/>
      <w:lvlJc w:val="left"/>
      <w:pPr>
        <w:ind w:left="8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">
    <w:nsid w:val="109C58DC"/>
    <w:multiLevelType w:val="multilevel"/>
    <w:tmpl w:val="F35C955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7DF3D29"/>
    <w:multiLevelType w:val="multilevel"/>
    <w:tmpl w:val="A66ADD4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3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4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7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63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5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86" w:hanging="2160"/>
      </w:pPr>
      <w:rPr>
        <w:rFonts w:cs="Times New Roman" w:hint="default"/>
      </w:rPr>
    </w:lvl>
  </w:abstractNum>
  <w:abstractNum w:abstractNumId="4">
    <w:nsid w:val="609B5B14"/>
    <w:multiLevelType w:val="singleLevel"/>
    <w:tmpl w:val="9BAC8F66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cs="Times New Roman" w:hint="default"/>
      </w:rPr>
    </w:lvl>
  </w:abstractNum>
  <w:abstractNum w:abstractNumId="5">
    <w:nsid w:val="682F1EAC"/>
    <w:multiLevelType w:val="multilevel"/>
    <w:tmpl w:val="A6241C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5ED5FF3"/>
    <w:multiLevelType w:val="multilevel"/>
    <w:tmpl w:val="4F5ABDC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799E7F64"/>
    <w:multiLevelType w:val="multilevel"/>
    <w:tmpl w:val="0D0A97C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EFA"/>
    <w:rsid w:val="000107BB"/>
    <w:rsid w:val="000127FD"/>
    <w:rsid w:val="00020D4B"/>
    <w:rsid w:val="00031C69"/>
    <w:rsid w:val="00047F68"/>
    <w:rsid w:val="00051B08"/>
    <w:rsid w:val="000539F9"/>
    <w:rsid w:val="00056469"/>
    <w:rsid w:val="00057227"/>
    <w:rsid w:val="00057473"/>
    <w:rsid w:val="00061984"/>
    <w:rsid w:val="000677EF"/>
    <w:rsid w:val="0007090E"/>
    <w:rsid w:val="00072A39"/>
    <w:rsid w:val="00072C9C"/>
    <w:rsid w:val="00085BD4"/>
    <w:rsid w:val="0008669B"/>
    <w:rsid w:val="000A6AB1"/>
    <w:rsid w:val="000B6F23"/>
    <w:rsid w:val="000F66C3"/>
    <w:rsid w:val="00103850"/>
    <w:rsid w:val="00104B65"/>
    <w:rsid w:val="00107F95"/>
    <w:rsid w:val="00123D8E"/>
    <w:rsid w:val="00147741"/>
    <w:rsid w:val="00147A85"/>
    <w:rsid w:val="0015491A"/>
    <w:rsid w:val="001633AB"/>
    <w:rsid w:val="00166861"/>
    <w:rsid w:val="001850C3"/>
    <w:rsid w:val="00191BBE"/>
    <w:rsid w:val="00193986"/>
    <w:rsid w:val="001A2EED"/>
    <w:rsid w:val="001B2713"/>
    <w:rsid w:val="001B6E48"/>
    <w:rsid w:val="001E47F4"/>
    <w:rsid w:val="001E588F"/>
    <w:rsid w:val="001F5FD1"/>
    <w:rsid w:val="002216EE"/>
    <w:rsid w:val="0023585A"/>
    <w:rsid w:val="002621FF"/>
    <w:rsid w:val="0026350B"/>
    <w:rsid w:val="002711AD"/>
    <w:rsid w:val="00272DEA"/>
    <w:rsid w:val="00277D5D"/>
    <w:rsid w:val="00285132"/>
    <w:rsid w:val="00295436"/>
    <w:rsid w:val="00297367"/>
    <w:rsid w:val="002B0934"/>
    <w:rsid w:val="002B0DD6"/>
    <w:rsid w:val="002C3F08"/>
    <w:rsid w:val="002D15FB"/>
    <w:rsid w:val="002D41FD"/>
    <w:rsid w:val="002D4CE5"/>
    <w:rsid w:val="002E4F83"/>
    <w:rsid w:val="002E5D96"/>
    <w:rsid w:val="002F4793"/>
    <w:rsid w:val="0033394C"/>
    <w:rsid w:val="00350641"/>
    <w:rsid w:val="00365FB1"/>
    <w:rsid w:val="003741A6"/>
    <w:rsid w:val="003C293F"/>
    <w:rsid w:val="003D2814"/>
    <w:rsid w:val="003E2BD7"/>
    <w:rsid w:val="0042348D"/>
    <w:rsid w:val="00440906"/>
    <w:rsid w:val="00441C10"/>
    <w:rsid w:val="004451BA"/>
    <w:rsid w:val="00456B39"/>
    <w:rsid w:val="0046390C"/>
    <w:rsid w:val="00466341"/>
    <w:rsid w:val="004863B0"/>
    <w:rsid w:val="00487E2A"/>
    <w:rsid w:val="00495E24"/>
    <w:rsid w:val="004B13B8"/>
    <w:rsid w:val="004C5722"/>
    <w:rsid w:val="004C7628"/>
    <w:rsid w:val="004E4C6C"/>
    <w:rsid w:val="004E6224"/>
    <w:rsid w:val="004E637D"/>
    <w:rsid w:val="004F19C6"/>
    <w:rsid w:val="004F31BC"/>
    <w:rsid w:val="004F4551"/>
    <w:rsid w:val="004F5C04"/>
    <w:rsid w:val="00513AF3"/>
    <w:rsid w:val="005364C6"/>
    <w:rsid w:val="005423E3"/>
    <w:rsid w:val="00556DDE"/>
    <w:rsid w:val="0057583A"/>
    <w:rsid w:val="00591E7D"/>
    <w:rsid w:val="00596CB8"/>
    <w:rsid w:val="005B6FD7"/>
    <w:rsid w:val="005C2D89"/>
    <w:rsid w:val="005C4533"/>
    <w:rsid w:val="005C5282"/>
    <w:rsid w:val="005C6AA3"/>
    <w:rsid w:val="005E13C3"/>
    <w:rsid w:val="005E3366"/>
    <w:rsid w:val="005F0228"/>
    <w:rsid w:val="00615CBC"/>
    <w:rsid w:val="00616725"/>
    <w:rsid w:val="006264FA"/>
    <w:rsid w:val="006516D8"/>
    <w:rsid w:val="006675A8"/>
    <w:rsid w:val="0067215C"/>
    <w:rsid w:val="006745B8"/>
    <w:rsid w:val="00687EEC"/>
    <w:rsid w:val="00695A11"/>
    <w:rsid w:val="006A2E73"/>
    <w:rsid w:val="006B58FD"/>
    <w:rsid w:val="006B6288"/>
    <w:rsid w:val="006B6762"/>
    <w:rsid w:val="006B6E8B"/>
    <w:rsid w:val="006B7241"/>
    <w:rsid w:val="006C4AAC"/>
    <w:rsid w:val="006E72AD"/>
    <w:rsid w:val="006F6AB0"/>
    <w:rsid w:val="0070581E"/>
    <w:rsid w:val="00746CF5"/>
    <w:rsid w:val="007526CE"/>
    <w:rsid w:val="0076120F"/>
    <w:rsid w:val="007704D1"/>
    <w:rsid w:val="007800F5"/>
    <w:rsid w:val="00781443"/>
    <w:rsid w:val="00787656"/>
    <w:rsid w:val="00794F75"/>
    <w:rsid w:val="007F2613"/>
    <w:rsid w:val="007F3524"/>
    <w:rsid w:val="00823DBE"/>
    <w:rsid w:val="00831CAF"/>
    <w:rsid w:val="008353B1"/>
    <w:rsid w:val="008431A5"/>
    <w:rsid w:val="00853668"/>
    <w:rsid w:val="00860C1A"/>
    <w:rsid w:val="008623F0"/>
    <w:rsid w:val="00862D15"/>
    <w:rsid w:val="00875743"/>
    <w:rsid w:val="00877FF5"/>
    <w:rsid w:val="00885670"/>
    <w:rsid w:val="00887AB6"/>
    <w:rsid w:val="00896FAA"/>
    <w:rsid w:val="008A2F77"/>
    <w:rsid w:val="008A43BF"/>
    <w:rsid w:val="008A45C8"/>
    <w:rsid w:val="008A6B9D"/>
    <w:rsid w:val="008B0993"/>
    <w:rsid w:val="008B3366"/>
    <w:rsid w:val="008B3DFD"/>
    <w:rsid w:val="008C7042"/>
    <w:rsid w:val="008D1012"/>
    <w:rsid w:val="008D26F0"/>
    <w:rsid w:val="008D4C3F"/>
    <w:rsid w:val="008F5FCE"/>
    <w:rsid w:val="0090008E"/>
    <w:rsid w:val="00913C3F"/>
    <w:rsid w:val="00922408"/>
    <w:rsid w:val="00940414"/>
    <w:rsid w:val="00947930"/>
    <w:rsid w:val="00947C5B"/>
    <w:rsid w:val="0095301E"/>
    <w:rsid w:val="0095302B"/>
    <w:rsid w:val="0095475E"/>
    <w:rsid w:val="00955C94"/>
    <w:rsid w:val="00966E03"/>
    <w:rsid w:val="00991D69"/>
    <w:rsid w:val="009940C2"/>
    <w:rsid w:val="009967E7"/>
    <w:rsid w:val="009A2915"/>
    <w:rsid w:val="009C5190"/>
    <w:rsid w:val="009E0D4D"/>
    <w:rsid w:val="009F5C1A"/>
    <w:rsid w:val="00A0682A"/>
    <w:rsid w:val="00A10033"/>
    <w:rsid w:val="00A1260D"/>
    <w:rsid w:val="00A14375"/>
    <w:rsid w:val="00A22019"/>
    <w:rsid w:val="00A32A53"/>
    <w:rsid w:val="00A36F52"/>
    <w:rsid w:val="00A4305E"/>
    <w:rsid w:val="00A4332E"/>
    <w:rsid w:val="00A61D49"/>
    <w:rsid w:val="00A66BC0"/>
    <w:rsid w:val="00A72DE5"/>
    <w:rsid w:val="00A82522"/>
    <w:rsid w:val="00A91DCE"/>
    <w:rsid w:val="00A91E3C"/>
    <w:rsid w:val="00AA74D8"/>
    <w:rsid w:val="00AA772B"/>
    <w:rsid w:val="00AB7F7E"/>
    <w:rsid w:val="00AD2FCB"/>
    <w:rsid w:val="00AD57B7"/>
    <w:rsid w:val="00AE74E4"/>
    <w:rsid w:val="00AF1E96"/>
    <w:rsid w:val="00AF6506"/>
    <w:rsid w:val="00B00EDA"/>
    <w:rsid w:val="00B11D88"/>
    <w:rsid w:val="00B23F22"/>
    <w:rsid w:val="00B472CF"/>
    <w:rsid w:val="00B50FB9"/>
    <w:rsid w:val="00B644F5"/>
    <w:rsid w:val="00B91264"/>
    <w:rsid w:val="00B948FB"/>
    <w:rsid w:val="00B97923"/>
    <w:rsid w:val="00BA4BA4"/>
    <w:rsid w:val="00BA5366"/>
    <w:rsid w:val="00BB0853"/>
    <w:rsid w:val="00BB180E"/>
    <w:rsid w:val="00BC25A1"/>
    <w:rsid w:val="00BD7342"/>
    <w:rsid w:val="00BF3912"/>
    <w:rsid w:val="00BF5451"/>
    <w:rsid w:val="00BF68A6"/>
    <w:rsid w:val="00C0016F"/>
    <w:rsid w:val="00C0127A"/>
    <w:rsid w:val="00C05693"/>
    <w:rsid w:val="00C31948"/>
    <w:rsid w:val="00C36A58"/>
    <w:rsid w:val="00C3776E"/>
    <w:rsid w:val="00C607AC"/>
    <w:rsid w:val="00C63646"/>
    <w:rsid w:val="00C70EFA"/>
    <w:rsid w:val="00C761FA"/>
    <w:rsid w:val="00C875C3"/>
    <w:rsid w:val="00C93A1D"/>
    <w:rsid w:val="00CC2992"/>
    <w:rsid w:val="00CF1FA0"/>
    <w:rsid w:val="00CF744B"/>
    <w:rsid w:val="00D17439"/>
    <w:rsid w:val="00D2376A"/>
    <w:rsid w:val="00D40E0B"/>
    <w:rsid w:val="00D47F65"/>
    <w:rsid w:val="00D5798B"/>
    <w:rsid w:val="00D624F1"/>
    <w:rsid w:val="00D67C51"/>
    <w:rsid w:val="00D90E67"/>
    <w:rsid w:val="00D9423C"/>
    <w:rsid w:val="00D97239"/>
    <w:rsid w:val="00DA3A0F"/>
    <w:rsid w:val="00DB34D8"/>
    <w:rsid w:val="00DC103C"/>
    <w:rsid w:val="00DE30FA"/>
    <w:rsid w:val="00DE6190"/>
    <w:rsid w:val="00DF1C06"/>
    <w:rsid w:val="00E00D68"/>
    <w:rsid w:val="00E06EBC"/>
    <w:rsid w:val="00E1260B"/>
    <w:rsid w:val="00E33AF7"/>
    <w:rsid w:val="00E4785E"/>
    <w:rsid w:val="00E56D10"/>
    <w:rsid w:val="00E6391C"/>
    <w:rsid w:val="00E65014"/>
    <w:rsid w:val="00E80E27"/>
    <w:rsid w:val="00E819F6"/>
    <w:rsid w:val="00E85B28"/>
    <w:rsid w:val="00E90799"/>
    <w:rsid w:val="00E91F59"/>
    <w:rsid w:val="00EB6238"/>
    <w:rsid w:val="00ED709A"/>
    <w:rsid w:val="00EE0E80"/>
    <w:rsid w:val="00EE37B2"/>
    <w:rsid w:val="00EE447D"/>
    <w:rsid w:val="00EE46AA"/>
    <w:rsid w:val="00EF1844"/>
    <w:rsid w:val="00F24D66"/>
    <w:rsid w:val="00F62302"/>
    <w:rsid w:val="00F6683D"/>
    <w:rsid w:val="00F67A91"/>
    <w:rsid w:val="00F67FF2"/>
    <w:rsid w:val="00F76C15"/>
    <w:rsid w:val="00F8008E"/>
    <w:rsid w:val="00F86B29"/>
    <w:rsid w:val="00FB2823"/>
    <w:rsid w:val="00FC3C2E"/>
    <w:rsid w:val="00FE2913"/>
    <w:rsid w:val="00FE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743"/>
    <w:rPr>
      <w:rFonts w:ascii="Times New Roman" w:eastAsia="Times New Roman" w:hAnsi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1948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1948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ko-KR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3194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31948"/>
    <w:pPr>
      <w:spacing w:before="240" w:after="60"/>
      <w:outlineLvl w:val="8"/>
    </w:pPr>
    <w:rPr>
      <w:rFonts w:ascii="Cambria" w:hAnsi="Cambria"/>
      <w:sz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1948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3194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31948"/>
    <w:rPr>
      <w:rFonts w:ascii="Calibri" w:hAnsi="Calibri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31948"/>
    <w:rPr>
      <w:rFonts w:ascii="Cambria" w:hAnsi="Cambria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6675A8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56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E62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6224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C31948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31948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C31948"/>
    <w:pPr>
      <w:ind w:firstLine="709"/>
      <w:jc w:val="both"/>
    </w:pPr>
    <w:rPr>
      <w:u w:val="singl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31948"/>
    <w:rPr>
      <w:rFonts w:ascii="Times New Roman" w:hAnsi="Times New Roman" w:cs="Times New Roman"/>
      <w:sz w:val="20"/>
      <w:szCs w:val="20"/>
      <w:u w:val="single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C31948"/>
    <w:pPr>
      <w:ind w:firstLine="720"/>
      <w:jc w:val="both"/>
    </w:pPr>
    <w:rPr>
      <w:sz w:val="26"/>
      <w:u w:val="singl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31948"/>
    <w:rPr>
      <w:rFonts w:ascii="Times New Roman" w:hAnsi="Times New Roman" w:cs="Times New Roman"/>
      <w:sz w:val="20"/>
      <w:szCs w:val="20"/>
      <w:u w:val="single"/>
      <w:lang w:eastAsia="ru-RU"/>
    </w:rPr>
  </w:style>
  <w:style w:type="paragraph" w:styleId="NoSpacing">
    <w:name w:val="No Spacing"/>
    <w:uiPriority w:val="99"/>
    <w:qFormat/>
    <w:rsid w:val="00C31948"/>
    <w:rPr>
      <w:rFonts w:ascii="Times New Roman" w:eastAsia="Times New Roman" w:hAnsi="Times New Roman"/>
      <w:sz w:val="24"/>
      <w:szCs w:val="24"/>
    </w:rPr>
  </w:style>
  <w:style w:type="paragraph" w:customStyle="1" w:styleId="a">
    <w:name w:val="Содержимое таблицы"/>
    <w:basedOn w:val="Normal"/>
    <w:uiPriority w:val="99"/>
    <w:rsid w:val="00C31948"/>
    <w:pPr>
      <w:widowControl w:val="0"/>
      <w:suppressLineNumbers/>
      <w:suppressAutoHyphens/>
    </w:pPr>
    <w:rPr>
      <w:rFonts w:eastAsia="Calibri"/>
      <w:kern w:val="1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31948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31948"/>
    <w:rPr>
      <w:rFonts w:ascii="Consolas" w:hAnsi="Consolas" w:cs="Times New Roman"/>
      <w:sz w:val="21"/>
      <w:szCs w:val="21"/>
    </w:rPr>
  </w:style>
  <w:style w:type="table" w:styleId="TableGrid">
    <w:name w:val="Table Grid"/>
    <w:basedOn w:val="TableNormal"/>
    <w:uiPriority w:val="99"/>
    <w:rsid w:val="00C319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Гипертекстовая ссылка"/>
    <w:basedOn w:val="DefaultParagraphFont"/>
    <w:uiPriority w:val="99"/>
    <w:rsid w:val="00C31948"/>
    <w:rPr>
      <w:rFonts w:cs="Times New Roman"/>
      <w:color w:val="106BBE"/>
    </w:rPr>
  </w:style>
  <w:style w:type="character" w:customStyle="1" w:styleId="a1">
    <w:name w:val="Цветовое выделение"/>
    <w:uiPriority w:val="99"/>
    <w:rsid w:val="00C31948"/>
    <w:rPr>
      <w:b/>
      <w:color w:val="26282F"/>
    </w:rPr>
  </w:style>
  <w:style w:type="paragraph" w:customStyle="1" w:styleId="a2">
    <w:name w:val="Таблицы (моноширинный)"/>
    <w:basedOn w:val="Normal"/>
    <w:next w:val="Normal"/>
    <w:uiPriority w:val="99"/>
    <w:rsid w:val="00C31948"/>
    <w:pPr>
      <w:widowControl w:val="0"/>
      <w:suppressAutoHyphens/>
      <w:autoSpaceDE w:val="0"/>
    </w:pPr>
    <w:rPr>
      <w:rFonts w:ascii="Courier New" w:hAnsi="Courier New" w:cs="Courier New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C31948"/>
    <w:pPr>
      <w:tabs>
        <w:tab w:val="center" w:pos="4677"/>
        <w:tab w:val="right" w:pos="9355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194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C31948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31948"/>
    <w:rPr>
      <w:rFonts w:ascii="Times New Roman" w:hAnsi="Times New Roman" w:cs="Times New Rom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C31948"/>
    <w:pPr>
      <w:suppressAutoHyphens/>
      <w:jc w:val="right"/>
    </w:pPr>
    <w:rPr>
      <w:szCs w:val="24"/>
    </w:rPr>
  </w:style>
  <w:style w:type="character" w:customStyle="1" w:styleId="a3">
    <w:name w:val="Основной текст_"/>
    <w:basedOn w:val="DefaultParagraphFont"/>
    <w:link w:val="2"/>
    <w:uiPriority w:val="99"/>
    <w:locked/>
    <w:rsid w:val="00C31948"/>
    <w:rPr>
      <w:rFonts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C31948"/>
    <w:rPr>
      <w:rFonts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C31948"/>
    <w:rPr>
      <w:rFonts w:cs="Times New Roman"/>
      <w:sz w:val="8"/>
      <w:szCs w:val="8"/>
      <w:shd w:val="clear" w:color="auto" w:fill="FFFFFF"/>
    </w:rPr>
  </w:style>
  <w:style w:type="character" w:customStyle="1" w:styleId="1">
    <w:name w:val="Основной текст1"/>
    <w:basedOn w:val="a3"/>
    <w:uiPriority w:val="99"/>
    <w:rsid w:val="00C31948"/>
  </w:style>
  <w:style w:type="paragraph" w:customStyle="1" w:styleId="2">
    <w:name w:val="Основной текст2"/>
    <w:basedOn w:val="Normal"/>
    <w:link w:val="a3"/>
    <w:uiPriority w:val="99"/>
    <w:rsid w:val="00C31948"/>
    <w:pPr>
      <w:shd w:val="clear" w:color="auto" w:fill="FFFFFF"/>
      <w:spacing w:line="300" w:lineRule="exact"/>
    </w:pPr>
    <w:rPr>
      <w:rFonts w:ascii="Calibri" w:eastAsia="Calibri" w:hAnsi="Calibri"/>
      <w:sz w:val="26"/>
      <w:szCs w:val="26"/>
      <w:lang w:eastAsia="en-US"/>
    </w:rPr>
  </w:style>
  <w:style w:type="paragraph" w:customStyle="1" w:styleId="21">
    <w:name w:val="Основной текст (2)"/>
    <w:basedOn w:val="Normal"/>
    <w:link w:val="20"/>
    <w:uiPriority w:val="99"/>
    <w:rsid w:val="00C31948"/>
    <w:pPr>
      <w:shd w:val="clear" w:color="auto" w:fill="FFFFFF"/>
      <w:spacing w:line="240" w:lineRule="atLeast"/>
    </w:pPr>
    <w:rPr>
      <w:rFonts w:ascii="Calibri" w:eastAsia="Calibri" w:hAnsi="Calibri"/>
      <w:sz w:val="27"/>
      <w:szCs w:val="27"/>
      <w:lang w:eastAsia="en-US"/>
    </w:rPr>
  </w:style>
  <w:style w:type="paragraph" w:customStyle="1" w:styleId="40">
    <w:name w:val="Основной текст (4)"/>
    <w:basedOn w:val="Normal"/>
    <w:link w:val="4"/>
    <w:uiPriority w:val="99"/>
    <w:rsid w:val="00C31948"/>
    <w:pPr>
      <w:shd w:val="clear" w:color="auto" w:fill="FFFFFF"/>
      <w:spacing w:line="240" w:lineRule="atLeast"/>
    </w:pPr>
    <w:rPr>
      <w:rFonts w:ascii="Calibri" w:eastAsia="Calibri" w:hAnsi="Calibri"/>
      <w:sz w:val="8"/>
      <w:szCs w:val="8"/>
      <w:lang w:eastAsia="en-US"/>
    </w:rPr>
  </w:style>
  <w:style w:type="paragraph" w:customStyle="1" w:styleId="a4">
    <w:name w:val="Нормальный (таблица)"/>
    <w:basedOn w:val="Normal"/>
    <w:next w:val="Normal"/>
    <w:uiPriority w:val="99"/>
    <w:rsid w:val="00EE447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50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1732</Words>
  <Characters>9874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Светлана Евгеньевна Шмакова</dc:creator>
  <cp:keywords/>
  <dc:description/>
  <cp:lastModifiedBy>1</cp:lastModifiedBy>
  <cp:revision>2</cp:revision>
  <cp:lastPrinted>2025-11-13T11:06:00Z</cp:lastPrinted>
  <dcterms:created xsi:type="dcterms:W3CDTF">2025-11-18T12:43:00Z</dcterms:created>
  <dcterms:modified xsi:type="dcterms:W3CDTF">2025-11-18T12:43:00Z</dcterms:modified>
</cp:coreProperties>
</file>