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A3" w:rsidRPr="00FF3EA2" w:rsidRDefault="002F35A3" w:rsidP="00D22DD6">
      <w:pPr>
        <w:jc w:val="right"/>
        <w:rPr>
          <w:sz w:val="28"/>
          <w:szCs w:val="28"/>
        </w:rPr>
      </w:pPr>
    </w:p>
    <w:p w:rsidR="002F35A3" w:rsidRDefault="002F35A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РУЗАЕВСКОГО </w:t>
      </w:r>
    </w:p>
    <w:p w:rsidR="002F35A3" w:rsidRPr="00FF3EA2" w:rsidRDefault="002F35A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2F35A3" w:rsidRPr="00FF3EA2" w:rsidRDefault="002F35A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2F35A3" w:rsidRDefault="002F35A3" w:rsidP="00D22DD6">
      <w:pPr>
        <w:rPr>
          <w:b/>
          <w:sz w:val="28"/>
          <w:szCs w:val="28"/>
        </w:rPr>
      </w:pPr>
    </w:p>
    <w:p w:rsidR="002F35A3" w:rsidRDefault="002F35A3" w:rsidP="00D22DD6">
      <w:pPr>
        <w:rPr>
          <w:b/>
          <w:sz w:val="28"/>
          <w:szCs w:val="28"/>
        </w:rPr>
      </w:pPr>
    </w:p>
    <w:p w:rsidR="002F35A3" w:rsidRPr="00962848" w:rsidRDefault="002F35A3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2F35A3" w:rsidRDefault="002F35A3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2F35A3" w:rsidRPr="008A299D" w:rsidRDefault="002F35A3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№_________728__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2F35A3" w:rsidRPr="008A299D" w:rsidRDefault="002F35A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2F35A3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2F35A3" w:rsidRPr="00C74513" w:rsidRDefault="002F35A3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12.11.2025</w:t>
            </w:r>
          </w:p>
        </w:tc>
        <w:tc>
          <w:tcPr>
            <w:tcW w:w="3320" w:type="dxa"/>
            <w:vAlign w:val="bottom"/>
          </w:tcPr>
          <w:p w:rsidR="002F35A3" w:rsidRPr="00C74513" w:rsidRDefault="002F35A3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2F35A3" w:rsidRPr="00C52DC4" w:rsidRDefault="002F35A3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2F35A3" w:rsidRPr="00C52DC4" w:rsidRDefault="002F35A3" w:rsidP="008C1281">
      <w:pPr>
        <w:rPr>
          <w:sz w:val="26"/>
          <w:szCs w:val="26"/>
        </w:rPr>
      </w:pPr>
    </w:p>
    <w:p w:rsidR="002F35A3" w:rsidRPr="00C52DC4" w:rsidRDefault="002F35A3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2F35A3" w:rsidRPr="001D0969" w:rsidRDefault="002F35A3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 xml:space="preserve">с кадастровым номером </w:t>
      </w:r>
      <w:r>
        <w:rPr>
          <w:b/>
          <w:bCs/>
          <w:sz w:val="26"/>
          <w:szCs w:val="26"/>
        </w:rPr>
        <w:t>13:17:0108001:1137</w:t>
      </w:r>
    </w:p>
    <w:p w:rsidR="002F35A3" w:rsidRPr="001D0969" w:rsidRDefault="002F35A3" w:rsidP="008C1281">
      <w:pPr>
        <w:jc w:val="both"/>
        <w:rPr>
          <w:sz w:val="28"/>
          <w:szCs w:val="28"/>
        </w:rPr>
      </w:pPr>
    </w:p>
    <w:p w:rsidR="002F35A3" w:rsidRDefault="002F35A3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В соответствии со статьями 36 и 37 Градостроительного кодекса Российской Федерации и Правилами землепользования и застройки </w:t>
      </w:r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2" w:name="_Hlk198544880"/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2"/>
      <w:r w:rsidRPr="00C52DC4">
        <w:rPr>
          <w:sz w:val="26"/>
          <w:szCs w:val="26"/>
        </w:rPr>
        <w:t>2</w:t>
      </w:r>
      <w:r>
        <w:rPr>
          <w:sz w:val="26"/>
          <w:szCs w:val="26"/>
        </w:rPr>
        <w:t>6.09.</w:t>
      </w:r>
      <w:r w:rsidRPr="00C52DC4">
        <w:rPr>
          <w:sz w:val="26"/>
          <w:szCs w:val="26"/>
        </w:rPr>
        <w:t>20</w:t>
      </w:r>
      <w:r>
        <w:rPr>
          <w:sz w:val="26"/>
          <w:szCs w:val="26"/>
        </w:rPr>
        <w:t>13 г.</w:t>
      </w:r>
      <w:r w:rsidRPr="00C52DC4">
        <w:rPr>
          <w:sz w:val="26"/>
          <w:szCs w:val="26"/>
        </w:rPr>
        <w:t xml:space="preserve"> № </w:t>
      </w:r>
      <w:r>
        <w:rPr>
          <w:sz w:val="26"/>
          <w:szCs w:val="26"/>
        </w:rPr>
        <w:t>38 (с изменениями и дополнениями от 12.01.2018 г. № 21/64, от 28.06.2019 г. № 40/127, от 30.06.2020 г. № 53/184, от 30.11.2021 г. № 4/21, от 01.03.2023 г. № 25/116, от 17.09.2025 г. № 60/235, от 17.10.2025 г. № 62/242),</w:t>
      </w:r>
    </w:p>
    <w:p w:rsidR="002F35A3" w:rsidRPr="00C52DC4" w:rsidRDefault="002F35A3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             </w:t>
      </w:r>
      <w:r w:rsidRPr="00C52DC4">
        <w:rPr>
          <w:sz w:val="26"/>
          <w:szCs w:val="26"/>
        </w:rPr>
        <w:t>п о с т а н о в л я е т:</w:t>
      </w:r>
    </w:p>
    <w:p w:rsidR="002F35A3" w:rsidRPr="00C52DC4" w:rsidRDefault="002F35A3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>0108001:1137</w:t>
      </w:r>
      <w:bookmarkStart w:id="3" w:name="_GoBack"/>
      <w:bookmarkEnd w:id="3"/>
      <w:r w:rsidRPr="00C52DC4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1500</w:t>
      </w:r>
      <w:r w:rsidRPr="00C52DC4">
        <w:rPr>
          <w:sz w:val="26"/>
          <w:szCs w:val="26"/>
        </w:rPr>
        <w:t>,0 кв.м, расположенного по адресу:</w:t>
      </w:r>
      <w:r w:rsidRPr="00B82252">
        <w:t xml:space="preserve"> </w:t>
      </w:r>
      <w:r w:rsidRPr="00267FF2">
        <w:t>Республика Мордовия, Рузаевский район, п. Совхоз "Красное Сельцо"</w:t>
      </w:r>
      <w:r w:rsidRPr="00C52DC4">
        <w:rPr>
          <w:sz w:val="26"/>
          <w:szCs w:val="26"/>
        </w:rPr>
        <w:t>, категория земель: земли населенных пунктов, с вида разрешенного использования «</w:t>
      </w:r>
      <w:r>
        <w:rPr>
          <w:sz w:val="26"/>
          <w:szCs w:val="26"/>
        </w:rPr>
        <w:t>ведение садоводства</w:t>
      </w:r>
      <w:r w:rsidRPr="00C52DC4">
        <w:rPr>
          <w:sz w:val="26"/>
          <w:szCs w:val="26"/>
        </w:rPr>
        <w:t>» на «</w:t>
      </w:r>
      <w:r>
        <w:rPr>
          <w:sz w:val="26"/>
          <w:szCs w:val="26"/>
        </w:rPr>
        <w:t>Для ведения личного подсобного хозяйства 2.2</w:t>
      </w:r>
      <w:r w:rsidRPr="00C52DC4">
        <w:rPr>
          <w:sz w:val="26"/>
          <w:szCs w:val="26"/>
        </w:rPr>
        <w:t>».</w:t>
      </w:r>
    </w:p>
    <w:p w:rsidR="002F35A3" w:rsidRPr="00C52DC4" w:rsidRDefault="002F35A3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2F35A3" w:rsidRPr="00C52DC4" w:rsidRDefault="002F35A3" w:rsidP="001D0969">
      <w:pPr>
        <w:jc w:val="both"/>
        <w:rPr>
          <w:sz w:val="26"/>
          <w:szCs w:val="26"/>
        </w:rPr>
      </w:pPr>
    </w:p>
    <w:p w:rsidR="002F35A3" w:rsidRPr="00C52DC4" w:rsidRDefault="002F35A3" w:rsidP="001D0969">
      <w:pPr>
        <w:jc w:val="both"/>
        <w:rPr>
          <w:sz w:val="26"/>
          <w:szCs w:val="26"/>
        </w:rPr>
      </w:pPr>
    </w:p>
    <w:p w:rsidR="002F35A3" w:rsidRPr="000C6C82" w:rsidRDefault="002F35A3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Глава Рузаевского </w:t>
      </w:r>
    </w:p>
    <w:p w:rsidR="002F35A3" w:rsidRPr="000C6C82" w:rsidRDefault="002F35A3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2F35A3" w:rsidRPr="00C52DC4" w:rsidRDefault="002F35A3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Республики Мордовия                                                                                     А.Б. Юткин</w:t>
      </w: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2F35A3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2F35A3" w:rsidRPr="00C52DC4" w:rsidRDefault="002F35A3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2F35A3" w:rsidRPr="00C52DC4" w:rsidRDefault="002F35A3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2F35A3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2F35A3" w:rsidRPr="00F47D4B" w:rsidRDefault="002F35A3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2F35A3" w:rsidRPr="001D0969" w:rsidRDefault="002F35A3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2F35A3" w:rsidRPr="001D0969" w:rsidRDefault="002F35A3" w:rsidP="001D0969">
      <w:pPr>
        <w:pStyle w:val="BodyTextIndent3"/>
        <w:spacing w:line="240" w:lineRule="auto"/>
        <w:ind w:firstLine="0"/>
      </w:pPr>
    </w:p>
    <w:sectPr w:rsidR="002F35A3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5A3" w:rsidRDefault="002F35A3" w:rsidP="00617B40">
      <w:r>
        <w:separator/>
      </w:r>
    </w:p>
  </w:endnote>
  <w:endnote w:type="continuationSeparator" w:id="0">
    <w:p w:rsidR="002F35A3" w:rsidRDefault="002F35A3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5A3" w:rsidRDefault="002F35A3" w:rsidP="00617B40">
      <w:r>
        <w:separator/>
      </w:r>
    </w:p>
  </w:footnote>
  <w:footnote w:type="continuationSeparator" w:id="0">
    <w:p w:rsidR="002F35A3" w:rsidRDefault="002F35A3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08D9"/>
    <w:rsid w:val="000B7922"/>
    <w:rsid w:val="000C563C"/>
    <w:rsid w:val="000C6C82"/>
    <w:rsid w:val="000D078E"/>
    <w:rsid w:val="000D2EFE"/>
    <w:rsid w:val="000D4F72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43A0"/>
    <w:rsid w:val="002365A4"/>
    <w:rsid w:val="00263B7B"/>
    <w:rsid w:val="00263D64"/>
    <w:rsid w:val="00267929"/>
    <w:rsid w:val="00267FF2"/>
    <w:rsid w:val="002800D9"/>
    <w:rsid w:val="002916D8"/>
    <w:rsid w:val="002920ED"/>
    <w:rsid w:val="002A7573"/>
    <w:rsid w:val="002F35A3"/>
    <w:rsid w:val="00301280"/>
    <w:rsid w:val="00303BE1"/>
    <w:rsid w:val="0030512D"/>
    <w:rsid w:val="00320860"/>
    <w:rsid w:val="00321004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E7201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B7E24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3A8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24F9F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479A7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858E7"/>
    <w:rsid w:val="00A975D4"/>
    <w:rsid w:val="00AA01D3"/>
    <w:rsid w:val="00AA27E7"/>
    <w:rsid w:val="00AA3EEE"/>
    <w:rsid w:val="00AA6107"/>
    <w:rsid w:val="00AB6B57"/>
    <w:rsid w:val="00AC194A"/>
    <w:rsid w:val="00AE5D5E"/>
    <w:rsid w:val="00B24987"/>
    <w:rsid w:val="00B24EB0"/>
    <w:rsid w:val="00B319EA"/>
    <w:rsid w:val="00B35532"/>
    <w:rsid w:val="00B704F7"/>
    <w:rsid w:val="00B72969"/>
    <w:rsid w:val="00B73372"/>
    <w:rsid w:val="00B81B63"/>
    <w:rsid w:val="00B82252"/>
    <w:rsid w:val="00B976C7"/>
    <w:rsid w:val="00BA12AE"/>
    <w:rsid w:val="00BA43FB"/>
    <w:rsid w:val="00BC3E29"/>
    <w:rsid w:val="00BD3C77"/>
    <w:rsid w:val="00BE3DB0"/>
    <w:rsid w:val="00BF262A"/>
    <w:rsid w:val="00C07A41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25BCC"/>
    <w:rsid w:val="00E30ECA"/>
    <w:rsid w:val="00E472C3"/>
    <w:rsid w:val="00E51B99"/>
    <w:rsid w:val="00E607B0"/>
    <w:rsid w:val="00E624C3"/>
    <w:rsid w:val="00E6780F"/>
    <w:rsid w:val="00E75313"/>
    <w:rsid w:val="00E837F4"/>
    <w:rsid w:val="00E8404D"/>
    <w:rsid w:val="00E974B0"/>
    <w:rsid w:val="00EA15FA"/>
    <w:rsid w:val="00EB3A44"/>
    <w:rsid w:val="00EB4C20"/>
    <w:rsid w:val="00EC7F85"/>
    <w:rsid w:val="00EF214F"/>
    <w:rsid w:val="00EF2BB7"/>
    <w:rsid w:val="00EF737E"/>
    <w:rsid w:val="00F007A8"/>
    <w:rsid w:val="00F155DA"/>
    <w:rsid w:val="00F229E6"/>
    <w:rsid w:val="00F262C9"/>
    <w:rsid w:val="00F37A1F"/>
    <w:rsid w:val="00F42E6F"/>
    <w:rsid w:val="00F47D4B"/>
    <w:rsid w:val="00F664F3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0A6C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1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253</Words>
  <Characters>1446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2025-11-13T12:33:00Z</dcterms:created>
  <dcterms:modified xsi:type="dcterms:W3CDTF">2025-11-13T12:33:00Z</dcterms:modified>
</cp:coreProperties>
</file>