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D7F" w:rsidRDefault="00215D7F" w:rsidP="00930F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АДМИНИСТРАЦИЯ РУЗАЕВСКОГО </w:t>
      </w:r>
    </w:p>
    <w:p w:rsidR="00215D7F" w:rsidRDefault="00215D7F" w:rsidP="00930F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МУНИЦИПАЛЬНОГО РАЙОНА</w:t>
      </w:r>
    </w:p>
    <w:p w:rsidR="00215D7F" w:rsidRDefault="00215D7F" w:rsidP="00930F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РЕСПУБЛИКИ МОРДОВИЯ</w:t>
      </w:r>
    </w:p>
    <w:p w:rsidR="00215D7F" w:rsidRDefault="00215D7F" w:rsidP="00930F90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215D7F" w:rsidRDefault="00215D7F" w:rsidP="00930F90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ПОСТАНОВЛЕНИЕ</w:t>
      </w:r>
    </w:p>
    <w:p w:rsidR="00215D7F" w:rsidRDefault="00215D7F" w:rsidP="00930F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11.11.2025                                                                                  № 726</w:t>
      </w:r>
    </w:p>
    <w:p w:rsidR="00215D7F" w:rsidRDefault="00215D7F" w:rsidP="00930F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5D7F" w:rsidRDefault="00215D7F" w:rsidP="00930F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Рузаевка</w:t>
      </w:r>
    </w:p>
    <w:p w:rsidR="00215D7F" w:rsidRDefault="00215D7F" w:rsidP="00930F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5D7F" w:rsidRDefault="00215D7F" w:rsidP="00930F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D165C">
        <w:rPr>
          <w:rFonts w:ascii="Times New Roman" w:hAnsi="Times New Roman" w:cs="Times New Roman"/>
          <w:b/>
          <w:sz w:val="28"/>
          <w:szCs w:val="28"/>
        </w:rPr>
        <w:t>О внесении изменени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Pr="00ED165C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Pr="00ED16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Положение об установлении соотношения должностных окладов руководителей к средней заработной плате работников, относящихся к основному персоналу возглавляемых ими учреждений культуры и искусства Рузаевского муниципального района, утвержденное постановлением Главы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</w:t>
      </w:r>
      <w:r w:rsidRPr="00ED16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дминистрации Рузаевского муниципального района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</w:t>
      </w:r>
      <w:r w:rsidRPr="00ED16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еспублики Мордовия</w:t>
      </w:r>
    </w:p>
    <w:p w:rsidR="00215D7F" w:rsidRPr="00ED165C" w:rsidRDefault="00215D7F" w:rsidP="00930F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D16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от 30 декабря </w:t>
      </w:r>
      <w:smartTag w:uri="urn:schemas-microsoft-com:office:smarttags" w:element="metricconverter">
        <w:smartTagPr>
          <w:attr w:name="ProductID" w:val="2008 г"/>
        </w:smartTagPr>
        <w:r w:rsidRPr="00ED165C">
          <w:rPr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2008 г</w:t>
        </w:r>
      </w:smartTag>
      <w:r w:rsidRPr="00ED16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  N 2236</w:t>
      </w:r>
    </w:p>
    <w:p w:rsidR="00215D7F" w:rsidRDefault="00215D7F" w:rsidP="00930F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15D7F" w:rsidRDefault="00215D7F" w:rsidP="00930F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D165C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hyperlink r:id="rId4" w:history="1">
        <w:r w:rsidRPr="00ED165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решения</w:t>
        </w:r>
      </w:hyperlink>
      <w:r w:rsidRPr="00ED165C">
        <w:rPr>
          <w:rFonts w:ascii="Times New Roman" w:hAnsi="Times New Roman" w:cs="Times New Roman"/>
          <w:sz w:val="28"/>
          <w:szCs w:val="28"/>
        </w:rPr>
        <w:t xml:space="preserve"> Совета </w:t>
      </w:r>
      <w:r>
        <w:rPr>
          <w:rFonts w:ascii="Times New Roman" w:hAnsi="Times New Roman" w:cs="Times New Roman"/>
          <w:sz w:val="28"/>
          <w:szCs w:val="28"/>
        </w:rPr>
        <w:t xml:space="preserve">депутатов Рузаевского муниципального района Республики Мордовия от 27 октября </w:t>
      </w:r>
      <w:smartTag w:uri="urn:schemas-microsoft-com:office:smarttags" w:element="metricconverter">
        <w:smartTagPr>
          <w:attr w:name="ProductID" w:val="2008 г"/>
        </w:smartTagPr>
        <w:r>
          <w:rPr>
            <w:rFonts w:ascii="Times New Roman" w:hAnsi="Times New Roman" w:cs="Times New Roman"/>
            <w:sz w:val="28"/>
            <w:szCs w:val="28"/>
          </w:rPr>
          <w:t>2008 г</w:t>
        </w:r>
      </w:smartTag>
      <w:r>
        <w:rPr>
          <w:rFonts w:ascii="Times New Roman" w:hAnsi="Times New Roman" w:cs="Times New Roman"/>
          <w:sz w:val="28"/>
          <w:szCs w:val="28"/>
        </w:rPr>
        <w:t>. № 8/122 "Об основах организации оплаты труда работников муниципальных учреждений",</w:t>
      </w:r>
    </w:p>
    <w:p w:rsidR="00215D7F" w:rsidRDefault="00215D7F" w:rsidP="00930F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718C4">
        <w:rPr>
          <w:rFonts w:ascii="Times New Roman" w:hAnsi="Times New Roman" w:cs="Times New Roman"/>
          <w:sz w:val="28"/>
          <w:szCs w:val="28"/>
        </w:rPr>
        <w:t>Администрация Рузаевского муниципального района Республики Мордовия постановляет:</w:t>
      </w:r>
    </w:p>
    <w:p w:rsidR="00215D7F" w:rsidRDefault="00215D7F" w:rsidP="00930F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2547C">
        <w:rPr>
          <w:rFonts w:ascii="Times New Roman" w:hAnsi="Times New Roman" w:cs="Times New Roman"/>
          <w:sz w:val="28"/>
          <w:szCs w:val="28"/>
        </w:rPr>
        <w:t>1. Внести изменени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2547C">
        <w:rPr>
          <w:rFonts w:ascii="Times New Roman" w:hAnsi="Times New Roman" w:cs="Times New Roman"/>
          <w:sz w:val="28"/>
          <w:szCs w:val="28"/>
        </w:rPr>
        <w:t xml:space="preserve"> </w:t>
      </w:r>
      <w:r w:rsidRPr="002254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Положение об установлении соотношения должностных окладов руководителей к средней заработной плате работников, относящихся к основному персоналу возглавляемых ими учреждений культуры и искусства Рузаевского муниципального района, </w:t>
      </w:r>
      <w:r w:rsidRPr="0022547C">
        <w:rPr>
          <w:rFonts w:ascii="Times New Roman" w:hAnsi="Times New Roman" w:cs="Times New Roman"/>
          <w:sz w:val="28"/>
          <w:szCs w:val="28"/>
        </w:rPr>
        <w:t>утвержденное </w:t>
      </w:r>
      <w:hyperlink r:id="rId5" w:anchor="/document/8934792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постановлением</w:t>
        </w:r>
      </w:hyperlink>
      <w:r w:rsidRPr="0022547C">
        <w:rPr>
          <w:rFonts w:ascii="Times New Roman" w:hAnsi="Times New Roman" w:cs="Times New Roman"/>
          <w:sz w:val="28"/>
          <w:szCs w:val="28"/>
        </w:rPr>
        <w:t xml:space="preserve"> Главы администрации Рузаевского муниципального района Республики Мордовия от 30 декабря </w:t>
      </w:r>
      <w:smartTag w:uri="urn:schemas-microsoft-com:office:smarttags" w:element="metricconverter">
        <w:smartTagPr>
          <w:attr w:name="ProductID" w:val="2008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 xml:space="preserve">. N 2236 (с измен. от 23 апреля </w:t>
      </w:r>
      <w:smartTag w:uri="urn:schemas-microsoft-com:office:smarttags" w:element="metricconverter">
        <w:smartTagPr>
          <w:attr w:name="ProductID" w:val="2009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2009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 xml:space="preserve">. N 571, 21 мая </w:t>
      </w:r>
      <w:smartTag w:uri="urn:schemas-microsoft-com:office:smarttags" w:element="metricconverter">
        <w:smartTagPr>
          <w:attr w:name="ProductID" w:val="2009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2009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>. N </w:t>
      </w:r>
      <w:hyperlink r:id="rId6" w:anchor="/document/8972666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768</w:t>
        </w:r>
      </w:hyperlink>
      <w:r w:rsidRPr="0022547C">
        <w:rPr>
          <w:rFonts w:ascii="Times New Roman" w:hAnsi="Times New Roman" w:cs="Times New Roman"/>
          <w:sz w:val="28"/>
          <w:szCs w:val="28"/>
        </w:rPr>
        <w:t xml:space="preserve">, 02 февраля </w:t>
      </w:r>
      <w:smartTag w:uri="urn:schemas-microsoft-com:office:smarttags" w:element="metricconverter">
        <w:smartTagPr>
          <w:attr w:name="ProductID" w:val="2010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2010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>. N </w:t>
      </w:r>
      <w:hyperlink r:id="rId7" w:anchor="/document/8969174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113</w:t>
        </w:r>
      </w:hyperlink>
      <w:r w:rsidRPr="0022547C">
        <w:rPr>
          <w:rFonts w:ascii="Times New Roman" w:hAnsi="Times New Roman" w:cs="Times New Roman"/>
          <w:sz w:val="28"/>
          <w:szCs w:val="28"/>
        </w:rPr>
        <w:t xml:space="preserve">, 28 апреля </w:t>
      </w:r>
      <w:smartTag w:uri="urn:schemas-microsoft-com:office:smarttags" w:element="metricconverter">
        <w:smartTagPr>
          <w:attr w:name="ProductID" w:val="2010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2010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>. N </w:t>
      </w:r>
      <w:hyperlink r:id="rId8" w:anchor="/document/8936945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678</w:t>
        </w:r>
      </w:hyperlink>
      <w:r w:rsidRPr="0022547C">
        <w:rPr>
          <w:rFonts w:ascii="Times New Roman" w:hAnsi="Times New Roman" w:cs="Times New Roman"/>
          <w:sz w:val="28"/>
          <w:szCs w:val="28"/>
        </w:rPr>
        <w:t>, 04 февраля 2011г. N </w:t>
      </w:r>
      <w:hyperlink r:id="rId9" w:anchor="/document/8951334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126</w:t>
        </w:r>
      </w:hyperlink>
      <w:r w:rsidRPr="0022547C">
        <w:rPr>
          <w:rFonts w:ascii="Times New Roman" w:hAnsi="Times New Roman" w:cs="Times New Roman"/>
          <w:sz w:val="28"/>
          <w:szCs w:val="28"/>
        </w:rPr>
        <w:t xml:space="preserve">, 13 апреля </w:t>
      </w:r>
      <w:smartTag w:uri="urn:schemas-microsoft-com:office:smarttags" w:element="metricconverter">
        <w:smartTagPr>
          <w:attr w:name="ProductID" w:val="2011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2011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>. N </w:t>
      </w:r>
      <w:hyperlink r:id="rId10" w:anchor="/document/8956539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482</w:t>
        </w:r>
      </w:hyperlink>
      <w:r w:rsidRPr="0022547C">
        <w:rPr>
          <w:rFonts w:ascii="Times New Roman" w:hAnsi="Times New Roman" w:cs="Times New Roman"/>
          <w:sz w:val="28"/>
          <w:szCs w:val="28"/>
        </w:rPr>
        <w:t xml:space="preserve">, 07 ноября </w:t>
      </w:r>
      <w:smartTag w:uri="urn:schemas-microsoft-com:office:smarttags" w:element="metricconverter">
        <w:smartTagPr>
          <w:attr w:name="ProductID" w:val="2011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2011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>. N </w:t>
      </w:r>
      <w:hyperlink r:id="rId11" w:anchor="/document/8972005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1807</w:t>
        </w:r>
      </w:hyperlink>
      <w:r w:rsidRPr="0022547C">
        <w:rPr>
          <w:rFonts w:ascii="Times New Roman" w:hAnsi="Times New Roman" w:cs="Times New Roman"/>
          <w:sz w:val="28"/>
          <w:szCs w:val="28"/>
        </w:rPr>
        <w:t xml:space="preserve">, 04 апреля </w:t>
      </w:r>
      <w:smartTag w:uri="urn:schemas-microsoft-com:office:smarttags" w:element="metricconverter">
        <w:smartTagPr>
          <w:attr w:name="ProductID" w:val="2012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2012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 xml:space="preserve">. N 474, 26 октября </w:t>
      </w:r>
      <w:smartTag w:uri="urn:schemas-microsoft-com:office:smarttags" w:element="metricconverter">
        <w:smartTagPr>
          <w:attr w:name="ProductID" w:val="2012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2012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>. N </w:t>
      </w:r>
      <w:hyperlink r:id="rId12" w:anchor="/document/9083621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1772</w:t>
        </w:r>
      </w:hyperlink>
      <w:r w:rsidRPr="0022547C">
        <w:rPr>
          <w:rFonts w:ascii="Times New Roman" w:hAnsi="Times New Roman" w:cs="Times New Roman"/>
          <w:sz w:val="28"/>
          <w:szCs w:val="28"/>
        </w:rPr>
        <w:t xml:space="preserve">, 13 мая </w:t>
      </w:r>
      <w:smartTag w:uri="urn:schemas-microsoft-com:office:smarttags" w:element="metricconverter">
        <w:smartTagPr>
          <w:attr w:name="ProductID" w:val="2013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2013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>. N </w:t>
      </w:r>
      <w:hyperlink r:id="rId13" w:anchor="/document/9093544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803</w:t>
        </w:r>
      </w:hyperlink>
      <w:r w:rsidRPr="0022547C">
        <w:rPr>
          <w:rFonts w:ascii="Times New Roman" w:hAnsi="Times New Roman" w:cs="Times New Roman"/>
          <w:sz w:val="28"/>
          <w:szCs w:val="28"/>
        </w:rPr>
        <w:t xml:space="preserve">, 27 сентября </w:t>
      </w:r>
      <w:smartTag w:uri="urn:schemas-microsoft-com:office:smarttags" w:element="metricconverter">
        <w:smartTagPr>
          <w:attr w:name="ProductID" w:val="2013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2013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>. N </w:t>
      </w:r>
      <w:hyperlink r:id="rId14" w:anchor="/document/9024808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1509</w:t>
        </w:r>
      </w:hyperlink>
      <w:r w:rsidRPr="0022547C">
        <w:rPr>
          <w:rFonts w:ascii="Times New Roman" w:hAnsi="Times New Roman" w:cs="Times New Roman"/>
          <w:sz w:val="28"/>
          <w:szCs w:val="28"/>
        </w:rPr>
        <w:t xml:space="preserve">, 02 апреля </w:t>
      </w:r>
      <w:smartTag w:uri="urn:schemas-microsoft-com:office:smarttags" w:element="metricconverter">
        <w:smartTagPr>
          <w:attr w:name="ProductID" w:val="2014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2014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>. N </w:t>
      </w:r>
      <w:hyperlink r:id="rId15" w:anchor="/document/9036450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501</w:t>
        </w:r>
      </w:hyperlink>
      <w:r w:rsidRPr="0022547C">
        <w:rPr>
          <w:rFonts w:ascii="Times New Roman" w:hAnsi="Times New Roman" w:cs="Times New Roman"/>
          <w:sz w:val="28"/>
          <w:szCs w:val="28"/>
        </w:rPr>
        <w:t xml:space="preserve">, 05 мая </w:t>
      </w:r>
      <w:smartTag w:uri="urn:schemas-microsoft-com:office:smarttags" w:element="metricconverter">
        <w:smartTagPr>
          <w:attr w:name="ProductID" w:val="2015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2015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>. N </w:t>
      </w:r>
      <w:hyperlink r:id="rId16" w:anchor="/document/9064972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555</w:t>
        </w:r>
      </w:hyperlink>
      <w:r w:rsidRPr="0022547C">
        <w:rPr>
          <w:rFonts w:ascii="Times New Roman" w:hAnsi="Times New Roman" w:cs="Times New Roman"/>
          <w:sz w:val="28"/>
          <w:szCs w:val="28"/>
        </w:rPr>
        <w:t xml:space="preserve">, 11 марта </w:t>
      </w:r>
      <w:smartTag w:uri="urn:schemas-microsoft-com:office:smarttags" w:element="metricconverter">
        <w:smartTagPr>
          <w:attr w:name="ProductID" w:val="2016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2016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>. N </w:t>
      </w:r>
      <w:hyperlink r:id="rId17" w:anchor="/document/44923000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259</w:t>
        </w:r>
      </w:hyperlink>
      <w:r w:rsidRPr="0022547C">
        <w:rPr>
          <w:rFonts w:ascii="Times New Roman" w:hAnsi="Times New Roman" w:cs="Times New Roman"/>
          <w:sz w:val="28"/>
          <w:szCs w:val="28"/>
        </w:rPr>
        <w:t xml:space="preserve">, 22 мая </w:t>
      </w:r>
      <w:smartTag w:uri="urn:schemas-microsoft-com:office:smarttags" w:element="metricconverter">
        <w:smartTagPr>
          <w:attr w:name="ProductID" w:val="2017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2017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>. N </w:t>
      </w:r>
      <w:hyperlink r:id="rId18" w:anchor="/document/44926838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363</w:t>
        </w:r>
      </w:hyperlink>
      <w:r w:rsidRPr="0022547C">
        <w:rPr>
          <w:rFonts w:ascii="Times New Roman" w:hAnsi="Times New Roman" w:cs="Times New Roman"/>
          <w:sz w:val="28"/>
          <w:szCs w:val="28"/>
        </w:rPr>
        <w:t xml:space="preserve">, 20 декабря </w:t>
      </w:r>
      <w:smartTag w:uri="urn:schemas-microsoft-com:office:smarttags" w:element="metricconverter">
        <w:smartTagPr>
          <w:attr w:name="ProductID" w:val="2017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2017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>. N </w:t>
      </w:r>
      <w:hyperlink r:id="rId19" w:anchor="/document/44921684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1092</w:t>
        </w:r>
      </w:hyperlink>
      <w:r w:rsidRPr="0022547C">
        <w:rPr>
          <w:rFonts w:ascii="Times New Roman" w:hAnsi="Times New Roman" w:cs="Times New Roman"/>
          <w:sz w:val="28"/>
          <w:szCs w:val="28"/>
        </w:rPr>
        <w:t xml:space="preserve">, 29 декабря </w:t>
      </w:r>
      <w:smartTag w:uri="urn:schemas-microsoft-com:office:smarttags" w:element="metricconverter">
        <w:smartTagPr>
          <w:attr w:name="ProductID" w:val="2018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2018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 xml:space="preserve">. № 1070, 08 августа </w:t>
      </w:r>
      <w:smartTag w:uri="urn:schemas-microsoft-com:office:smarttags" w:element="metricconverter">
        <w:smartTagPr>
          <w:attr w:name="ProductID" w:val="2019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2019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>. N </w:t>
      </w:r>
      <w:hyperlink r:id="rId20" w:anchor="/document/72585840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500</w:t>
        </w:r>
      </w:hyperlink>
      <w:r w:rsidRPr="0022547C">
        <w:rPr>
          <w:rFonts w:ascii="Times New Roman" w:hAnsi="Times New Roman" w:cs="Times New Roman"/>
          <w:sz w:val="28"/>
          <w:szCs w:val="28"/>
        </w:rPr>
        <w:t xml:space="preserve">, 27 апреля </w:t>
      </w:r>
      <w:smartTag w:uri="urn:schemas-microsoft-com:office:smarttags" w:element="metricconverter">
        <w:smartTagPr>
          <w:attr w:name="ProductID" w:val="2020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2020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>. N </w:t>
      </w:r>
      <w:hyperlink r:id="rId21" w:anchor="/document/74270914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228</w:t>
        </w:r>
      </w:hyperlink>
      <w:r w:rsidRPr="0022547C">
        <w:rPr>
          <w:rFonts w:ascii="Times New Roman" w:hAnsi="Times New Roman" w:cs="Times New Roman"/>
          <w:sz w:val="28"/>
          <w:szCs w:val="28"/>
        </w:rPr>
        <w:t xml:space="preserve">, 18 декабря </w:t>
      </w:r>
      <w:smartTag w:uri="urn:schemas-microsoft-com:office:smarttags" w:element="metricconverter">
        <w:smartTagPr>
          <w:attr w:name="ProductID" w:val="2020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2020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>. N </w:t>
      </w:r>
      <w:hyperlink r:id="rId22" w:anchor="/document/400201962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726</w:t>
        </w:r>
      </w:hyperlink>
      <w:r w:rsidRPr="0022547C">
        <w:rPr>
          <w:rFonts w:ascii="Times New Roman" w:hAnsi="Times New Roman" w:cs="Times New Roman"/>
          <w:sz w:val="28"/>
          <w:szCs w:val="28"/>
        </w:rPr>
        <w:t xml:space="preserve">, 25 февраля </w:t>
      </w:r>
      <w:smartTag w:uri="urn:schemas-microsoft-com:office:smarttags" w:element="metricconverter">
        <w:smartTagPr>
          <w:attr w:name="ProductID" w:val="2021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2021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>. N </w:t>
      </w:r>
      <w:hyperlink r:id="rId23" w:anchor="/document/400396202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99</w:t>
        </w:r>
      </w:hyperlink>
      <w:r w:rsidRPr="0022547C">
        <w:rPr>
          <w:rFonts w:ascii="Times New Roman" w:hAnsi="Times New Roman" w:cs="Times New Roman"/>
          <w:sz w:val="28"/>
          <w:szCs w:val="28"/>
        </w:rPr>
        <w:t xml:space="preserve">, 28 февраля </w:t>
      </w:r>
      <w:smartTag w:uri="urn:schemas-microsoft-com:office:smarttags" w:element="metricconverter">
        <w:smartTagPr>
          <w:attr w:name="ProductID" w:val="2022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2022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 xml:space="preserve">. № 107, 30 июня </w:t>
      </w:r>
      <w:smartTag w:uri="urn:schemas-microsoft-com:office:smarttags" w:element="metricconverter">
        <w:smartTagPr>
          <w:attr w:name="ProductID" w:val="2022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2022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 xml:space="preserve">. № 396, от 12 июля </w:t>
      </w:r>
      <w:smartTag w:uri="urn:schemas-microsoft-com:office:smarttags" w:element="metricconverter">
        <w:smartTagPr>
          <w:attr w:name="ProductID" w:val="2023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2023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 xml:space="preserve">. № 372, от 23августа </w:t>
      </w:r>
      <w:smartTag w:uri="urn:schemas-microsoft-com:office:smarttags" w:element="metricconverter">
        <w:smartTagPr>
          <w:attr w:name="ProductID" w:val="2023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2023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 xml:space="preserve">. № 447, от 15декабря </w:t>
      </w:r>
      <w:smartTag w:uri="urn:schemas-microsoft-com:office:smarttags" w:element="metricconverter">
        <w:smartTagPr>
          <w:attr w:name="ProductID" w:val="2023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2023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 xml:space="preserve">. № 679, 12 июля </w:t>
      </w:r>
      <w:smartTag w:uri="urn:schemas-microsoft-com:office:smarttags" w:element="metricconverter">
        <w:smartTagPr>
          <w:attr w:name="ProductID" w:val="2024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2024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 xml:space="preserve">. № 298, от 30 июля </w:t>
      </w:r>
      <w:smartTag w:uri="urn:schemas-microsoft-com:office:smarttags" w:element="metricconverter">
        <w:smartTagPr>
          <w:attr w:name="ProductID" w:val="2024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2024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>. № 331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91628">
        <w:rPr>
          <w:rFonts w:ascii="Times New Roman" w:hAnsi="Times New Roman" w:cs="Times New Roman"/>
          <w:sz w:val="28"/>
          <w:szCs w:val="28"/>
        </w:rPr>
        <w:t xml:space="preserve">06 февраля </w:t>
      </w:r>
      <w:smartTag w:uri="urn:schemas-microsoft-com:office:smarttags" w:element="metricconverter">
        <w:smartTagPr>
          <w:attr w:name="ProductID" w:val="2025 г"/>
        </w:smartTagPr>
        <w:r w:rsidRPr="00691628">
          <w:rPr>
            <w:rFonts w:ascii="Times New Roman" w:hAnsi="Times New Roman" w:cs="Times New Roman"/>
            <w:sz w:val="28"/>
            <w:szCs w:val="28"/>
          </w:rPr>
          <w:t>2025 г</w:t>
        </w:r>
      </w:smartTag>
      <w:r w:rsidRPr="00691628">
        <w:rPr>
          <w:rFonts w:ascii="Times New Roman" w:hAnsi="Times New Roman" w:cs="Times New Roman"/>
          <w:sz w:val="28"/>
          <w:szCs w:val="28"/>
        </w:rPr>
        <w:t>. № 45,</w:t>
      </w:r>
      <w:r>
        <w:rPr>
          <w:rFonts w:ascii="Times New Roman" w:hAnsi="Times New Roman" w:cs="Times New Roman"/>
          <w:sz w:val="28"/>
          <w:szCs w:val="28"/>
        </w:rPr>
        <w:t xml:space="preserve"> 25 февраля </w:t>
      </w:r>
      <w:smartTag w:uri="urn:schemas-microsoft-com:office:smarttags" w:element="metricconverter">
        <w:smartTagPr>
          <w:attr w:name="ProductID" w:val="2025 г"/>
        </w:smartTagPr>
        <w:r>
          <w:rPr>
            <w:rFonts w:ascii="Times New Roman" w:hAnsi="Times New Roman" w:cs="Times New Roman"/>
            <w:sz w:val="28"/>
            <w:szCs w:val="28"/>
          </w:rPr>
          <w:t>2025 г</w:t>
        </w:r>
      </w:smartTag>
      <w:r>
        <w:rPr>
          <w:rFonts w:ascii="Times New Roman" w:hAnsi="Times New Roman" w:cs="Times New Roman"/>
          <w:sz w:val="28"/>
          <w:szCs w:val="28"/>
        </w:rPr>
        <w:t xml:space="preserve">. № 74, 13 мая </w:t>
      </w:r>
      <w:smartTag w:uri="urn:schemas-microsoft-com:office:smarttags" w:element="metricconverter">
        <w:smartTagPr>
          <w:attr w:name="ProductID" w:val="2025 г"/>
        </w:smartTagPr>
        <w:r>
          <w:rPr>
            <w:rFonts w:ascii="Times New Roman" w:hAnsi="Times New Roman" w:cs="Times New Roman"/>
            <w:sz w:val="28"/>
            <w:szCs w:val="28"/>
          </w:rPr>
          <w:t>2025 г</w:t>
        </w:r>
      </w:smartTag>
      <w:r>
        <w:rPr>
          <w:rFonts w:ascii="Times New Roman" w:hAnsi="Times New Roman" w:cs="Times New Roman"/>
          <w:sz w:val="28"/>
          <w:szCs w:val="28"/>
        </w:rPr>
        <w:t>. № 213</w:t>
      </w:r>
      <w:r w:rsidRPr="00691628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215D7F" w:rsidRDefault="00215D7F" w:rsidP="00930F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9242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2420D">
        <w:rPr>
          <w:rFonts w:ascii="Times New Roman" w:hAnsi="Times New Roman" w:cs="Times New Roman"/>
          <w:sz w:val="28"/>
          <w:szCs w:val="28"/>
        </w:rPr>
        <w:t>таблиц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2420D">
        <w:rPr>
          <w:rFonts w:ascii="Times New Roman" w:hAnsi="Times New Roman" w:cs="Times New Roman"/>
          <w:sz w:val="28"/>
          <w:szCs w:val="28"/>
        </w:rPr>
        <w:t xml:space="preserve"> пункта 2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15D7F" w:rsidRPr="0092420D" w:rsidRDefault="00215D7F" w:rsidP="00930F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строку 1 изложить</w:t>
      </w:r>
      <w:r w:rsidRPr="0092420D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:rsidR="00215D7F" w:rsidRPr="00CD76EC" w:rsidRDefault="00215D7F" w:rsidP="00930F90">
      <w:pPr>
        <w:spacing w:after="0" w:line="240" w:lineRule="auto"/>
        <w:rPr>
          <w:sz w:val="26"/>
          <w:szCs w:val="26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96"/>
        <w:gridCol w:w="3744"/>
        <w:gridCol w:w="2940"/>
        <w:gridCol w:w="1963"/>
      </w:tblGrid>
      <w:tr w:rsidR="00215D7F" w:rsidRPr="00CD76EC" w:rsidTr="00026E25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D7F" w:rsidRPr="00CD76EC" w:rsidRDefault="00215D7F" w:rsidP="00026E25">
            <w:pPr>
              <w:pStyle w:val="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76EC">
              <w:rPr>
                <w:rFonts w:ascii="Times New Roman" w:hAnsi="Times New Roman" w:cs="Times New Roman"/>
                <w:sz w:val="26"/>
                <w:szCs w:val="26"/>
              </w:rPr>
              <w:t>п/н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D7F" w:rsidRPr="00CD76EC" w:rsidRDefault="00215D7F" w:rsidP="00026E25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  <w:r w:rsidRPr="00CD76EC">
              <w:rPr>
                <w:rFonts w:ascii="Times New Roman" w:hAnsi="Times New Roman" w:cs="Times New Roman"/>
                <w:sz w:val="26"/>
                <w:szCs w:val="26"/>
              </w:rPr>
              <w:t>Наименование муниципального учреждения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D7F" w:rsidRPr="00CD76EC" w:rsidRDefault="00215D7F" w:rsidP="00026E25">
            <w:pPr>
              <w:pStyle w:val="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76EC">
              <w:rPr>
                <w:rFonts w:ascii="Times New Roman" w:hAnsi="Times New Roman" w:cs="Times New Roman"/>
                <w:sz w:val="26"/>
                <w:szCs w:val="26"/>
              </w:rPr>
              <w:t>Категория учреждения по объемным показателям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D7F" w:rsidRPr="00CD76EC" w:rsidRDefault="00215D7F" w:rsidP="00026E25">
            <w:pPr>
              <w:pStyle w:val="a"/>
              <w:ind w:hanging="1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76EC">
              <w:rPr>
                <w:rFonts w:ascii="Times New Roman" w:hAnsi="Times New Roman" w:cs="Times New Roman"/>
                <w:sz w:val="26"/>
                <w:szCs w:val="26"/>
              </w:rPr>
              <w:t>Коэффициент кратности</w:t>
            </w:r>
          </w:p>
        </w:tc>
      </w:tr>
      <w:tr w:rsidR="00215D7F" w:rsidRPr="00CD76EC" w:rsidTr="00026E25">
        <w:trPr>
          <w:trHeight w:val="502"/>
        </w:trPr>
        <w:tc>
          <w:tcPr>
            <w:tcW w:w="59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D7F" w:rsidRPr="0092420D" w:rsidRDefault="00215D7F" w:rsidP="00026E25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6"/>
                <w:szCs w:val="26"/>
              </w:rPr>
            </w:pPr>
            <w:r>
              <w:rPr>
                <w:color w:val="22272F"/>
                <w:sz w:val="26"/>
                <w:szCs w:val="26"/>
              </w:rPr>
              <w:t>1</w:t>
            </w:r>
            <w:r w:rsidRPr="0092420D">
              <w:rPr>
                <w:color w:val="22272F"/>
                <w:sz w:val="26"/>
                <w:szCs w:val="26"/>
              </w:rPr>
              <w:t>.</w:t>
            </w:r>
          </w:p>
        </w:tc>
        <w:tc>
          <w:tcPr>
            <w:tcW w:w="3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D7F" w:rsidRPr="00FF3E0A" w:rsidRDefault="00215D7F" w:rsidP="00026E25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6"/>
                <w:szCs w:val="26"/>
              </w:rPr>
            </w:pPr>
            <w:r w:rsidRPr="00FF3E0A">
              <w:rPr>
                <w:color w:val="22272F"/>
                <w:sz w:val="26"/>
                <w:szCs w:val="26"/>
              </w:rPr>
              <w:t xml:space="preserve">Муниципальное бюджетное учреждение культуры </w:t>
            </w:r>
            <w:r w:rsidRPr="00FF3E0A">
              <w:rPr>
                <w:color w:val="22272F"/>
                <w:sz w:val="26"/>
                <w:szCs w:val="26"/>
                <w:shd w:val="clear" w:color="auto" w:fill="FFFFFF"/>
              </w:rPr>
              <w:t xml:space="preserve">"Центр культуры имени Алексея Владимировича Ухтомского" </w:t>
            </w:r>
            <w:r w:rsidRPr="00FF3E0A">
              <w:rPr>
                <w:color w:val="22272F"/>
                <w:sz w:val="26"/>
                <w:szCs w:val="26"/>
              </w:rPr>
              <w:t>Рузаевского муниципального района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D7F" w:rsidRPr="0092420D" w:rsidRDefault="00215D7F" w:rsidP="00026E25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6"/>
                <w:szCs w:val="26"/>
              </w:rPr>
            </w:pPr>
            <w:r w:rsidRPr="0092420D">
              <w:rPr>
                <w:color w:val="22272F"/>
                <w:sz w:val="26"/>
                <w:szCs w:val="26"/>
              </w:rPr>
              <w:t>I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D7F" w:rsidRPr="0039747E" w:rsidRDefault="00215D7F" w:rsidP="00026E25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6"/>
                <w:szCs w:val="26"/>
              </w:rPr>
            </w:pPr>
            <w:r>
              <w:rPr>
                <w:color w:val="22272F"/>
                <w:sz w:val="26"/>
                <w:szCs w:val="26"/>
              </w:rPr>
              <w:t>1</w:t>
            </w:r>
            <w:r w:rsidRPr="0039747E">
              <w:rPr>
                <w:color w:val="22272F"/>
                <w:sz w:val="26"/>
                <w:szCs w:val="26"/>
              </w:rPr>
              <w:t>,</w:t>
            </w:r>
            <w:r>
              <w:rPr>
                <w:color w:val="22272F"/>
                <w:sz w:val="26"/>
                <w:szCs w:val="26"/>
              </w:rPr>
              <w:t>39</w:t>
            </w:r>
          </w:p>
        </w:tc>
      </w:tr>
      <w:tr w:rsidR="00215D7F" w:rsidRPr="00CD76EC" w:rsidTr="00026E25">
        <w:trPr>
          <w:trHeight w:val="484"/>
        </w:trPr>
        <w:tc>
          <w:tcPr>
            <w:tcW w:w="5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D7F" w:rsidRPr="0092420D" w:rsidRDefault="00215D7F" w:rsidP="00026E25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D7F" w:rsidRPr="0092420D" w:rsidRDefault="00215D7F" w:rsidP="00026E25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D7F" w:rsidRPr="0092420D" w:rsidRDefault="00215D7F" w:rsidP="00026E25">
            <w:pPr>
              <w:pStyle w:val="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20D">
              <w:rPr>
                <w:rFonts w:ascii="Times New Roman" w:hAnsi="Times New Roman" w:cs="Times New Roman"/>
                <w:color w:val="22272F"/>
                <w:sz w:val="26"/>
                <w:szCs w:val="26"/>
              </w:rPr>
              <w:t>II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D7F" w:rsidRPr="0039747E" w:rsidRDefault="00215D7F" w:rsidP="00026E25">
            <w:pPr>
              <w:pStyle w:val="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2272F"/>
                <w:sz w:val="26"/>
                <w:szCs w:val="26"/>
              </w:rPr>
              <w:t>1</w:t>
            </w:r>
            <w:r w:rsidRPr="0039747E">
              <w:rPr>
                <w:rFonts w:ascii="Times New Roman" w:hAnsi="Times New Roman" w:cs="Times New Roman"/>
                <w:color w:val="22272F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color w:val="22272F"/>
                <w:sz w:val="26"/>
                <w:szCs w:val="26"/>
              </w:rPr>
              <w:t>29</w:t>
            </w:r>
          </w:p>
        </w:tc>
      </w:tr>
      <w:tr w:rsidR="00215D7F" w:rsidRPr="00CD76EC" w:rsidTr="00026E25">
        <w:trPr>
          <w:trHeight w:val="458"/>
        </w:trPr>
        <w:tc>
          <w:tcPr>
            <w:tcW w:w="5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D7F" w:rsidRPr="0092420D" w:rsidRDefault="00215D7F" w:rsidP="00026E25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D7F" w:rsidRPr="0092420D" w:rsidRDefault="00215D7F" w:rsidP="00026E25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D7F" w:rsidRPr="0092420D" w:rsidRDefault="00215D7F" w:rsidP="00026E25">
            <w:pPr>
              <w:pStyle w:val="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20D">
              <w:rPr>
                <w:rFonts w:ascii="Times New Roman" w:hAnsi="Times New Roman" w:cs="Times New Roman"/>
                <w:color w:val="22272F"/>
                <w:sz w:val="26"/>
                <w:szCs w:val="26"/>
              </w:rPr>
              <w:t>III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D7F" w:rsidRPr="0039747E" w:rsidRDefault="00215D7F" w:rsidP="00026E25">
            <w:pPr>
              <w:pStyle w:val="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2272F"/>
                <w:sz w:val="26"/>
                <w:szCs w:val="26"/>
              </w:rPr>
              <w:t>1</w:t>
            </w:r>
            <w:r w:rsidRPr="0039747E">
              <w:rPr>
                <w:rFonts w:ascii="Times New Roman" w:hAnsi="Times New Roman" w:cs="Times New Roman"/>
                <w:color w:val="22272F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color w:val="22272F"/>
                <w:sz w:val="26"/>
                <w:szCs w:val="26"/>
              </w:rPr>
              <w:t>19</w:t>
            </w:r>
          </w:p>
        </w:tc>
      </w:tr>
      <w:tr w:rsidR="00215D7F" w:rsidRPr="00CD76EC" w:rsidTr="00026E25">
        <w:trPr>
          <w:trHeight w:val="452"/>
        </w:trPr>
        <w:tc>
          <w:tcPr>
            <w:tcW w:w="5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D7F" w:rsidRPr="0092420D" w:rsidRDefault="00215D7F" w:rsidP="00026E25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D7F" w:rsidRPr="0092420D" w:rsidRDefault="00215D7F" w:rsidP="00026E25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D7F" w:rsidRPr="0092420D" w:rsidRDefault="00215D7F" w:rsidP="00026E25">
            <w:pPr>
              <w:pStyle w:val="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20D">
              <w:rPr>
                <w:rFonts w:ascii="Times New Roman" w:hAnsi="Times New Roman" w:cs="Times New Roman"/>
                <w:color w:val="22272F"/>
                <w:sz w:val="26"/>
                <w:szCs w:val="26"/>
              </w:rPr>
              <w:t>IV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D7F" w:rsidRPr="0039747E" w:rsidRDefault="00215D7F" w:rsidP="00026E25">
            <w:pPr>
              <w:pStyle w:val="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747E">
              <w:rPr>
                <w:rFonts w:ascii="Times New Roman" w:hAnsi="Times New Roman" w:cs="Times New Roman"/>
                <w:color w:val="22272F"/>
                <w:sz w:val="26"/>
                <w:szCs w:val="26"/>
              </w:rPr>
              <w:t>1,</w:t>
            </w:r>
            <w:r>
              <w:rPr>
                <w:rFonts w:ascii="Times New Roman" w:hAnsi="Times New Roman" w:cs="Times New Roman"/>
                <w:color w:val="22272F"/>
                <w:sz w:val="26"/>
                <w:szCs w:val="26"/>
              </w:rPr>
              <w:t>09</w:t>
            </w:r>
          </w:p>
        </w:tc>
      </w:tr>
    </w:tbl>
    <w:p w:rsidR="00215D7F" w:rsidRDefault="00215D7F" w:rsidP="00930F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строку 4 изложить</w:t>
      </w:r>
      <w:r w:rsidRPr="0092420D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:rsidR="00215D7F" w:rsidRPr="0092420D" w:rsidRDefault="00215D7F" w:rsidP="00930F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96"/>
        <w:gridCol w:w="3744"/>
        <w:gridCol w:w="2940"/>
        <w:gridCol w:w="1963"/>
      </w:tblGrid>
      <w:tr w:rsidR="00215D7F" w:rsidRPr="00CD76EC" w:rsidTr="00026E25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D7F" w:rsidRPr="00CD76EC" w:rsidRDefault="00215D7F" w:rsidP="00026E25">
            <w:pPr>
              <w:pStyle w:val="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76EC">
              <w:rPr>
                <w:rFonts w:ascii="Times New Roman" w:hAnsi="Times New Roman" w:cs="Times New Roman"/>
                <w:sz w:val="26"/>
                <w:szCs w:val="26"/>
              </w:rPr>
              <w:t>п/н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D7F" w:rsidRPr="00CD76EC" w:rsidRDefault="00215D7F" w:rsidP="00026E25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  <w:r w:rsidRPr="00CD76EC">
              <w:rPr>
                <w:rFonts w:ascii="Times New Roman" w:hAnsi="Times New Roman" w:cs="Times New Roman"/>
                <w:sz w:val="26"/>
                <w:szCs w:val="26"/>
              </w:rPr>
              <w:t>Наименование муниципального учреждения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D7F" w:rsidRPr="00CD76EC" w:rsidRDefault="00215D7F" w:rsidP="00026E25">
            <w:pPr>
              <w:pStyle w:val="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76EC">
              <w:rPr>
                <w:rFonts w:ascii="Times New Roman" w:hAnsi="Times New Roman" w:cs="Times New Roman"/>
                <w:sz w:val="26"/>
                <w:szCs w:val="26"/>
              </w:rPr>
              <w:t>Категория учреждения по объемным показателям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D7F" w:rsidRPr="00CD76EC" w:rsidRDefault="00215D7F" w:rsidP="00026E25">
            <w:pPr>
              <w:pStyle w:val="a"/>
              <w:ind w:hanging="1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76EC">
              <w:rPr>
                <w:rFonts w:ascii="Times New Roman" w:hAnsi="Times New Roman" w:cs="Times New Roman"/>
                <w:sz w:val="26"/>
                <w:szCs w:val="26"/>
              </w:rPr>
              <w:t>Коэффициент кратности</w:t>
            </w:r>
          </w:p>
        </w:tc>
      </w:tr>
      <w:tr w:rsidR="00215D7F" w:rsidRPr="0039747E" w:rsidTr="00026E25">
        <w:trPr>
          <w:trHeight w:val="502"/>
        </w:trPr>
        <w:tc>
          <w:tcPr>
            <w:tcW w:w="59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D7F" w:rsidRPr="0092420D" w:rsidRDefault="00215D7F" w:rsidP="00026E25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6"/>
                <w:szCs w:val="26"/>
              </w:rPr>
            </w:pPr>
            <w:r>
              <w:rPr>
                <w:color w:val="22272F"/>
                <w:sz w:val="26"/>
                <w:szCs w:val="26"/>
              </w:rPr>
              <w:t>4</w:t>
            </w:r>
            <w:r w:rsidRPr="0092420D">
              <w:rPr>
                <w:color w:val="22272F"/>
                <w:sz w:val="26"/>
                <w:szCs w:val="26"/>
              </w:rPr>
              <w:t>.</w:t>
            </w:r>
          </w:p>
        </w:tc>
        <w:tc>
          <w:tcPr>
            <w:tcW w:w="3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D7F" w:rsidRPr="001316D6" w:rsidRDefault="00215D7F" w:rsidP="00026E25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6"/>
                <w:szCs w:val="26"/>
              </w:rPr>
            </w:pPr>
            <w:r w:rsidRPr="001316D6">
              <w:rPr>
                <w:color w:val="22272F"/>
                <w:sz w:val="26"/>
                <w:szCs w:val="26"/>
                <w:shd w:val="clear" w:color="auto" w:fill="FFFFFF"/>
              </w:rPr>
              <w:t>Муниципальное бюджетное учреждение дополнительного образования "Детская школа искусств" Рузаевского муниципального района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D7F" w:rsidRPr="0092420D" w:rsidRDefault="00215D7F" w:rsidP="00026E25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6"/>
                <w:szCs w:val="26"/>
              </w:rPr>
            </w:pPr>
            <w:r w:rsidRPr="0092420D">
              <w:rPr>
                <w:color w:val="22272F"/>
                <w:sz w:val="26"/>
                <w:szCs w:val="26"/>
              </w:rPr>
              <w:t>I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D7F" w:rsidRPr="0039747E" w:rsidRDefault="00215D7F" w:rsidP="00026E25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6"/>
                <w:szCs w:val="26"/>
              </w:rPr>
            </w:pPr>
            <w:r>
              <w:rPr>
                <w:color w:val="22272F"/>
                <w:sz w:val="26"/>
                <w:szCs w:val="26"/>
              </w:rPr>
              <w:t>1</w:t>
            </w:r>
            <w:r w:rsidRPr="0039747E">
              <w:rPr>
                <w:color w:val="22272F"/>
                <w:sz w:val="26"/>
                <w:szCs w:val="26"/>
              </w:rPr>
              <w:t>,</w:t>
            </w:r>
            <w:r>
              <w:rPr>
                <w:color w:val="22272F"/>
                <w:sz w:val="26"/>
                <w:szCs w:val="26"/>
              </w:rPr>
              <w:t>12</w:t>
            </w:r>
          </w:p>
        </w:tc>
      </w:tr>
      <w:tr w:rsidR="00215D7F" w:rsidRPr="0039747E" w:rsidTr="00026E25">
        <w:trPr>
          <w:trHeight w:val="484"/>
        </w:trPr>
        <w:tc>
          <w:tcPr>
            <w:tcW w:w="5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D7F" w:rsidRPr="0092420D" w:rsidRDefault="00215D7F" w:rsidP="00026E25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D7F" w:rsidRPr="0092420D" w:rsidRDefault="00215D7F" w:rsidP="00026E25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D7F" w:rsidRPr="0092420D" w:rsidRDefault="00215D7F" w:rsidP="00026E25">
            <w:pPr>
              <w:pStyle w:val="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20D">
              <w:rPr>
                <w:rFonts w:ascii="Times New Roman" w:hAnsi="Times New Roman" w:cs="Times New Roman"/>
                <w:color w:val="22272F"/>
                <w:sz w:val="26"/>
                <w:szCs w:val="26"/>
              </w:rPr>
              <w:t>II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D7F" w:rsidRPr="0039747E" w:rsidRDefault="00215D7F" w:rsidP="00026E25">
            <w:pPr>
              <w:pStyle w:val="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2272F"/>
                <w:sz w:val="26"/>
                <w:szCs w:val="26"/>
              </w:rPr>
              <w:t>1</w:t>
            </w:r>
            <w:r w:rsidRPr="0039747E">
              <w:rPr>
                <w:rFonts w:ascii="Times New Roman" w:hAnsi="Times New Roman" w:cs="Times New Roman"/>
                <w:color w:val="22272F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color w:val="22272F"/>
                <w:sz w:val="26"/>
                <w:szCs w:val="26"/>
              </w:rPr>
              <w:t>02</w:t>
            </w:r>
          </w:p>
        </w:tc>
      </w:tr>
      <w:tr w:rsidR="00215D7F" w:rsidRPr="0039747E" w:rsidTr="00026E25">
        <w:trPr>
          <w:trHeight w:val="458"/>
        </w:trPr>
        <w:tc>
          <w:tcPr>
            <w:tcW w:w="5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D7F" w:rsidRPr="0092420D" w:rsidRDefault="00215D7F" w:rsidP="00026E25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D7F" w:rsidRPr="0092420D" w:rsidRDefault="00215D7F" w:rsidP="00026E25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D7F" w:rsidRPr="0092420D" w:rsidRDefault="00215D7F" w:rsidP="00026E25">
            <w:pPr>
              <w:pStyle w:val="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20D">
              <w:rPr>
                <w:rFonts w:ascii="Times New Roman" w:hAnsi="Times New Roman" w:cs="Times New Roman"/>
                <w:color w:val="22272F"/>
                <w:sz w:val="26"/>
                <w:szCs w:val="26"/>
              </w:rPr>
              <w:t>III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D7F" w:rsidRPr="0039747E" w:rsidRDefault="00215D7F" w:rsidP="00026E25">
            <w:pPr>
              <w:pStyle w:val="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2272F"/>
                <w:sz w:val="26"/>
                <w:szCs w:val="26"/>
              </w:rPr>
              <w:t>0</w:t>
            </w:r>
            <w:r w:rsidRPr="0039747E">
              <w:rPr>
                <w:rFonts w:ascii="Times New Roman" w:hAnsi="Times New Roman" w:cs="Times New Roman"/>
                <w:color w:val="22272F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color w:val="22272F"/>
                <w:sz w:val="26"/>
                <w:szCs w:val="26"/>
              </w:rPr>
              <w:t>92</w:t>
            </w:r>
          </w:p>
        </w:tc>
      </w:tr>
      <w:tr w:rsidR="00215D7F" w:rsidRPr="0039747E" w:rsidTr="00026E25">
        <w:trPr>
          <w:trHeight w:val="452"/>
        </w:trPr>
        <w:tc>
          <w:tcPr>
            <w:tcW w:w="5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D7F" w:rsidRPr="0092420D" w:rsidRDefault="00215D7F" w:rsidP="00026E25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D7F" w:rsidRPr="0092420D" w:rsidRDefault="00215D7F" w:rsidP="00026E25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D7F" w:rsidRPr="0092420D" w:rsidRDefault="00215D7F" w:rsidP="00026E25">
            <w:pPr>
              <w:pStyle w:val="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20D">
              <w:rPr>
                <w:rFonts w:ascii="Times New Roman" w:hAnsi="Times New Roman" w:cs="Times New Roman"/>
                <w:color w:val="22272F"/>
                <w:sz w:val="26"/>
                <w:szCs w:val="26"/>
              </w:rPr>
              <w:t>IV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D7F" w:rsidRPr="0039747E" w:rsidRDefault="00215D7F" w:rsidP="00026E25">
            <w:pPr>
              <w:pStyle w:val="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2272F"/>
                <w:sz w:val="26"/>
                <w:szCs w:val="26"/>
              </w:rPr>
              <w:t>0</w:t>
            </w:r>
            <w:r w:rsidRPr="0039747E">
              <w:rPr>
                <w:rFonts w:ascii="Times New Roman" w:hAnsi="Times New Roman" w:cs="Times New Roman"/>
                <w:color w:val="22272F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color w:val="22272F"/>
                <w:sz w:val="26"/>
                <w:szCs w:val="26"/>
              </w:rPr>
              <w:t>82</w:t>
            </w:r>
          </w:p>
        </w:tc>
      </w:tr>
    </w:tbl>
    <w:p w:rsidR="00215D7F" w:rsidRDefault="00215D7F" w:rsidP="00930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5D7F" w:rsidRPr="00B04711" w:rsidRDefault="00215D7F" w:rsidP="00930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711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после дня </w:t>
      </w:r>
      <w:r>
        <w:rPr>
          <w:rFonts w:ascii="Times New Roman" w:hAnsi="Times New Roman" w:cs="Times New Roman"/>
          <w:sz w:val="28"/>
          <w:szCs w:val="28"/>
        </w:rPr>
        <w:t xml:space="preserve">обнародования путем размещения </w:t>
      </w:r>
      <w:r w:rsidRPr="00B04711">
        <w:rPr>
          <w:rFonts w:ascii="Times New Roman" w:hAnsi="Times New Roman" w:cs="Times New Roman"/>
          <w:sz w:val="28"/>
          <w:szCs w:val="28"/>
        </w:rPr>
        <w:t xml:space="preserve">на официальном сайте органов местного самоуправления Рузаевского муниципального района в 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информационно – телекоммуникационной </w:t>
      </w:r>
      <w:r w:rsidRPr="00B04711">
        <w:rPr>
          <w:rFonts w:ascii="Times New Roman" w:hAnsi="Times New Roman" w:cs="Times New Roman"/>
          <w:sz w:val="28"/>
          <w:szCs w:val="28"/>
        </w:rPr>
        <w:t xml:space="preserve">сети "Интернет" и распространяет свое действие на правоотношения, возникшие с </w:t>
      </w:r>
      <w:r>
        <w:rPr>
          <w:rFonts w:ascii="Times New Roman" w:hAnsi="Times New Roman" w:cs="Times New Roman"/>
          <w:sz w:val="28"/>
          <w:szCs w:val="28"/>
        </w:rPr>
        <w:t>18 октября</w:t>
      </w:r>
      <w:r w:rsidRPr="00B04711">
        <w:rPr>
          <w:rFonts w:ascii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25 г"/>
        </w:smartTagPr>
        <w:r w:rsidRPr="00B04711">
          <w:rPr>
            <w:rFonts w:ascii="Times New Roman" w:hAnsi="Times New Roman" w:cs="Times New Roman"/>
            <w:sz w:val="28"/>
            <w:szCs w:val="28"/>
          </w:rPr>
          <w:t>202</w:t>
        </w:r>
        <w:r>
          <w:rPr>
            <w:rFonts w:ascii="Times New Roman" w:hAnsi="Times New Roman" w:cs="Times New Roman"/>
            <w:sz w:val="28"/>
            <w:szCs w:val="28"/>
          </w:rPr>
          <w:t>5</w:t>
        </w:r>
        <w:r w:rsidRPr="00B04711">
          <w:rPr>
            <w:rFonts w:ascii="Times New Roman" w:hAnsi="Times New Roman" w:cs="Times New Roman"/>
            <w:sz w:val="28"/>
            <w:szCs w:val="28"/>
          </w:rPr>
          <w:t> г</w:t>
        </w:r>
      </w:smartTag>
      <w:r>
        <w:rPr>
          <w:rFonts w:ascii="Times New Roman" w:hAnsi="Times New Roman" w:cs="Times New Roman"/>
          <w:sz w:val="28"/>
          <w:szCs w:val="28"/>
        </w:rPr>
        <w:t>.</w:t>
      </w:r>
      <w:r w:rsidRPr="00B04711">
        <w:rPr>
          <w:rFonts w:ascii="Times New Roman" w:hAnsi="Times New Roman" w:cs="Times New Roman"/>
          <w:sz w:val="28"/>
          <w:szCs w:val="28"/>
        </w:rPr>
        <w:t>.</w:t>
      </w:r>
    </w:p>
    <w:p w:rsidR="00215D7F" w:rsidRDefault="00215D7F" w:rsidP="00930F90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15D7F" w:rsidRDefault="00215D7F" w:rsidP="00930F9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15D7F" w:rsidRPr="00B04711" w:rsidRDefault="00215D7F" w:rsidP="00930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711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04711">
        <w:rPr>
          <w:rFonts w:ascii="Times New Roman" w:hAnsi="Times New Roman" w:cs="Times New Roman"/>
          <w:sz w:val="28"/>
          <w:szCs w:val="28"/>
        </w:rPr>
        <w:t xml:space="preserve"> Рузаевского </w:t>
      </w:r>
    </w:p>
    <w:p w:rsidR="00215D7F" w:rsidRPr="00B04711" w:rsidRDefault="00215D7F" w:rsidP="00930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711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215D7F" w:rsidRPr="00B04711" w:rsidRDefault="00215D7F" w:rsidP="00930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711">
        <w:rPr>
          <w:rFonts w:ascii="Times New Roman" w:hAnsi="Times New Roman" w:cs="Times New Roman"/>
          <w:sz w:val="28"/>
          <w:szCs w:val="28"/>
        </w:rPr>
        <w:t xml:space="preserve">Республики Мордовия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А.Б. Юткин</w:t>
      </w:r>
    </w:p>
    <w:p w:rsidR="00215D7F" w:rsidRPr="00B04711" w:rsidRDefault="00215D7F" w:rsidP="00930F9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15D7F" w:rsidRDefault="00215D7F" w:rsidP="00930F90"/>
    <w:p w:rsidR="00215D7F" w:rsidRDefault="00215D7F">
      <w:bookmarkStart w:id="0" w:name="_GoBack"/>
      <w:bookmarkEnd w:id="0"/>
    </w:p>
    <w:sectPr w:rsidR="00215D7F" w:rsidSect="00E8187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0F90"/>
    <w:rsid w:val="00026E25"/>
    <w:rsid w:val="001316D6"/>
    <w:rsid w:val="00137666"/>
    <w:rsid w:val="00173A63"/>
    <w:rsid w:val="00215D7F"/>
    <w:rsid w:val="0022547C"/>
    <w:rsid w:val="0039747E"/>
    <w:rsid w:val="00465AF2"/>
    <w:rsid w:val="006718C4"/>
    <w:rsid w:val="00691628"/>
    <w:rsid w:val="0092420D"/>
    <w:rsid w:val="00930F90"/>
    <w:rsid w:val="009756D6"/>
    <w:rsid w:val="00A240C0"/>
    <w:rsid w:val="00B04711"/>
    <w:rsid w:val="00CD76EC"/>
    <w:rsid w:val="00E81873"/>
    <w:rsid w:val="00ED165C"/>
    <w:rsid w:val="00FF3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0F90"/>
    <w:pPr>
      <w:spacing w:after="200" w:line="276" w:lineRule="auto"/>
    </w:pPr>
    <w:rPr>
      <w:rFonts w:eastAsia="Times New Roman"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930F90"/>
    <w:rPr>
      <w:rFonts w:cs="Times New Roman"/>
      <w:color w:val="0000FF"/>
      <w:u w:val="single"/>
    </w:rPr>
  </w:style>
  <w:style w:type="paragraph" w:customStyle="1" w:styleId="s1">
    <w:name w:val="s_1"/>
    <w:basedOn w:val="Normal"/>
    <w:uiPriority w:val="99"/>
    <w:rsid w:val="00930F9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">
    <w:name w:val="Нормальный (таблица)"/>
    <w:basedOn w:val="Normal"/>
    <w:next w:val="Normal"/>
    <w:uiPriority w:val="99"/>
    <w:rsid w:val="00930F90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nternet.garant.ru/" TargetMode="Externa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hyperlink" Target="garantF1://8828196.0" TargetMode="Externa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692</Words>
  <Characters>3946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 </dc:title>
  <dc:subject/>
  <dc:creator>Екатерина Юрьевна Лисенкова</dc:creator>
  <cp:keywords/>
  <dc:description/>
  <cp:lastModifiedBy>1</cp:lastModifiedBy>
  <cp:revision>2</cp:revision>
  <dcterms:created xsi:type="dcterms:W3CDTF">2025-11-13T08:32:00Z</dcterms:created>
  <dcterms:modified xsi:type="dcterms:W3CDTF">2025-11-13T08:32:00Z</dcterms:modified>
</cp:coreProperties>
</file>