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22" w:rsidRPr="00FF3EA2" w:rsidRDefault="001F7822" w:rsidP="00D22DD6">
      <w:pPr>
        <w:jc w:val="right"/>
        <w:rPr>
          <w:sz w:val="28"/>
          <w:szCs w:val="28"/>
        </w:rPr>
      </w:pPr>
    </w:p>
    <w:p w:rsidR="001F7822" w:rsidRDefault="001F782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1F7822" w:rsidRPr="00FF3EA2" w:rsidRDefault="001F782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1F7822" w:rsidRPr="00FF3EA2" w:rsidRDefault="001F782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1F7822" w:rsidRDefault="001F7822" w:rsidP="00D22DD6">
      <w:pPr>
        <w:rPr>
          <w:b/>
          <w:sz w:val="28"/>
          <w:szCs w:val="28"/>
        </w:rPr>
      </w:pPr>
    </w:p>
    <w:p w:rsidR="001F7822" w:rsidRDefault="001F7822" w:rsidP="00D22DD6">
      <w:pPr>
        <w:rPr>
          <w:b/>
          <w:sz w:val="28"/>
          <w:szCs w:val="28"/>
        </w:rPr>
      </w:pPr>
    </w:p>
    <w:p w:rsidR="001F7822" w:rsidRPr="00962848" w:rsidRDefault="001F7822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1F7822" w:rsidRDefault="001F7822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1F7822" w:rsidRPr="008A299D" w:rsidRDefault="001F7822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699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1F7822" w:rsidRPr="008A299D" w:rsidRDefault="001F7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1F7822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1F7822" w:rsidRPr="00C74513" w:rsidRDefault="001F7822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30.10.2025</w:t>
            </w:r>
          </w:p>
        </w:tc>
        <w:tc>
          <w:tcPr>
            <w:tcW w:w="3320" w:type="dxa"/>
            <w:vAlign w:val="bottom"/>
          </w:tcPr>
          <w:p w:rsidR="001F7822" w:rsidRPr="00C74513" w:rsidRDefault="001F7822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1F7822" w:rsidRPr="00C52DC4" w:rsidRDefault="001F7822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1F7822" w:rsidRPr="00C52DC4" w:rsidRDefault="001F7822" w:rsidP="008C1281">
      <w:pPr>
        <w:rPr>
          <w:sz w:val="26"/>
          <w:szCs w:val="26"/>
        </w:rPr>
      </w:pPr>
    </w:p>
    <w:p w:rsidR="001F7822" w:rsidRPr="00C52DC4" w:rsidRDefault="001F7822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1F7822" w:rsidRPr="001D0969" w:rsidRDefault="001F7822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13:17:0108001:1143</w:t>
      </w:r>
    </w:p>
    <w:p w:rsidR="001F7822" w:rsidRPr="001D0969" w:rsidRDefault="001F7822" w:rsidP="008C1281">
      <w:pPr>
        <w:jc w:val="both"/>
        <w:rPr>
          <w:sz w:val="28"/>
          <w:szCs w:val="28"/>
        </w:rPr>
      </w:pPr>
    </w:p>
    <w:p w:rsidR="001F7822" w:rsidRDefault="001F7822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1F7822" w:rsidRPr="00C52DC4" w:rsidRDefault="001F7822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1F7822" w:rsidRPr="00C52DC4" w:rsidRDefault="001F7822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0108001:1143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1450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B82252">
        <w:rPr>
          <w:sz w:val="26"/>
          <w:szCs w:val="26"/>
        </w:rPr>
        <w:t>Республика Мордовия, Рузаевский район, п.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1F7822" w:rsidRPr="00C52DC4" w:rsidRDefault="001F7822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1F7822" w:rsidRPr="00C52DC4" w:rsidRDefault="001F7822" w:rsidP="001D0969">
      <w:pPr>
        <w:jc w:val="both"/>
        <w:rPr>
          <w:sz w:val="26"/>
          <w:szCs w:val="26"/>
        </w:rPr>
      </w:pPr>
    </w:p>
    <w:p w:rsidR="001F7822" w:rsidRPr="00C52DC4" w:rsidRDefault="001F7822" w:rsidP="001D0969">
      <w:pPr>
        <w:jc w:val="both"/>
        <w:rPr>
          <w:sz w:val="26"/>
          <w:szCs w:val="26"/>
        </w:rPr>
      </w:pPr>
    </w:p>
    <w:p w:rsidR="001F7822" w:rsidRPr="000C6C82" w:rsidRDefault="001F7822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1F7822" w:rsidRPr="000C6C82" w:rsidRDefault="001F7822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1F7822" w:rsidRPr="00C52DC4" w:rsidRDefault="001F7822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  </w:t>
      </w:r>
      <w:r>
        <w:rPr>
          <w:sz w:val="26"/>
          <w:szCs w:val="26"/>
          <w:lang w:eastAsia="en-US"/>
        </w:rPr>
        <w:t xml:space="preserve">  </w:t>
      </w:r>
      <w:bookmarkStart w:id="3" w:name="_GoBack"/>
      <w:bookmarkEnd w:id="3"/>
      <w:r>
        <w:rPr>
          <w:sz w:val="26"/>
          <w:szCs w:val="26"/>
          <w:lang w:eastAsia="en-US"/>
        </w:rPr>
        <w:t>В.Г. Чавкин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1F7822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1F7822" w:rsidRPr="00C52DC4" w:rsidRDefault="001F7822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1F7822" w:rsidRPr="00C52DC4" w:rsidRDefault="001F7822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1F7822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1F7822" w:rsidRPr="00F47D4B" w:rsidRDefault="001F7822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1F7822" w:rsidRPr="001D0969" w:rsidRDefault="001F7822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1F7822" w:rsidRPr="001D0969" w:rsidRDefault="001F7822" w:rsidP="001D0969">
      <w:pPr>
        <w:pStyle w:val="BodyTextIndent3"/>
        <w:spacing w:line="240" w:lineRule="auto"/>
        <w:ind w:firstLine="0"/>
      </w:pPr>
    </w:p>
    <w:sectPr w:rsidR="001F7822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822" w:rsidRDefault="001F7822" w:rsidP="00617B40">
      <w:r>
        <w:separator/>
      </w:r>
    </w:p>
  </w:endnote>
  <w:endnote w:type="continuationSeparator" w:id="0">
    <w:p w:rsidR="001F7822" w:rsidRDefault="001F7822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822" w:rsidRDefault="001F7822" w:rsidP="00617B40">
      <w:r>
        <w:separator/>
      </w:r>
    </w:p>
  </w:footnote>
  <w:footnote w:type="continuationSeparator" w:id="0">
    <w:p w:rsidR="001F7822" w:rsidRDefault="001F7822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1DE"/>
    <w:rsid w:val="000A44A9"/>
    <w:rsid w:val="000B08D9"/>
    <w:rsid w:val="000B7922"/>
    <w:rsid w:val="000C563C"/>
    <w:rsid w:val="000C6C82"/>
    <w:rsid w:val="000D078E"/>
    <w:rsid w:val="000D2EFE"/>
    <w:rsid w:val="000E4C8D"/>
    <w:rsid w:val="000E5845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1F0AEA"/>
    <w:rsid w:val="001F7822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157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84E7E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E59A6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40A9C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6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254</Words>
  <Characters>1450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2025-10-30T11:32:00Z</dcterms:created>
  <dcterms:modified xsi:type="dcterms:W3CDTF">2025-10-30T11:32:00Z</dcterms:modified>
</cp:coreProperties>
</file>