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4E" w:rsidRPr="00FF3EA2" w:rsidRDefault="0058334E" w:rsidP="00D22DD6">
      <w:pPr>
        <w:jc w:val="right"/>
        <w:rPr>
          <w:sz w:val="28"/>
          <w:szCs w:val="28"/>
        </w:rPr>
      </w:pPr>
    </w:p>
    <w:p w:rsidR="0058334E" w:rsidRDefault="0058334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58334E" w:rsidRPr="00FF3EA2" w:rsidRDefault="0058334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58334E" w:rsidRPr="00FF3EA2" w:rsidRDefault="0058334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58334E" w:rsidRDefault="0058334E" w:rsidP="00D22DD6">
      <w:pPr>
        <w:rPr>
          <w:b/>
          <w:sz w:val="28"/>
          <w:szCs w:val="28"/>
        </w:rPr>
      </w:pPr>
    </w:p>
    <w:p w:rsidR="0058334E" w:rsidRDefault="0058334E" w:rsidP="00D22DD6">
      <w:pPr>
        <w:rPr>
          <w:b/>
          <w:sz w:val="28"/>
          <w:szCs w:val="28"/>
        </w:rPr>
      </w:pPr>
    </w:p>
    <w:p w:rsidR="0058334E" w:rsidRPr="00962848" w:rsidRDefault="0058334E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58334E" w:rsidRDefault="0058334E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58334E" w:rsidRPr="008A299D" w:rsidRDefault="0058334E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696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58334E" w:rsidRPr="008A299D" w:rsidRDefault="0058334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58334E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58334E" w:rsidRPr="00C74513" w:rsidRDefault="0058334E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30.10.2025</w:t>
            </w:r>
          </w:p>
        </w:tc>
        <w:tc>
          <w:tcPr>
            <w:tcW w:w="3320" w:type="dxa"/>
            <w:vAlign w:val="bottom"/>
          </w:tcPr>
          <w:p w:rsidR="0058334E" w:rsidRPr="00C74513" w:rsidRDefault="0058334E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58334E" w:rsidRPr="00C52DC4" w:rsidRDefault="0058334E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58334E" w:rsidRPr="00C52DC4" w:rsidRDefault="0058334E" w:rsidP="008C1281">
      <w:pPr>
        <w:rPr>
          <w:sz w:val="26"/>
          <w:szCs w:val="26"/>
        </w:rPr>
      </w:pPr>
    </w:p>
    <w:p w:rsidR="0058334E" w:rsidRPr="00C52DC4" w:rsidRDefault="0058334E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58334E" w:rsidRPr="001D0969" w:rsidRDefault="0058334E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13:17:0108001:1149</w:t>
      </w:r>
    </w:p>
    <w:p w:rsidR="0058334E" w:rsidRPr="001D0969" w:rsidRDefault="0058334E" w:rsidP="008C1281">
      <w:pPr>
        <w:jc w:val="both"/>
        <w:rPr>
          <w:sz w:val="28"/>
          <w:szCs w:val="28"/>
        </w:rPr>
      </w:pPr>
    </w:p>
    <w:p w:rsidR="0058334E" w:rsidRDefault="0058334E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58334E" w:rsidRPr="00C52DC4" w:rsidRDefault="0058334E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58334E" w:rsidRPr="00C52DC4" w:rsidRDefault="0058334E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0108001:1149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1500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267FF2">
        <w:t>Республика Мордовия, Рузаевский район, п.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58334E" w:rsidRPr="00C52DC4" w:rsidRDefault="0058334E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58334E" w:rsidRPr="00C52DC4" w:rsidRDefault="0058334E" w:rsidP="001D0969">
      <w:pPr>
        <w:jc w:val="both"/>
        <w:rPr>
          <w:sz w:val="26"/>
          <w:szCs w:val="26"/>
        </w:rPr>
      </w:pPr>
    </w:p>
    <w:p w:rsidR="0058334E" w:rsidRPr="00C52DC4" w:rsidRDefault="0058334E" w:rsidP="001D0969">
      <w:pPr>
        <w:jc w:val="both"/>
        <w:rPr>
          <w:sz w:val="26"/>
          <w:szCs w:val="26"/>
        </w:rPr>
      </w:pPr>
    </w:p>
    <w:p w:rsidR="0058334E" w:rsidRPr="000C6C82" w:rsidRDefault="0058334E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58334E" w:rsidRPr="000C6C82" w:rsidRDefault="0058334E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58334E" w:rsidRPr="00C52DC4" w:rsidRDefault="0058334E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    </w:t>
      </w:r>
      <w:r>
        <w:rPr>
          <w:sz w:val="26"/>
          <w:szCs w:val="26"/>
          <w:lang w:eastAsia="en-US"/>
        </w:rPr>
        <w:t>В.Г. Чавкин</w:t>
      </w:r>
      <w:bookmarkStart w:id="3" w:name="_GoBack"/>
      <w:bookmarkEnd w:id="3"/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58334E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58334E" w:rsidRPr="00C52DC4" w:rsidRDefault="0058334E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58334E" w:rsidRPr="00C52DC4" w:rsidRDefault="0058334E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58334E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58334E" w:rsidRPr="00F47D4B" w:rsidRDefault="0058334E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58334E" w:rsidRPr="001D0969" w:rsidRDefault="0058334E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58334E" w:rsidRPr="001D0969" w:rsidRDefault="0058334E" w:rsidP="001D0969">
      <w:pPr>
        <w:pStyle w:val="BodyTextIndent3"/>
        <w:spacing w:line="240" w:lineRule="auto"/>
        <w:ind w:firstLine="0"/>
      </w:pPr>
    </w:p>
    <w:sectPr w:rsidR="0058334E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34E" w:rsidRDefault="0058334E" w:rsidP="00617B40">
      <w:r>
        <w:separator/>
      </w:r>
    </w:p>
  </w:endnote>
  <w:endnote w:type="continuationSeparator" w:id="0">
    <w:p w:rsidR="0058334E" w:rsidRDefault="0058334E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34E" w:rsidRDefault="0058334E" w:rsidP="00617B40">
      <w:r>
        <w:separator/>
      </w:r>
    </w:p>
  </w:footnote>
  <w:footnote w:type="continuationSeparator" w:id="0">
    <w:p w:rsidR="0058334E" w:rsidRDefault="0058334E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95A6E"/>
    <w:rsid w:val="000A44A9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202CF"/>
    <w:rsid w:val="00124181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67FF2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B7E24"/>
    <w:rsid w:val="004E47EA"/>
    <w:rsid w:val="00520A8B"/>
    <w:rsid w:val="00526003"/>
    <w:rsid w:val="00535752"/>
    <w:rsid w:val="005439BD"/>
    <w:rsid w:val="00566CB0"/>
    <w:rsid w:val="00574A04"/>
    <w:rsid w:val="0058334E"/>
    <w:rsid w:val="0059136D"/>
    <w:rsid w:val="005A66B0"/>
    <w:rsid w:val="005B7083"/>
    <w:rsid w:val="005C4F99"/>
    <w:rsid w:val="005D30D1"/>
    <w:rsid w:val="005D54BF"/>
    <w:rsid w:val="005E6F90"/>
    <w:rsid w:val="005F0864"/>
    <w:rsid w:val="005F2FE4"/>
    <w:rsid w:val="005F587B"/>
    <w:rsid w:val="005F5935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048B2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2D08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24EB0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D3C77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B13D3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4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254</Words>
  <Characters>1450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2025-10-30T10:24:00Z</dcterms:created>
  <dcterms:modified xsi:type="dcterms:W3CDTF">2025-10-30T10:24:00Z</dcterms:modified>
</cp:coreProperties>
</file>