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EE" w:rsidRPr="00B0569F" w:rsidRDefault="00B619E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B619EE" w:rsidRPr="00B0569F" w:rsidRDefault="00B619E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B619EE" w:rsidRPr="00B0569F" w:rsidRDefault="00B619E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B619EE" w:rsidRPr="00B0569F" w:rsidRDefault="00B619E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B619EE" w:rsidRPr="00B0569F" w:rsidRDefault="00B619EE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B619EE" w:rsidRPr="00B0569F" w:rsidRDefault="00B619EE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B619EE" w:rsidRPr="00B0569F" w:rsidRDefault="00B619EE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29.10.2025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№ 693</w:t>
      </w:r>
    </w:p>
    <w:p w:rsidR="00B619EE" w:rsidRDefault="00B619EE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B619EE" w:rsidRPr="00B0569F" w:rsidRDefault="00B619EE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B619EE" w:rsidRPr="005D7817" w:rsidRDefault="00B619EE" w:rsidP="005D7817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5D7817">
        <w:rPr>
          <w:rFonts w:ascii="Times New Roman" w:hAnsi="Times New Roman"/>
          <w:b/>
          <w:bCs/>
          <w:kern w:val="36"/>
          <w:sz w:val="28"/>
          <w:szCs w:val="28"/>
        </w:rPr>
        <w:t xml:space="preserve">Об обеспечении безопасности людей на водных </w:t>
      </w:r>
    </w:p>
    <w:p w:rsidR="00B619EE" w:rsidRPr="005D7817" w:rsidRDefault="00B619EE" w:rsidP="005D7817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5D7817">
        <w:rPr>
          <w:rFonts w:ascii="Times New Roman" w:hAnsi="Times New Roman"/>
          <w:b/>
          <w:bCs/>
          <w:kern w:val="36"/>
          <w:sz w:val="28"/>
          <w:szCs w:val="28"/>
        </w:rPr>
        <w:t>объектах в осенне-зимний период 202</w:t>
      </w:r>
      <w:r>
        <w:rPr>
          <w:rFonts w:ascii="Times New Roman" w:hAnsi="Times New Roman"/>
          <w:b/>
          <w:bCs/>
          <w:kern w:val="36"/>
          <w:sz w:val="28"/>
          <w:szCs w:val="28"/>
        </w:rPr>
        <w:t>5</w:t>
      </w:r>
      <w:r w:rsidRPr="005D7817">
        <w:rPr>
          <w:rFonts w:ascii="Times New Roman" w:hAnsi="Times New Roman"/>
          <w:b/>
          <w:bCs/>
          <w:kern w:val="36"/>
          <w:sz w:val="28"/>
          <w:szCs w:val="28"/>
        </w:rPr>
        <w:t>-202</w:t>
      </w:r>
      <w:r>
        <w:rPr>
          <w:rFonts w:ascii="Times New Roman" w:hAnsi="Times New Roman"/>
          <w:b/>
          <w:bCs/>
          <w:kern w:val="36"/>
          <w:sz w:val="28"/>
          <w:szCs w:val="28"/>
        </w:rPr>
        <w:t>6</w:t>
      </w:r>
      <w:r w:rsidRPr="005D7817">
        <w:rPr>
          <w:rFonts w:ascii="Times New Roman" w:hAnsi="Times New Roman"/>
          <w:b/>
          <w:bCs/>
          <w:kern w:val="36"/>
          <w:sz w:val="28"/>
          <w:szCs w:val="28"/>
        </w:rPr>
        <w:t xml:space="preserve"> гг. на территории</w:t>
      </w:r>
    </w:p>
    <w:p w:rsidR="00B619EE" w:rsidRDefault="00B619EE" w:rsidP="005D7817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5D7817">
        <w:rPr>
          <w:rFonts w:ascii="Times New Roman" w:hAnsi="Times New Roman"/>
          <w:b/>
          <w:bCs/>
          <w:kern w:val="36"/>
          <w:sz w:val="28"/>
          <w:szCs w:val="28"/>
        </w:rPr>
        <w:t xml:space="preserve"> Рузаевского муниципального района Республики Мордовия</w:t>
      </w:r>
    </w:p>
    <w:p w:rsidR="00B619EE" w:rsidRPr="00ED13F9" w:rsidRDefault="00B619EE" w:rsidP="005D7817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B619EE" w:rsidRPr="005D7817" w:rsidRDefault="00B619EE" w:rsidP="004E0C9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 xml:space="preserve">В связи с наступлением холодов, началом массового выхода граждан на неокрепший лед водоемов, в целях предупреждения чрезвычайных ситуаций, недопущения гибели людей на реках и водоемах Рузаевского муниципального района Республики Мордовия, 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5D7817">
          <w:rPr>
            <w:rFonts w:ascii="Times New Roman" w:hAnsi="Times New Roman"/>
            <w:sz w:val="26"/>
            <w:szCs w:val="26"/>
          </w:rPr>
          <w:t>2003 г</w:t>
        </w:r>
      </w:smartTag>
      <w:r w:rsidRPr="005D7817">
        <w:rPr>
          <w:rFonts w:ascii="Times New Roman" w:hAnsi="Times New Roman"/>
          <w:sz w:val="26"/>
          <w:szCs w:val="26"/>
        </w:rPr>
        <w:t>. № 131-ФЗ "Об общих принципах организации местного самоуправления в Российской Федерации", Администрация Рузаевского муниципального района Республики Мордовия</w:t>
      </w:r>
      <w:r w:rsidRPr="005D7817">
        <w:rPr>
          <w:rFonts w:ascii="Times New Roman" w:hAnsi="Times New Roman"/>
          <w:b/>
          <w:bCs/>
          <w:sz w:val="26"/>
          <w:szCs w:val="26"/>
        </w:rPr>
        <w:t xml:space="preserve"> п о с т а н о в л я е т:</w:t>
      </w:r>
    </w:p>
    <w:p w:rsidR="00B619EE" w:rsidRPr="005D7817" w:rsidRDefault="00B619EE" w:rsidP="004E0C9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619EE" w:rsidRPr="005D7817" w:rsidRDefault="00B619EE" w:rsidP="005D7817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>1. Утвердить</w:t>
      </w:r>
      <w:r>
        <w:rPr>
          <w:rFonts w:ascii="Times New Roman" w:hAnsi="Times New Roman"/>
          <w:sz w:val="26"/>
          <w:szCs w:val="26"/>
        </w:rPr>
        <w:t xml:space="preserve"> прилагаемый</w:t>
      </w:r>
      <w:r w:rsidRPr="005D7817">
        <w:rPr>
          <w:rFonts w:ascii="Times New Roman" w:hAnsi="Times New Roman"/>
          <w:sz w:val="26"/>
          <w:szCs w:val="26"/>
        </w:rPr>
        <w:t xml:space="preserve"> План мероприятий по обеспечению безопасности на водных объектах Рузаевского муниципального района Республики Мордовия в осенне-зимний период</w:t>
      </w:r>
      <w:r>
        <w:rPr>
          <w:rFonts w:ascii="Times New Roman" w:hAnsi="Times New Roman"/>
          <w:sz w:val="26"/>
          <w:szCs w:val="26"/>
        </w:rPr>
        <w:t xml:space="preserve"> 2025-2026 гг</w:t>
      </w:r>
      <w:r w:rsidRPr="005D7817">
        <w:rPr>
          <w:rFonts w:ascii="Times New Roman" w:hAnsi="Times New Roman"/>
          <w:sz w:val="26"/>
          <w:szCs w:val="26"/>
        </w:rPr>
        <w:t>.</w:t>
      </w:r>
    </w:p>
    <w:p w:rsidR="00B619EE" w:rsidRPr="005D7817" w:rsidRDefault="00B619EE" w:rsidP="005D7817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>2. Рекомендовать Главам сельских поселений, Главам администраций сельских поселений, Главе администрации городского поселения Рузаевка взять под личный контроль</w:t>
      </w:r>
      <w:r>
        <w:rPr>
          <w:rFonts w:ascii="Times New Roman" w:hAnsi="Times New Roman"/>
          <w:sz w:val="26"/>
          <w:szCs w:val="26"/>
        </w:rPr>
        <w:t xml:space="preserve"> по</w:t>
      </w:r>
      <w:r w:rsidRPr="005D7817">
        <w:rPr>
          <w:rFonts w:ascii="Times New Roman" w:hAnsi="Times New Roman"/>
          <w:sz w:val="26"/>
          <w:szCs w:val="26"/>
        </w:rPr>
        <w:t xml:space="preserve"> обеспечени</w:t>
      </w:r>
      <w:r>
        <w:rPr>
          <w:rFonts w:ascii="Times New Roman" w:hAnsi="Times New Roman"/>
          <w:sz w:val="26"/>
          <w:szCs w:val="26"/>
        </w:rPr>
        <w:t>ю</w:t>
      </w:r>
      <w:r w:rsidRPr="005D7817">
        <w:rPr>
          <w:rFonts w:ascii="Times New Roman" w:hAnsi="Times New Roman"/>
          <w:sz w:val="26"/>
          <w:szCs w:val="26"/>
        </w:rPr>
        <w:t xml:space="preserve"> мер безопасности на льду, </w:t>
      </w:r>
      <w:r>
        <w:rPr>
          <w:rFonts w:ascii="Times New Roman" w:hAnsi="Times New Roman"/>
          <w:sz w:val="26"/>
          <w:szCs w:val="26"/>
        </w:rPr>
        <w:t xml:space="preserve">установленных </w:t>
      </w:r>
      <w:r w:rsidRPr="005D7817">
        <w:rPr>
          <w:rFonts w:ascii="Times New Roman" w:hAnsi="Times New Roman"/>
          <w:sz w:val="26"/>
          <w:szCs w:val="26"/>
        </w:rPr>
        <w:t xml:space="preserve">постановлением Правительства Республики Мордовия от 29 декабря </w:t>
      </w:r>
      <w:smartTag w:uri="urn:schemas-microsoft-com:office:smarttags" w:element="metricconverter">
        <w:smartTagPr>
          <w:attr w:name="ProductID" w:val="2006 г"/>
        </w:smartTagPr>
        <w:r w:rsidRPr="005D7817">
          <w:rPr>
            <w:rFonts w:ascii="Times New Roman" w:hAnsi="Times New Roman"/>
            <w:sz w:val="26"/>
            <w:szCs w:val="26"/>
          </w:rPr>
          <w:t>2006 г</w:t>
        </w:r>
      </w:smartTag>
      <w:r w:rsidRPr="005D7817">
        <w:rPr>
          <w:rFonts w:ascii="Times New Roman" w:hAnsi="Times New Roman"/>
          <w:sz w:val="26"/>
          <w:szCs w:val="26"/>
        </w:rPr>
        <w:t xml:space="preserve">. №588. </w:t>
      </w:r>
    </w:p>
    <w:p w:rsidR="00B619EE" w:rsidRPr="005D7817" w:rsidRDefault="00B619EE" w:rsidP="005D7817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>3. Запретить в связи с неоднородным состоянием ледового покрова  на период ледостава до установления безопасной толщины льда и на период до полного очищения водных объектов ото льда выход людей и выезд на лед водоемов (озер, рек, ручьев)</w:t>
      </w:r>
      <w:r w:rsidRPr="002645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расположенных </w:t>
      </w:r>
      <w:r w:rsidRPr="005D7817">
        <w:rPr>
          <w:rFonts w:ascii="Times New Roman" w:hAnsi="Times New Roman"/>
          <w:sz w:val="26"/>
          <w:szCs w:val="26"/>
        </w:rPr>
        <w:t>на территории Рузаевского муниципального района</w:t>
      </w:r>
      <w:r>
        <w:rPr>
          <w:rFonts w:ascii="Times New Roman" w:hAnsi="Times New Roman"/>
          <w:sz w:val="26"/>
          <w:szCs w:val="26"/>
        </w:rPr>
        <w:t xml:space="preserve"> Республики Мордовия</w:t>
      </w:r>
      <w:r w:rsidRPr="005D7817">
        <w:rPr>
          <w:rFonts w:ascii="Times New Roman" w:hAnsi="Times New Roman"/>
          <w:sz w:val="26"/>
          <w:szCs w:val="26"/>
        </w:rPr>
        <w:t xml:space="preserve"> транспортных средств, а также тракторов, снегоходов и гужевого транспорта, принадлежащего юридическим и физическим лицам.    </w:t>
      </w:r>
    </w:p>
    <w:p w:rsidR="00B619EE" w:rsidRPr="005D7817" w:rsidRDefault="00B619EE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B619EE" w:rsidRDefault="00B619EE" w:rsidP="005D7817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>5.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B619EE" w:rsidRDefault="00B619EE" w:rsidP="005D7817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B619EE" w:rsidRPr="005D7817" w:rsidRDefault="00B619EE" w:rsidP="005D7817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B619EE" w:rsidRPr="00916D4D" w:rsidRDefault="00B619EE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И.о. </w:t>
      </w:r>
      <w:r w:rsidRPr="00916D4D">
        <w:rPr>
          <w:rFonts w:ascii="Times New Roman" w:hAnsi="Times New Roman"/>
          <w:sz w:val="26"/>
          <w:szCs w:val="26"/>
          <w:lang w:eastAsia="zh-CN"/>
        </w:rPr>
        <w:t>Глав</w:t>
      </w:r>
      <w:r>
        <w:rPr>
          <w:rFonts w:ascii="Times New Roman" w:hAnsi="Times New Roman"/>
          <w:sz w:val="26"/>
          <w:szCs w:val="26"/>
          <w:lang w:eastAsia="zh-CN"/>
        </w:rPr>
        <w:t>ы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 Рузаевского </w:t>
      </w:r>
    </w:p>
    <w:p w:rsidR="00B619EE" w:rsidRPr="00916D4D" w:rsidRDefault="00B619EE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муниципального района </w:t>
      </w:r>
    </w:p>
    <w:p w:rsidR="00B619EE" w:rsidRPr="005D7817" w:rsidRDefault="00B619EE" w:rsidP="005D7817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>Республики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Мордовия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zh-CN"/>
        </w:rPr>
        <w:t xml:space="preserve"> 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 </w:t>
      </w:r>
      <w:r>
        <w:rPr>
          <w:rFonts w:ascii="Times New Roman" w:hAnsi="Times New Roman"/>
          <w:sz w:val="26"/>
          <w:szCs w:val="26"/>
          <w:lang w:eastAsia="zh-CN"/>
        </w:rPr>
        <w:t>В.Г. Чавкин</w:t>
      </w:r>
    </w:p>
    <w:p w:rsidR="00B619EE" w:rsidRDefault="00B619E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500" w:type="dxa"/>
        <w:tblLayout w:type="fixed"/>
        <w:tblLook w:val="00A0"/>
      </w:tblPr>
      <w:tblGrid>
        <w:gridCol w:w="6048"/>
        <w:gridCol w:w="4452"/>
      </w:tblGrid>
      <w:tr w:rsidR="00B619EE" w:rsidRPr="00707948" w:rsidTr="00CE2660">
        <w:trPr>
          <w:trHeight w:val="1081"/>
        </w:trPr>
        <w:tc>
          <w:tcPr>
            <w:tcW w:w="6048" w:type="dxa"/>
          </w:tcPr>
          <w:p w:rsidR="00B619EE" w:rsidRPr="00F25201" w:rsidRDefault="00B619EE" w:rsidP="00F25201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B619EE" w:rsidRPr="00A509C1" w:rsidRDefault="00B619EE" w:rsidP="00A509C1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09C1">
              <w:rPr>
                <w:rFonts w:ascii="Times New Roman" w:hAnsi="Times New Roman"/>
                <w:sz w:val="24"/>
                <w:szCs w:val="24"/>
              </w:rPr>
              <w:t xml:space="preserve">Приложение                                                                                         к постановлению Администрации                                                                                             Рузаевского муниципального района                                                                                            Республики Мордовия </w:t>
            </w:r>
          </w:p>
          <w:p w:rsidR="00B619EE" w:rsidRPr="00F25201" w:rsidRDefault="00B619EE" w:rsidP="00A509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  29.10.2025 </w:t>
            </w:r>
            <w:r w:rsidRPr="00A509C1">
              <w:rPr>
                <w:rFonts w:ascii="Times New Roman" w:hAnsi="Times New Roman"/>
                <w:sz w:val="24"/>
                <w:szCs w:val="24"/>
              </w:rPr>
              <w:t xml:space="preserve"> №  </w:t>
            </w:r>
            <w:r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</w:tr>
    </w:tbl>
    <w:p w:rsidR="00B619EE" w:rsidRPr="00F25201" w:rsidRDefault="00B619EE" w:rsidP="00F25201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28"/>
          <w:szCs w:val="20"/>
        </w:rPr>
      </w:pPr>
    </w:p>
    <w:p w:rsidR="00B619EE" w:rsidRPr="005D7817" w:rsidRDefault="00B619EE" w:rsidP="005D781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7817">
        <w:rPr>
          <w:b/>
          <w:bCs/>
          <w:sz w:val="28"/>
          <w:szCs w:val="28"/>
        </w:rPr>
        <w:t xml:space="preserve">План </w:t>
      </w:r>
    </w:p>
    <w:p w:rsidR="00B619EE" w:rsidRDefault="00B619EE" w:rsidP="005D781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7817">
        <w:rPr>
          <w:b/>
          <w:bCs/>
          <w:sz w:val="28"/>
          <w:szCs w:val="28"/>
        </w:rPr>
        <w:t>мероприятий по обеспечению безопасности на водных объектах Рузаевского муниципального района Республики Мордовия в</w:t>
      </w:r>
    </w:p>
    <w:p w:rsidR="00B619EE" w:rsidRPr="005D7817" w:rsidRDefault="00B619EE" w:rsidP="005D781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7817">
        <w:rPr>
          <w:b/>
          <w:bCs/>
          <w:sz w:val="28"/>
          <w:szCs w:val="28"/>
        </w:rPr>
        <w:t xml:space="preserve"> осенне-зимний период</w:t>
      </w:r>
      <w:r>
        <w:rPr>
          <w:b/>
          <w:bCs/>
          <w:sz w:val="28"/>
          <w:szCs w:val="28"/>
        </w:rPr>
        <w:t xml:space="preserve"> 2025-2026 гг.</w:t>
      </w:r>
    </w:p>
    <w:p w:rsidR="00B619EE" w:rsidRPr="005D7817" w:rsidRDefault="00B619EE" w:rsidP="005D781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Strong"/>
          <w:b w:val="0"/>
          <w:sz w:val="28"/>
          <w:szCs w:val="28"/>
        </w:rPr>
      </w:pPr>
    </w:p>
    <w:tbl>
      <w:tblPr>
        <w:tblW w:w="9508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525"/>
        <w:gridCol w:w="4447"/>
        <w:gridCol w:w="1868"/>
        <w:gridCol w:w="2668"/>
      </w:tblGrid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№ п/п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Мероприятия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ind w:left="-151" w:firstLine="141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Срок исполнения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Исполнители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4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1.</w:t>
            </w:r>
          </w:p>
        </w:tc>
        <w:tc>
          <w:tcPr>
            <w:tcW w:w="4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spacing w:before="0" w:beforeAutospacing="0" w:after="0" w:afterAutospacing="0"/>
              <w:ind w:right="142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Информирование населения о мерах безопасного поведения на водоемах в осенне-зимний период</w:t>
            </w:r>
          </w:p>
          <w:p w:rsidR="00B619EE" w:rsidRPr="005D7817" w:rsidRDefault="00B619EE" w:rsidP="00357607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Установка информационных аншлагов «Выход на лед опасен»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 наступления сезона и в течение сезона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согласованию).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2.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Организация занятий по правилам само- и взаимопомощи в случае попадания в полынью, оказанию первой помощи при утоплении, в рамках внеклассной работы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Постоянно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 xml:space="preserve">Управление образования </w:t>
            </w:r>
            <w:r>
              <w:rPr>
                <w:sz w:val="28"/>
                <w:szCs w:val="28"/>
              </w:rPr>
              <w:t>А</w:t>
            </w:r>
            <w:r w:rsidRPr="005D7817">
              <w:rPr>
                <w:sz w:val="28"/>
                <w:szCs w:val="28"/>
              </w:rPr>
              <w:t>дминистрации Рузаевского муниципального района</w:t>
            </w:r>
            <w:r>
              <w:rPr>
                <w:sz w:val="28"/>
                <w:szCs w:val="28"/>
              </w:rPr>
              <w:t xml:space="preserve"> Республики Мордовия</w:t>
            </w:r>
            <w:r w:rsidRPr="005D7817">
              <w:rPr>
                <w:sz w:val="28"/>
                <w:szCs w:val="28"/>
              </w:rPr>
              <w:t>.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3.</w:t>
            </w:r>
          </w:p>
        </w:tc>
        <w:tc>
          <w:tcPr>
            <w:tcW w:w="4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Контроль за состоянием общественного правопорядка в местах проведения массовых мероприятий по зимней рыбалке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В течение сезона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согласованию); ГИМС (по согласованию), ОМВД России по Рузаевскому муниципальному району (по согласованию).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4.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Доведение Правил охраны жизни людей на водных объектах. Организация обучения порядка оказания само- и взаимопомощи при попадании в полынью и первой медицинской помощи при утоплении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 начала сезона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согласованию).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5.</w:t>
            </w:r>
          </w:p>
        </w:tc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Обеспечить организацию и контроль массовых мероприятий на льду водоемов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В течении сезона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согласованию).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6.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Проведение профилактической, агитационно-пропагандисткой и разъяснительной работы с населением по мерам безопасности на водных объектах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Постоянно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согласованию), отдел ЕДДС МАУ «Специальный центр обслуживания».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7.</w:t>
            </w:r>
          </w:p>
        </w:tc>
        <w:tc>
          <w:tcPr>
            <w:tcW w:w="4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Установка в местах несанкционированных ледовых переходов запрещающие аншлаги «Проход (переезд) по льду запрещен»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 наступления сезона и в течение сезона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согласованию).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8.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Информирование населения об обстановке на водных объектах в СМИ и на сходах граждан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Постоянно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согласованию), отдел ЕДДС МАУ «Специальный центр обслуживания».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9.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Перед началом весны в традиционных местах массовой рыбной ловли установить аншлаги «Осторожно, тонкий лед»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 наступления сезона и в течение сезона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согласованию), отдел ЕДДС МАУ «Специальный центр обслуживания».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10.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707948" w:rsidRDefault="00B619EE" w:rsidP="00357607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948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вопросам соблюдения мер безопасности на льду, с приглашением представителей ГИМС МЧС России.</w:t>
            </w:r>
          </w:p>
          <w:p w:rsidR="00B619EE" w:rsidRPr="005D7817" w:rsidRDefault="00B619EE" w:rsidP="00357607">
            <w:pPr>
              <w:pStyle w:val="NormalWeb"/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 1 декабря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 xml:space="preserve">Управление образования </w:t>
            </w:r>
            <w:r>
              <w:rPr>
                <w:sz w:val="28"/>
                <w:szCs w:val="28"/>
              </w:rPr>
              <w:t>А</w:t>
            </w:r>
            <w:r w:rsidRPr="005D7817">
              <w:rPr>
                <w:sz w:val="28"/>
                <w:szCs w:val="28"/>
              </w:rPr>
              <w:t>дминистрации Рузаевского муниципального района</w:t>
            </w:r>
            <w:r>
              <w:rPr>
                <w:sz w:val="28"/>
                <w:szCs w:val="28"/>
              </w:rPr>
              <w:t xml:space="preserve"> Республики Мордовия</w:t>
            </w:r>
            <w:r w:rsidRPr="005D7817">
              <w:rPr>
                <w:sz w:val="28"/>
                <w:szCs w:val="28"/>
              </w:rPr>
              <w:t>.</w:t>
            </w:r>
          </w:p>
        </w:tc>
      </w:tr>
      <w:tr w:rsidR="00B619EE" w:rsidRPr="00707948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11.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707948" w:rsidRDefault="00B619EE" w:rsidP="00357607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948">
              <w:rPr>
                <w:rFonts w:ascii="Times New Roman" w:hAnsi="Times New Roman"/>
                <w:sz w:val="28"/>
                <w:szCs w:val="28"/>
              </w:rPr>
              <w:t xml:space="preserve">Информирование населения о проводимых профилактических мероприятиях через СМИ, на телевидении. </w:t>
            </w:r>
          </w:p>
          <w:p w:rsidR="00B619EE" w:rsidRPr="00707948" w:rsidRDefault="00B619EE" w:rsidP="00357607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19EE" w:rsidRPr="005D7817" w:rsidRDefault="00B619EE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Постоянно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E" w:rsidRPr="005D7817" w:rsidRDefault="00B619EE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Отдел по связям с общественностью Администрации Рузаевского муниципального района.</w:t>
            </w:r>
          </w:p>
        </w:tc>
      </w:tr>
    </w:tbl>
    <w:p w:rsidR="00B619EE" w:rsidRPr="000A1756" w:rsidRDefault="00B619EE" w:rsidP="005D781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sectPr w:rsidR="00B619EE" w:rsidRPr="000A1756" w:rsidSect="00D70921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9EE" w:rsidRDefault="00B619EE" w:rsidP="005A19B2">
      <w:pPr>
        <w:spacing w:after="0" w:line="240" w:lineRule="auto"/>
      </w:pPr>
      <w:r>
        <w:separator/>
      </w:r>
    </w:p>
  </w:endnote>
  <w:endnote w:type="continuationSeparator" w:id="0">
    <w:p w:rsidR="00B619EE" w:rsidRDefault="00B619EE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9EE" w:rsidRDefault="00B619EE" w:rsidP="005A19B2">
      <w:pPr>
        <w:spacing w:after="0" w:line="240" w:lineRule="auto"/>
      </w:pPr>
      <w:r>
        <w:separator/>
      </w:r>
    </w:p>
  </w:footnote>
  <w:footnote w:type="continuationSeparator" w:id="0">
    <w:p w:rsidR="00B619EE" w:rsidRDefault="00B619EE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9EE" w:rsidRPr="00731B17" w:rsidRDefault="00B619EE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13681"/>
    <w:rsid w:val="0002755D"/>
    <w:rsid w:val="00030CB3"/>
    <w:rsid w:val="00043496"/>
    <w:rsid w:val="0007654F"/>
    <w:rsid w:val="000A1756"/>
    <w:rsid w:val="000B2BF2"/>
    <w:rsid w:val="000D33D0"/>
    <w:rsid w:val="000D5FCD"/>
    <w:rsid w:val="00116A0C"/>
    <w:rsid w:val="00135AC8"/>
    <w:rsid w:val="0016357D"/>
    <w:rsid w:val="00164A70"/>
    <w:rsid w:val="0016564C"/>
    <w:rsid w:val="0017270F"/>
    <w:rsid w:val="001B1326"/>
    <w:rsid w:val="001D3947"/>
    <w:rsid w:val="001F23B6"/>
    <w:rsid w:val="00213D49"/>
    <w:rsid w:val="00213E57"/>
    <w:rsid w:val="0022135D"/>
    <w:rsid w:val="00226DC1"/>
    <w:rsid w:val="00242AF4"/>
    <w:rsid w:val="0025473B"/>
    <w:rsid w:val="002645CE"/>
    <w:rsid w:val="002A12B8"/>
    <w:rsid w:val="002A6BB2"/>
    <w:rsid w:val="002C5357"/>
    <w:rsid w:val="002F7C0A"/>
    <w:rsid w:val="003300EC"/>
    <w:rsid w:val="003308FF"/>
    <w:rsid w:val="003355EE"/>
    <w:rsid w:val="003458E3"/>
    <w:rsid w:val="00345E0A"/>
    <w:rsid w:val="0035177F"/>
    <w:rsid w:val="00357607"/>
    <w:rsid w:val="003710A8"/>
    <w:rsid w:val="003742DD"/>
    <w:rsid w:val="00375ECE"/>
    <w:rsid w:val="00386135"/>
    <w:rsid w:val="0038737F"/>
    <w:rsid w:val="003A0FF5"/>
    <w:rsid w:val="003B65E6"/>
    <w:rsid w:val="003F6E37"/>
    <w:rsid w:val="0040666B"/>
    <w:rsid w:val="00415F46"/>
    <w:rsid w:val="004320D2"/>
    <w:rsid w:val="00434867"/>
    <w:rsid w:val="00452975"/>
    <w:rsid w:val="004618BD"/>
    <w:rsid w:val="00462532"/>
    <w:rsid w:val="004A5AC3"/>
    <w:rsid w:val="004C7C11"/>
    <w:rsid w:val="004D6FD6"/>
    <w:rsid w:val="004E0C90"/>
    <w:rsid w:val="00541742"/>
    <w:rsid w:val="005A19B2"/>
    <w:rsid w:val="005A5C9D"/>
    <w:rsid w:val="005D06B2"/>
    <w:rsid w:val="005D62D4"/>
    <w:rsid w:val="005D7817"/>
    <w:rsid w:val="005F4FA3"/>
    <w:rsid w:val="00622676"/>
    <w:rsid w:val="00653D69"/>
    <w:rsid w:val="00657F26"/>
    <w:rsid w:val="00680267"/>
    <w:rsid w:val="0068162D"/>
    <w:rsid w:val="006B379A"/>
    <w:rsid w:val="006C0628"/>
    <w:rsid w:val="006C3984"/>
    <w:rsid w:val="006E1D17"/>
    <w:rsid w:val="006E705B"/>
    <w:rsid w:val="006F4F67"/>
    <w:rsid w:val="00707948"/>
    <w:rsid w:val="00731B17"/>
    <w:rsid w:val="0075132B"/>
    <w:rsid w:val="007A7BF4"/>
    <w:rsid w:val="007F6BB1"/>
    <w:rsid w:val="00815412"/>
    <w:rsid w:val="008304F6"/>
    <w:rsid w:val="008B4F82"/>
    <w:rsid w:val="008D4F62"/>
    <w:rsid w:val="00902CA7"/>
    <w:rsid w:val="00916D4D"/>
    <w:rsid w:val="00920886"/>
    <w:rsid w:val="00925264"/>
    <w:rsid w:val="009253D5"/>
    <w:rsid w:val="00942095"/>
    <w:rsid w:val="009473A6"/>
    <w:rsid w:val="00955125"/>
    <w:rsid w:val="0096688B"/>
    <w:rsid w:val="00980293"/>
    <w:rsid w:val="009A13B7"/>
    <w:rsid w:val="009A5EFE"/>
    <w:rsid w:val="009C7CBE"/>
    <w:rsid w:val="009F41EB"/>
    <w:rsid w:val="00A21B64"/>
    <w:rsid w:val="00A27CC6"/>
    <w:rsid w:val="00A431DD"/>
    <w:rsid w:val="00A47965"/>
    <w:rsid w:val="00A47FE3"/>
    <w:rsid w:val="00A509C1"/>
    <w:rsid w:val="00A82705"/>
    <w:rsid w:val="00A91770"/>
    <w:rsid w:val="00AA1487"/>
    <w:rsid w:val="00AA181B"/>
    <w:rsid w:val="00AB25DA"/>
    <w:rsid w:val="00AB7EC6"/>
    <w:rsid w:val="00B0569F"/>
    <w:rsid w:val="00B05EA1"/>
    <w:rsid w:val="00B162C8"/>
    <w:rsid w:val="00B343C3"/>
    <w:rsid w:val="00B619EE"/>
    <w:rsid w:val="00B62C93"/>
    <w:rsid w:val="00B6663B"/>
    <w:rsid w:val="00B82AB7"/>
    <w:rsid w:val="00BA051D"/>
    <w:rsid w:val="00BC5AA8"/>
    <w:rsid w:val="00BD4DC4"/>
    <w:rsid w:val="00BE4EA7"/>
    <w:rsid w:val="00C00B42"/>
    <w:rsid w:val="00C13FCB"/>
    <w:rsid w:val="00C316AE"/>
    <w:rsid w:val="00C50D9F"/>
    <w:rsid w:val="00C5553F"/>
    <w:rsid w:val="00C6658B"/>
    <w:rsid w:val="00CA3287"/>
    <w:rsid w:val="00CE2660"/>
    <w:rsid w:val="00CE705B"/>
    <w:rsid w:val="00CF520C"/>
    <w:rsid w:val="00D00359"/>
    <w:rsid w:val="00D0620E"/>
    <w:rsid w:val="00D3354A"/>
    <w:rsid w:val="00D41EDE"/>
    <w:rsid w:val="00D4274E"/>
    <w:rsid w:val="00D61152"/>
    <w:rsid w:val="00D61D30"/>
    <w:rsid w:val="00D70921"/>
    <w:rsid w:val="00D952CB"/>
    <w:rsid w:val="00DA192B"/>
    <w:rsid w:val="00DA6504"/>
    <w:rsid w:val="00DB4E36"/>
    <w:rsid w:val="00DC4B56"/>
    <w:rsid w:val="00DD366E"/>
    <w:rsid w:val="00DE591C"/>
    <w:rsid w:val="00DF788A"/>
    <w:rsid w:val="00E343D5"/>
    <w:rsid w:val="00E5613A"/>
    <w:rsid w:val="00E613E4"/>
    <w:rsid w:val="00E7366D"/>
    <w:rsid w:val="00E842FD"/>
    <w:rsid w:val="00E90024"/>
    <w:rsid w:val="00E962B5"/>
    <w:rsid w:val="00E96E24"/>
    <w:rsid w:val="00EA1538"/>
    <w:rsid w:val="00EB0930"/>
    <w:rsid w:val="00ED13F9"/>
    <w:rsid w:val="00ED45B4"/>
    <w:rsid w:val="00F07527"/>
    <w:rsid w:val="00F10DF7"/>
    <w:rsid w:val="00F25201"/>
    <w:rsid w:val="00F40D5C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958</Words>
  <Characters>5466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2024-04-04T12:36:00Z</cp:lastPrinted>
  <dcterms:created xsi:type="dcterms:W3CDTF">2025-10-29T08:16:00Z</dcterms:created>
  <dcterms:modified xsi:type="dcterms:W3CDTF">2025-10-29T08:16:00Z</dcterms:modified>
</cp:coreProperties>
</file>