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FD" w:rsidRPr="00B0569F" w:rsidRDefault="00894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8948FD" w:rsidRPr="00B0569F" w:rsidRDefault="00894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8948FD" w:rsidRPr="00B0569F" w:rsidRDefault="00894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8948FD" w:rsidRPr="00B0569F" w:rsidRDefault="00894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8948FD" w:rsidRPr="00B0569F" w:rsidRDefault="008948FD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8948FD" w:rsidRPr="00B0569F" w:rsidRDefault="008948FD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8948FD" w:rsidRPr="00B0569F" w:rsidRDefault="008948FD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29.10.2025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№ 692</w:t>
      </w:r>
    </w:p>
    <w:p w:rsidR="008948FD" w:rsidRDefault="008948FD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8948FD" w:rsidRPr="00B0569F" w:rsidRDefault="008948FD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8948FD" w:rsidRPr="00CF6DA2" w:rsidRDefault="008948FD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bookmarkStart w:id="0" w:name="_Hlk181076063"/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 xml:space="preserve">О мерах по усилению пожарной безопасности на территории </w:t>
      </w:r>
    </w:p>
    <w:p w:rsidR="008948FD" w:rsidRPr="00CF6DA2" w:rsidRDefault="008948FD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>Рузаевского муниципального района Республики Мордовия</w:t>
      </w:r>
    </w:p>
    <w:p w:rsidR="008948FD" w:rsidRPr="00CF6DA2" w:rsidRDefault="008948FD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 xml:space="preserve"> в осенне-зимний период 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5</w:t>
      </w:r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>-202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6</w:t>
      </w:r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 xml:space="preserve"> гг.</w:t>
      </w:r>
    </w:p>
    <w:bookmarkEnd w:id="0"/>
    <w:p w:rsidR="008948FD" w:rsidRPr="00CF6DA2" w:rsidRDefault="008948FD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8948FD" w:rsidRPr="00CF6DA2" w:rsidRDefault="008948FD" w:rsidP="0043052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CF6DA2">
          <w:rPr>
            <w:rFonts w:ascii="Times New Roman" w:hAnsi="Times New Roman"/>
            <w:sz w:val="28"/>
            <w:szCs w:val="28"/>
          </w:rPr>
          <w:t>1994 г</w:t>
        </w:r>
      </w:smartTag>
      <w:r w:rsidRPr="00CF6DA2">
        <w:rPr>
          <w:rFonts w:ascii="Times New Roman" w:hAnsi="Times New Roman"/>
          <w:sz w:val="28"/>
          <w:szCs w:val="28"/>
        </w:rPr>
        <w:t xml:space="preserve">. №68-ФЗ «О защите населения и территорий чрезвычайных ситуаций природного и техногенного характера»,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CF6DA2">
          <w:rPr>
            <w:rFonts w:ascii="Times New Roman" w:hAnsi="Times New Roman"/>
            <w:sz w:val="28"/>
            <w:szCs w:val="28"/>
          </w:rPr>
          <w:t>2003 г</w:t>
        </w:r>
      </w:smartTag>
      <w:r w:rsidRPr="00CF6DA2">
        <w:rPr>
          <w:rFonts w:ascii="Times New Roman" w:hAnsi="Times New Roman"/>
          <w:sz w:val="28"/>
          <w:szCs w:val="28"/>
        </w:rPr>
        <w:t>. №131-ФЗ «Об общих принципах организации местного самоуправления в Российской Федерации», а также в связи с наступлением осенне-зимнего пожароопасного периода 202</w:t>
      </w:r>
      <w:r>
        <w:rPr>
          <w:rFonts w:ascii="Times New Roman" w:hAnsi="Times New Roman"/>
          <w:sz w:val="28"/>
          <w:szCs w:val="28"/>
        </w:rPr>
        <w:t>5</w:t>
      </w:r>
      <w:r w:rsidRPr="00CF6DA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CF6DA2">
        <w:rPr>
          <w:rFonts w:ascii="Times New Roman" w:hAnsi="Times New Roman"/>
          <w:sz w:val="28"/>
          <w:szCs w:val="28"/>
        </w:rPr>
        <w:t xml:space="preserve">гг., Администрация Рузаевского  муниципального района Республики Мордовия </w:t>
      </w:r>
      <w:r w:rsidRPr="00CF6DA2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8948FD" w:rsidRPr="00CF6DA2" w:rsidRDefault="008948FD" w:rsidP="00CF6DA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1. Утвердить план противопожарных мероприятий на территории Рузаевского муниципального района Республики Мордовия по подготовке к осенне-зимнему пожароопасному периоду 202</w:t>
      </w:r>
      <w:r>
        <w:rPr>
          <w:rFonts w:ascii="Times New Roman" w:hAnsi="Times New Roman"/>
          <w:sz w:val="28"/>
          <w:szCs w:val="28"/>
        </w:rPr>
        <w:t>5</w:t>
      </w:r>
      <w:r w:rsidRPr="00CF6DA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CF6DA2">
        <w:rPr>
          <w:rFonts w:ascii="Times New Roman" w:hAnsi="Times New Roman"/>
          <w:sz w:val="28"/>
          <w:szCs w:val="28"/>
        </w:rPr>
        <w:t xml:space="preserve"> гг. согласно приложению к настоящему постановлению.</w:t>
      </w:r>
    </w:p>
    <w:p w:rsidR="008948FD" w:rsidRPr="00CF6DA2" w:rsidRDefault="008948FD" w:rsidP="00CF6DA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2. Предложить Главе администрации городского поселения Рузаевка, Главам сельских поселений, Главам администраций сельских поселений, руководителям предприятий, организаций и учреждений, расположенных на территории Рузаевского муниципального района Республики Мордовия, выполнить противопожарные мероприятия в сроки, предусмотренные планом противопожарных мероприятий на территории Рузаевского муниципального района Республики Мордовия по подготовке к осенне-зимнему пожароопасному периоду 202</w:t>
      </w:r>
      <w:r>
        <w:rPr>
          <w:rFonts w:ascii="Times New Roman" w:hAnsi="Times New Roman"/>
          <w:sz w:val="28"/>
          <w:szCs w:val="28"/>
        </w:rPr>
        <w:t>5</w:t>
      </w:r>
      <w:r w:rsidRPr="00CF6DA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CF6DA2">
        <w:rPr>
          <w:rFonts w:ascii="Times New Roman" w:hAnsi="Times New Roman"/>
          <w:sz w:val="28"/>
          <w:szCs w:val="28"/>
        </w:rPr>
        <w:t xml:space="preserve"> гг.</w:t>
      </w:r>
    </w:p>
    <w:p w:rsidR="008948FD" w:rsidRPr="00CF6DA2" w:rsidRDefault="008948FD" w:rsidP="00CF6DA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8948FD" w:rsidRPr="00CF6DA2" w:rsidRDefault="008948FD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4.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8948FD" w:rsidRPr="00CF6DA2" w:rsidRDefault="008948FD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948FD" w:rsidRPr="00CF6DA2" w:rsidRDefault="008948F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F6DA2">
        <w:rPr>
          <w:rFonts w:ascii="Times New Roman" w:hAnsi="Times New Roman"/>
          <w:sz w:val="28"/>
          <w:szCs w:val="28"/>
          <w:lang w:eastAsia="zh-CN"/>
        </w:rPr>
        <w:t xml:space="preserve">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И.о. </w:t>
      </w:r>
      <w:r w:rsidRPr="00CF6DA2">
        <w:rPr>
          <w:rFonts w:ascii="Times New Roman" w:hAnsi="Times New Roman"/>
          <w:sz w:val="28"/>
          <w:szCs w:val="28"/>
          <w:lang w:eastAsia="zh-CN"/>
        </w:rPr>
        <w:t>Глав</w:t>
      </w:r>
      <w:r>
        <w:rPr>
          <w:rFonts w:ascii="Times New Roman" w:hAnsi="Times New Roman"/>
          <w:sz w:val="28"/>
          <w:szCs w:val="28"/>
          <w:lang w:eastAsia="zh-CN"/>
        </w:rPr>
        <w:t>ы</w:t>
      </w:r>
      <w:r w:rsidRPr="00CF6DA2">
        <w:rPr>
          <w:rFonts w:ascii="Times New Roman" w:hAnsi="Times New Roman"/>
          <w:sz w:val="28"/>
          <w:szCs w:val="28"/>
          <w:lang w:eastAsia="zh-CN"/>
        </w:rPr>
        <w:t xml:space="preserve"> Рузаевского </w:t>
      </w:r>
    </w:p>
    <w:p w:rsidR="008948FD" w:rsidRPr="00CF6DA2" w:rsidRDefault="008948F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F6DA2">
        <w:rPr>
          <w:rFonts w:ascii="Times New Roman" w:hAnsi="Times New Roman"/>
          <w:sz w:val="28"/>
          <w:szCs w:val="28"/>
          <w:lang w:eastAsia="zh-CN"/>
        </w:rPr>
        <w:t xml:space="preserve">         муниципального района </w:t>
      </w:r>
    </w:p>
    <w:p w:rsidR="008948FD" w:rsidRPr="00CF6DA2" w:rsidRDefault="008948FD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F6DA2">
        <w:rPr>
          <w:rFonts w:ascii="Times New Roman" w:hAnsi="Times New Roman"/>
          <w:sz w:val="28"/>
          <w:szCs w:val="28"/>
          <w:lang w:eastAsia="zh-CN"/>
        </w:rPr>
        <w:t xml:space="preserve">         Республики Мордовия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>В.Г. Чавкин</w:t>
      </w:r>
    </w:p>
    <w:p w:rsidR="008948FD" w:rsidRPr="00794B9C" w:rsidRDefault="008948FD" w:rsidP="00794B9C">
      <w:pPr>
        <w:widowControl w:val="0"/>
        <w:suppressAutoHyphens/>
        <w:spacing w:after="0" w:line="240" w:lineRule="auto"/>
      </w:pPr>
      <w:r>
        <w:t xml:space="preserve">                                                                                </w:t>
      </w:r>
      <w:bookmarkStart w:id="1" w:name="_Hlk177643382"/>
    </w:p>
    <w:p w:rsidR="008948FD" w:rsidRPr="00A509C1" w:rsidRDefault="008948FD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 </w:t>
      </w:r>
    </w:p>
    <w:p w:rsidR="008948FD" w:rsidRPr="00A509C1" w:rsidRDefault="008948FD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8948FD" w:rsidRPr="00A509C1" w:rsidRDefault="008948FD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8948FD" w:rsidRPr="00A509C1" w:rsidRDefault="008948FD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8948FD" w:rsidRPr="00FC3CB4" w:rsidRDefault="008948FD" w:rsidP="0022670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от 29.10.2025 </w:t>
      </w:r>
      <w:r w:rsidRPr="00A509C1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692</w:t>
      </w:r>
    </w:p>
    <w:bookmarkEnd w:id="1"/>
    <w:p w:rsidR="008948FD" w:rsidRPr="0022670D" w:rsidRDefault="008948FD" w:rsidP="0022670D">
      <w:pPr>
        <w:rPr>
          <w:rFonts w:ascii="Times New Roman" w:hAnsi="Times New Roman"/>
          <w:sz w:val="28"/>
          <w:szCs w:val="28"/>
        </w:rPr>
      </w:pPr>
    </w:p>
    <w:p w:rsidR="008948FD" w:rsidRPr="00CF6DA2" w:rsidRDefault="008948FD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CF6DA2">
        <w:rPr>
          <w:rFonts w:ascii="Times New Roman" w:hAnsi="Times New Roman"/>
          <w:b/>
          <w:sz w:val="28"/>
          <w:szCs w:val="28"/>
          <w:lang w:eastAsia="zh-CN"/>
        </w:rPr>
        <w:t xml:space="preserve">План </w:t>
      </w:r>
    </w:p>
    <w:p w:rsidR="008948FD" w:rsidRPr="00CF6DA2" w:rsidRDefault="008948FD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CF6DA2">
        <w:rPr>
          <w:rFonts w:ascii="Times New Roman" w:hAnsi="Times New Roman"/>
          <w:b/>
          <w:sz w:val="28"/>
          <w:szCs w:val="28"/>
          <w:lang w:eastAsia="zh-CN"/>
        </w:rPr>
        <w:t xml:space="preserve">противопожарных мероприятий на территории </w:t>
      </w:r>
    </w:p>
    <w:p w:rsidR="008948FD" w:rsidRPr="00CF6DA2" w:rsidRDefault="008948FD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CF6DA2">
        <w:rPr>
          <w:rFonts w:ascii="Times New Roman" w:hAnsi="Times New Roman"/>
          <w:b/>
          <w:sz w:val="28"/>
          <w:szCs w:val="28"/>
          <w:lang w:eastAsia="zh-CN"/>
        </w:rPr>
        <w:t>Рузаевского муниципального района Республики Мордовия по подготовке к осенне-зимнему пожароопасному периоду 202</w:t>
      </w:r>
      <w:r>
        <w:rPr>
          <w:rFonts w:ascii="Times New Roman" w:hAnsi="Times New Roman"/>
          <w:b/>
          <w:sz w:val="28"/>
          <w:szCs w:val="28"/>
          <w:lang w:eastAsia="zh-CN"/>
        </w:rPr>
        <w:t>5</w:t>
      </w:r>
      <w:r w:rsidRPr="00CF6DA2">
        <w:rPr>
          <w:rFonts w:ascii="Times New Roman" w:hAnsi="Times New Roman"/>
          <w:b/>
          <w:sz w:val="28"/>
          <w:szCs w:val="28"/>
          <w:lang w:eastAsia="zh-CN"/>
        </w:rPr>
        <w:t>-202</w:t>
      </w:r>
      <w:r>
        <w:rPr>
          <w:rFonts w:ascii="Times New Roman" w:hAnsi="Times New Roman"/>
          <w:b/>
          <w:sz w:val="28"/>
          <w:szCs w:val="28"/>
          <w:lang w:eastAsia="zh-CN"/>
        </w:rPr>
        <w:t>6</w:t>
      </w:r>
      <w:r w:rsidRPr="00CF6DA2">
        <w:rPr>
          <w:rFonts w:ascii="Times New Roman" w:hAnsi="Times New Roman"/>
          <w:b/>
          <w:sz w:val="28"/>
          <w:szCs w:val="28"/>
          <w:lang w:eastAsia="zh-CN"/>
        </w:rPr>
        <w:t xml:space="preserve"> гг.</w:t>
      </w:r>
    </w:p>
    <w:p w:rsidR="008948FD" w:rsidRPr="00CF6DA2" w:rsidRDefault="008948FD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648"/>
        <w:gridCol w:w="3883"/>
        <w:gridCol w:w="3497"/>
        <w:gridCol w:w="1890"/>
      </w:tblGrid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№</w:t>
            </w:r>
          </w:p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Наименование мероприятий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Исполнитель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Срок исполнения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tabs>
                <w:tab w:val="left" w:pos="537"/>
                <w:tab w:val="left" w:pos="79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Провести инструктивные совещания с руководителями объектов, Главами сельских поселений, Главами администраций сельских поселений, Главой администрации городского поселения Рузаевка по недопущению загораний при проведении очистки территорий от мусора и горючих материалов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Отдел ГО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отдел ЕДДС МАУ «Специальный центр обслуживания»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ОНД и ПР Рузаевского муниципального района УНД и ПР ГУ МЧС России по РМ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октябрь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tabs>
                <w:tab w:val="left" w:pos="537"/>
                <w:tab w:val="left" w:pos="79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Завершить опашку населенных пунктов, в местах возможного перехода загораний сухой растительности на здания и сооружения.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администраций сельских поселений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до 30 ноября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Производить очистку подъездных путей к объектам различных форм собственности, образовательным учреждениям, объектам здравоохранения, пожарным гидрантам, водоемам для забора воды пожарной техникой при ликвидации пожаров на территории Рузаевского муниципального района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Провести ревизию и ремонт пожарных гидрантов, резервуаров, пирсов, обеспечить забор воды в любое время года.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предприятий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ОНД и ПР Рузаевского муниципального района УНД и ПР ГУ МЧС России по РМ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8948FD" w:rsidRPr="00386E94" w:rsidTr="00CF6DA2">
        <w:trPr>
          <w:trHeight w:val="24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Места нахождения пожарных гидрантов и резервуаров обозначить указателями в соответствии с требованиями нормативных документов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Через средства массовой информации подготовить сообщения о мерах пожарной безопасности при наступлении пожароопасного периода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Отдел ГО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ОНД и ПР Рузаевского муниципального района УНД и ПР ГУ МЧС России по РМ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Размещать информацию на официальных сайтах, соцсетях по обучению населения действиям по тушению пожаров и эвакуации из зон чрезвычайной ситуации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На территории населенных пунктов Рузаевского района поддерживать круглосуточное дежурство ДПО с использованием любой имеющейся в наличии приспособленной техники для целей пожаротушения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На подведомственных объектах содержать в исправности телефонную связь и первичные средства пожаротушения, автоматические системы обнаружения пожаротушения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Руководители учреждений,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Выполнить на подведомственных объектах все необходимые мероприятия по пожарной безопасности и недопущению возникновения пожаров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Руководители учреждений,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Организовать проведение занятий с обучающимися о мерах пожарной безопасности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Управление образования Администрации Рузаевского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</w:tr>
      <w:tr w:rsidR="008948FD" w:rsidRPr="00386E94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надзорно-профилактических мероприятий «Жилище - 202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» и «Жилище - 202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8FD" w:rsidRPr="00CF6DA2" w:rsidRDefault="008948FD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</w:tbl>
    <w:p w:rsidR="008948FD" w:rsidRPr="00CF6DA2" w:rsidRDefault="008948FD" w:rsidP="00CF6DA2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:rsidR="008948FD" w:rsidRPr="00401EE2" w:rsidRDefault="008948FD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8948FD" w:rsidRPr="00B35E16" w:rsidRDefault="008948FD" w:rsidP="00401E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both"/>
        <w:rPr>
          <w:rFonts w:ascii="Times New Roman" w:hAnsi="Times New Roman"/>
          <w:sz w:val="28"/>
          <w:szCs w:val="28"/>
        </w:rPr>
      </w:pPr>
    </w:p>
    <w:p w:rsidR="008948FD" w:rsidRPr="00F475BB" w:rsidRDefault="008948FD" w:rsidP="00F475BB">
      <w:pPr>
        <w:pStyle w:val="NoSpacing"/>
        <w:jc w:val="both"/>
        <w:rPr>
          <w:sz w:val="20"/>
          <w:szCs w:val="20"/>
        </w:rPr>
      </w:pPr>
    </w:p>
    <w:p w:rsidR="008948FD" w:rsidRPr="00F475BB" w:rsidRDefault="008948FD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48FD" w:rsidRPr="00F475BB" w:rsidRDefault="008948FD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48FD" w:rsidRPr="00F475BB" w:rsidRDefault="008948FD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48FD" w:rsidRPr="00F475BB" w:rsidRDefault="008948FD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948FD" w:rsidRPr="00F475BB" w:rsidSect="008827C8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8FD" w:rsidRDefault="008948FD" w:rsidP="005A19B2">
      <w:pPr>
        <w:spacing w:after="0" w:line="240" w:lineRule="auto"/>
      </w:pPr>
      <w:r>
        <w:separator/>
      </w:r>
    </w:p>
  </w:endnote>
  <w:endnote w:type="continuationSeparator" w:id="0">
    <w:p w:rsidR="008948FD" w:rsidRDefault="008948FD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8FD" w:rsidRDefault="008948FD" w:rsidP="005A19B2">
      <w:pPr>
        <w:spacing w:after="0" w:line="240" w:lineRule="auto"/>
      </w:pPr>
      <w:r>
        <w:separator/>
      </w:r>
    </w:p>
  </w:footnote>
  <w:footnote w:type="continuationSeparator" w:id="0">
    <w:p w:rsidR="008948FD" w:rsidRDefault="008948FD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8FD" w:rsidRPr="00731B17" w:rsidRDefault="008948FD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8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30CB3"/>
    <w:rsid w:val="00043496"/>
    <w:rsid w:val="0007654F"/>
    <w:rsid w:val="000A1756"/>
    <w:rsid w:val="000D33D0"/>
    <w:rsid w:val="000D5FCD"/>
    <w:rsid w:val="00116A0C"/>
    <w:rsid w:val="00141E07"/>
    <w:rsid w:val="0016357D"/>
    <w:rsid w:val="00164A70"/>
    <w:rsid w:val="0016564C"/>
    <w:rsid w:val="0017270F"/>
    <w:rsid w:val="001B1326"/>
    <w:rsid w:val="001D3947"/>
    <w:rsid w:val="001F23B6"/>
    <w:rsid w:val="00213D49"/>
    <w:rsid w:val="00213E57"/>
    <w:rsid w:val="0022135D"/>
    <w:rsid w:val="0022670D"/>
    <w:rsid w:val="00242DB4"/>
    <w:rsid w:val="0025473B"/>
    <w:rsid w:val="002A12B8"/>
    <w:rsid w:val="002A6BB2"/>
    <w:rsid w:val="002C5357"/>
    <w:rsid w:val="002E23AB"/>
    <w:rsid w:val="002F7C0A"/>
    <w:rsid w:val="003300EC"/>
    <w:rsid w:val="003308FF"/>
    <w:rsid w:val="003313D9"/>
    <w:rsid w:val="003458E3"/>
    <w:rsid w:val="00345E0A"/>
    <w:rsid w:val="003710A8"/>
    <w:rsid w:val="003742DD"/>
    <w:rsid w:val="00375ECE"/>
    <w:rsid w:val="00386135"/>
    <w:rsid w:val="00386E94"/>
    <w:rsid w:val="003A0FF5"/>
    <w:rsid w:val="003B325D"/>
    <w:rsid w:val="003B65E6"/>
    <w:rsid w:val="003F6E37"/>
    <w:rsid w:val="00401EE2"/>
    <w:rsid w:val="0040666B"/>
    <w:rsid w:val="0043052F"/>
    <w:rsid w:val="00434867"/>
    <w:rsid w:val="004618BD"/>
    <w:rsid w:val="00462532"/>
    <w:rsid w:val="004A5AC3"/>
    <w:rsid w:val="004B306E"/>
    <w:rsid w:val="004C7C11"/>
    <w:rsid w:val="004D6FD6"/>
    <w:rsid w:val="004E0C90"/>
    <w:rsid w:val="004F4813"/>
    <w:rsid w:val="00541742"/>
    <w:rsid w:val="00592275"/>
    <w:rsid w:val="005A19B2"/>
    <w:rsid w:val="005A5C9D"/>
    <w:rsid w:val="005D06B2"/>
    <w:rsid w:val="005D62D4"/>
    <w:rsid w:val="005F4FA3"/>
    <w:rsid w:val="00653D69"/>
    <w:rsid w:val="00657F26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31B17"/>
    <w:rsid w:val="0075132B"/>
    <w:rsid w:val="00794B9C"/>
    <w:rsid w:val="007A7BF4"/>
    <w:rsid w:val="007F6BB1"/>
    <w:rsid w:val="00815412"/>
    <w:rsid w:val="008304F6"/>
    <w:rsid w:val="008827C8"/>
    <w:rsid w:val="008948FD"/>
    <w:rsid w:val="008B438F"/>
    <w:rsid w:val="008B4F82"/>
    <w:rsid w:val="008D4F62"/>
    <w:rsid w:val="008E086C"/>
    <w:rsid w:val="00900C1F"/>
    <w:rsid w:val="00902CA7"/>
    <w:rsid w:val="00916D4D"/>
    <w:rsid w:val="00920886"/>
    <w:rsid w:val="00925264"/>
    <w:rsid w:val="009253D5"/>
    <w:rsid w:val="00926990"/>
    <w:rsid w:val="00941825"/>
    <w:rsid w:val="00942095"/>
    <w:rsid w:val="009473A6"/>
    <w:rsid w:val="00955125"/>
    <w:rsid w:val="0096688B"/>
    <w:rsid w:val="00980293"/>
    <w:rsid w:val="009A5EFE"/>
    <w:rsid w:val="009C7CBE"/>
    <w:rsid w:val="009F41EB"/>
    <w:rsid w:val="00A21B64"/>
    <w:rsid w:val="00A27CC6"/>
    <w:rsid w:val="00A431DD"/>
    <w:rsid w:val="00A47965"/>
    <w:rsid w:val="00A47FE3"/>
    <w:rsid w:val="00A509C1"/>
    <w:rsid w:val="00AA1487"/>
    <w:rsid w:val="00AA181B"/>
    <w:rsid w:val="00AB25DA"/>
    <w:rsid w:val="00AB7EC6"/>
    <w:rsid w:val="00B0569F"/>
    <w:rsid w:val="00B05EA1"/>
    <w:rsid w:val="00B162C8"/>
    <w:rsid w:val="00B32558"/>
    <w:rsid w:val="00B343C3"/>
    <w:rsid w:val="00B35E16"/>
    <w:rsid w:val="00B549E0"/>
    <w:rsid w:val="00B62C93"/>
    <w:rsid w:val="00B6663B"/>
    <w:rsid w:val="00B82AB7"/>
    <w:rsid w:val="00B917C6"/>
    <w:rsid w:val="00BA051D"/>
    <w:rsid w:val="00BB028C"/>
    <w:rsid w:val="00BC5AA8"/>
    <w:rsid w:val="00BD4DC4"/>
    <w:rsid w:val="00BE4EA7"/>
    <w:rsid w:val="00C00B42"/>
    <w:rsid w:val="00C13FCB"/>
    <w:rsid w:val="00C316AE"/>
    <w:rsid w:val="00C50D9F"/>
    <w:rsid w:val="00C5553F"/>
    <w:rsid w:val="00C6658B"/>
    <w:rsid w:val="00CA3287"/>
    <w:rsid w:val="00CF520C"/>
    <w:rsid w:val="00CF6DA2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366E"/>
    <w:rsid w:val="00DE591C"/>
    <w:rsid w:val="00DF788A"/>
    <w:rsid w:val="00E343D5"/>
    <w:rsid w:val="00E5613A"/>
    <w:rsid w:val="00E613E4"/>
    <w:rsid w:val="00E7366D"/>
    <w:rsid w:val="00E842FD"/>
    <w:rsid w:val="00E90024"/>
    <w:rsid w:val="00E962B5"/>
    <w:rsid w:val="00E96C85"/>
    <w:rsid w:val="00EA1538"/>
    <w:rsid w:val="00EB0930"/>
    <w:rsid w:val="00ED13F9"/>
    <w:rsid w:val="00F07527"/>
    <w:rsid w:val="00F25201"/>
    <w:rsid w:val="00F40D5C"/>
    <w:rsid w:val="00F475BB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83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1075</Words>
  <Characters>6131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2024-10-02T09:16:00Z</cp:lastPrinted>
  <dcterms:created xsi:type="dcterms:W3CDTF">2025-10-29T07:52:00Z</dcterms:created>
  <dcterms:modified xsi:type="dcterms:W3CDTF">2025-10-29T07:52:00Z</dcterms:modified>
</cp:coreProperties>
</file>