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8C" w:rsidRPr="0077419C" w:rsidRDefault="001F528C" w:rsidP="007746FD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АДМИНИСТРАЦИЯ РУЗАЕВСКОГО</w:t>
      </w:r>
    </w:p>
    <w:p w:rsidR="001F528C" w:rsidRPr="0077419C" w:rsidRDefault="001F528C" w:rsidP="007746FD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МУНИЦИПАЛЬНОГО РАЙОНА</w:t>
      </w:r>
    </w:p>
    <w:p w:rsidR="001F528C" w:rsidRPr="0077419C" w:rsidRDefault="001F528C" w:rsidP="007746FD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РЕСПУБЛИКИ МОРДОВИЯ</w:t>
      </w:r>
    </w:p>
    <w:p w:rsidR="001F528C" w:rsidRPr="0077419C" w:rsidRDefault="001F528C" w:rsidP="007746FD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1F528C" w:rsidRPr="00FB4606" w:rsidRDefault="001F528C" w:rsidP="007746F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B4606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1F528C" w:rsidRPr="00FB4606" w:rsidRDefault="001F528C" w:rsidP="007746F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B460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 О С Т А Н О В Л Е Н И Е</w:t>
      </w:r>
    </w:p>
    <w:p w:rsidR="001F528C" w:rsidRPr="00FB4606" w:rsidRDefault="001F528C" w:rsidP="007746F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B460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F528C" w:rsidRPr="00FB4606" w:rsidRDefault="001F528C" w:rsidP="007746F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F528C" w:rsidRPr="00B430FC" w:rsidRDefault="001F528C" w:rsidP="007746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30FC">
        <w:rPr>
          <w:rFonts w:ascii="Times New Roman" w:hAnsi="Times New Roman"/>
          <w:color w:val="000000"/>
          <w:sz w:val="28"/>
          <w:szCs w:val="28"/>
          <w:lang w:eastAsia="ru-RU"/>
        </w:rPr>
        <w:t> 20.10.2025                                                                                                № 675</w:t>
      </w:r>
    </w:p>
    <w:p w:rsidR="001F528C" w:rsidRPr="00B430FC" w:rsidRDefault="001F528C" w:rsidP="007746F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F528C" w:rsidRPr="00FB4606" w:rsidRDefault="001F528C" w:rsidP="007746F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B4606">
        <w:rPr>
          <w:rFonts w:ascii="Times New Roman" w:hAnsi="Times New Roman"/>
          <w:color w:val="000000"/>
          <w:sz w:val="28"/>
          <w:szCs w:val="28"/>
          <w:lang w:eastAsia="ru-RU"/>
        </w:rPr>
        <w:t>г. Рузаевка</w:t>
      </w:r>
    </w:p>
    <w:p w:rsidR="001F528C" w:rsidRPr="00FB4606" w:rsidRDefault="001F528C" w:rsidP="007746F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B4606">
        <w:rPr>
          <w:rFonts w:ascii="Times New Roman" w:hAnsi="Times New Roman"/>
          <w:color w:val="000000"/>
          <w:sz w:val="28"/>
          <w:szCs w:val="28"/>
          <w:lang w:eastAsia="ru-RU"/>
        </w:rPr>
        <w:t>  </w:t>
      </w:r>
    </w:p>
    <w:p w:rsidR="001F528C" w:rsidRPr="00FB4606" w:rsidRDefault="001F528C" w:rsidP="007746F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F528C" w:rsidRPr="00FB4606" w:rsidRDefault="001F528C" w:rsidP="007746F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4606">
        <w:rPr>
          <w:rFonts w:ascii="Times New Roman" w:hAnsi="Times New Roman"/>
          <w:b/>
          <w:sz w:val="28"/>
          <w:szCs w:val="28"/>
        </w:rPr>
        <w:t xml:space="preserve">О внесении изменения в постановление Администрации Рузаевского муниципального района Республики Мордовия от 04 марта </w:t>
      </w:r>
      <w:smartTag w:uri="urn:schemas-microsoft-com:office:smarttags" w:element="metricconverter">
        <w:smartTagPr>
          <w:attr w:name="ProductID" w:val="2025 г"/>
        </w:smartTagPr>
        <w:r w:rsidRPr="00FB4606">
          <w:rPr>
            <w:rFonts w:ascii="Times New Roman" w:hAnsi="Times New Roman"/>
            <w:b/>
            <w:sz w:val="28"/>
            <w:szCs w:val="28"/>
          </w:rPr>
          <w:t>2025 г</w:t>
        </w:r>
      </w:smartTag>
      <w:r w:rsidRPr="00FB4606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en-US"/>
        </w:rPr>
        <w:t>N</w:t>
      </w:r>
      <w:r w:rsidRPr="00FB4606">
        <w:rPr>
          <w:rFonts w:ascii="Times New Roman" w:hAnsi="Times New Roman"/>
          <w:b/>
          <w:sz w:val="28"/>
          <w:szCs w:val="28"/>
        </w:rPr>
        <w:t xml:space="preserve"> 90</w:t>
      </w:r>
    </w:p>
    <w:p w:rsidR="001F528C" w:rsidRDefault="001F528C" w:rsidP="007746F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B4606">
        <w:rPr>
          <w:rFonts w:ascii="Times New Roman" w:hAnsi="Times New Roman"/>
          <w:b/>
          <w:sz w:val="28"/>
          <w:szCs w:val="28"/>
        </w:rPr>
        <w:t>«</w:t>
      </w:r>
      <w:r w:rsidRPr="00FB460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распределения субвенций на организацию отдыха и оздоровления детей в Рузаевском муниципальном районе </w:t>
      </w:r>
    </w:p>
    <w:p w:rsidR="001F528C" w:rsidRPr="00FB4606" w:rsidRDefault="001F528C" w:rsidP="007746F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B460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Республики Мордовия в каникулярное время на 2025 год»</w:t>
      </w:r>
    </w:p>
    <w:p w:rsidR="001F528C" w:rsidRPr="0077419C" w:rsidRDefault="001F528C" w:rsidP="007746F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1F528C" w:rsidRPr="00E4324D" w:rsidRDefault="001F528C" w:rsidP="007746F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B4606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          </w:t>
      </w:r>
      <w:r w:rsidRPr="00E432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E4324D">
        <w:rPr>
          <w:rFonts w:ascii="Times New Roman" w:hAnsi="Times New Roman"/>
          <w:color w:val="000000"/>
          <w:sz w:val="28"/>
          <w:szCs w:val="28"/>
        </w:rPr>
        <w:t xml:space="preserve">Законом Республики Мордовия от 25 декабря </w:t>
      </w:r>
      <w:smartTag w:uri="urn:schemas-microsoft-com:office:smarttags" w:element="metricconverter">
        <w:smartTagPr>
          <w:attr w:name="ProductID" w:val="2024 г"/>
        </w:smartTagPr>
        <w:r w:rsidRPr="00E4324D">
          <w:rPr>
            <w:rFonts w:ascii="Times New Roman" w:hAnsi="Times New Roman"/>
            <w:color w:val="000000"/>
            <w:sz w:val="28"/>
            <w:szCs w:val="28"/>
          </w:rPr>
          <w:t>2024 г</w:t>
        </w:r>
      </w:smartTag>
      <w:r w:rsidRPr="00E4324D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r w:rsidRPr="00E4324D">
        <w:rPr>
          <w:rFonts w:ascii="Times New Roman" w:hAnsi="Times New Roman"/>
          <w:color w:val="000000"/>
          <w:sz w:val="28"/>
          <w:szCs w:val="28"/>
        </w:rPr>
        <w:t xml:space="preserve"> 107-З «О республиканском бюджете Республики Мордовия на 2025 год и на плановый период 2026 и 2027 годов»</w:t>
      </w:r>
      <w:r w:rsidRPr="00E4324D">
        <w:rPr>
          <w:rFonts w:ascii="Times New Roman" w:hAnsi="Times New Roman"/>
          <w:color w:val="000000"/>
          <w:sz w:val="28"/>
          <w:szCs w:val="28"/>
          <w:lang w:eastAsia="ru-RU"/>
        </w:rPr>
        <w:t>, Администрация Рузаевского муниципального района Республики Мордовия  п о с т а н о в л я е т:</w:t>
      </w:r>
    </w:p>
    <w:p w:rsidR="001F528C" w:rsidRDefault="001F528C" w:rsidP="007746F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4324D">
        <w:rPr>
          <w:rFonts w:ascii="Times New Roman" w:hAnsi="Times New Roman"/>
          <w:sz w:val="28"/>
          <w:szCs w:val="28"/>
        </w:rPr>
        <w:t xml:space="preserve">1. Внести изменение в постановление Администрации Рузаевского муниципального района Республики Мордовия от 04 марта </w:t>
      </w:r>
      <w:smartTag w:uri="urn:schemas-microsoft-com:office:smarttags" w:element="metricconverter">
        <w:smartTagPr>
          <w:attr w:name="ProductID" w:val="2025 г"/>
        </w:smartTagPr>
        <w:r w:rsidRPr="00E4324D">
          <w:rPr>
            <w:rFonts w:ascii="Times New Roman" w:hAnsi="Times New Roman"/>
            <w:sz w:val="28"/>
            <w:szCs w:val="28"/>
          </w:rPr>
          <w:t>2025 г</w:t>
        </w:r>
      </w:smartTag>
      <w:r w:rsidRPr="00E4324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E4324D">
        <w:rPr>
          <w:rFonts w:ascii="Times New Roman" w:hAnsi="Times New Roman"/>
          <w:sz w:val="28"/>
          <w:szCs w:val="28"/>
        </w:rPr>
        <w:t xml:space="preserve"> 90                   «</w:t>
      </w:r>
      <w:r w:rsidRPr="00E4324D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 утверждении распределения субвенций на организацию отдыха и оздоровления детей в Рузаевском муниципальном районе Республики Мордовия в каникулярное время на 2025 год»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 изложив приложение 1 в следующей редакции:</w:t>
      </w:r>
    </w:p>
    <w:p w:rsidR="001F528C" w:rsidRDefault="001F528C" w:rsidP="007746F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1F528C" w:rsidRDefault="001F528C" w:rsidP="007746F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«Приложение 1 </w:t>
      </w:r>
    </w:p>
    <w:p w:rsidR="001F528C" w:rsidRDefault="001F528C" w:rsidP="007746FD">
      <w:pPr>
        <w:shd w:val="clear" w:color="auto" w:fill="FFFFFF"/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1F528C" w:rsidRDefault="001F528C" w:rsidP="007746FD">
      <w:pPr>
        <w:shd w:val="clear" w:color="auto" w:fill="FFFFFF"/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Рузаевского муниципального района </w:t>
      </w:r>
    </w:p>
    <w:p w:rsidR="001F528C" w:rsidRDefault="001F528C" w:rsidP="007746FD">
      <w:pPr>
        <w:shd w:val="clear" w:color="auto" w:fill="FFFFFF"/>
        <w:spacing w:after="0" w:line="240" w:lineRule="auto"/>
        <w:ind w:left="538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Республики Мордовия  </w:t>
      </w:r>
    </w:p>
    <w:p w:rsidR="001F528C" w:rsidRDefault="001F528C" w:rsidP="007746FD">
      <w:pPr>
        <w:shd w:val="clear" w:color="auto" w:fill="FFFFFF"/>
        <w:spacing w:after="0" w:line="240" w:lineRule="auto"/>
        <w:ind w:left="5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04.03.2025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/>
          <w:sz w:val="28"/>
          <w:szCs w:val="28"/>
        </w:rPr>
        <w:t xml:space="preserve"> 90</w:t>
      </w:r>
    </w:p>
    <w:p w:rsidR="001F528C" w:rsidRDefault="001F528C" w:rsidP="007746F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F528C" w:rsidRDefault="001F528C" w:rsidP="007746F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F528C" w:rsidRPr="004C70A4" w:rsidRDefault="001F528C" w:rsidP="007746FD">
      <w:pPr>
        <w:pStyle w:val="Heading1"/>
        <w:spacing w:before="0" w:after="0"/>
        <w:rPr>
          <w:sz w:val="28"/>
          <w:szCs w:val="28"/>
        </w:rPr>
      </w:pPr>
      <w:r w:rsidRPr="004C70A4">
        <w:rPr>
          <w:sz w:val="28"/>
          <w:szCs w:val="28"/>
        </w:rPr>
        <w:t>Распределение</w:t>
      </w:r>
      <w:r w:rsidRPr="004C70A4">
        <w:rPr>
          <w:sz w:val="28"/>
          <w:szCs w:val="28"/>
        </w:rPr>
        <w:br/>
        <w:t>субвенций на организацию отдыха и оздоровления детей в каникулярное время по общеобразовательным организациям Рузаевского муниципального района Республики Мордовия на 2025 год</w:t>
      </w:r>
    </w:p>
    <w:p w:rsidR="001F528C" w:rsidRDefault="001F528C" w:rsidP="007746FD">
      <w:pPr>
        <w:spacing w:after="0" w:line="240" w:lineRule="auto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3"/>
        <w:gridCol w:w="1418"/>
        <w:gridCol w:w="1275"/>
        <w:gridCol w:w="37"/>
        <w:gridCol w:w="2090"/>
      </w:tblGrid>
      <w:tr w:rsidR="001F528C" w:rsidTr="003C5AAF">
        <w:tc>
          <w:tcPr>
            <w:tcW w:w="510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3C5AAF">
            <w:pPr>
              <w:pStyle w:val="a"/>
              <w:rPr>
                <w:sz w:val="23"/>
                <w:szCs w:val="23"/>
              </w:rPr>
            </w:pPr>
            <w:r w:rsidRPr="009F4BFB">
              <w:rPr>
                <w:sz w:val="23"/>
                <w:szCs w:val="23"/>
              </w:rPr>
              <w:t>Наименованиемуниципальной образовательной организации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rPr>
                <w:sz w:val="23"/>
                <w:szCs w:val="23"/>
              </w:rPr>
            </w:pPr>
            <w:r w:rsidRPr="009F4BFB">
              <w:rPr>
                <w:sz w:val="23"/>
                <w:szCs w:val="23"/>
              </w:rPr>
              <w:t>Количество детей, посещающих лагерь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F528C" w:rsidRPr="009F4BFB" w:rsidRDefault="001F528C" w:rsidP="003C5AAF">
            <w:pPr>
              <w:pStyle w:val="a"/>
              <w:jc w:val="left"/>
              <w:rPr>
                <w:sz w:val="23"/>
                <w:szCs w:val="23"/>
              </w:rPr>
            </w:pPr>
            <w:r w:rsidRPr="009F4BFB">
              <w:rPr>
                <w:sz w:val="23"/>
                <w:szCs w:val="23"/>
              </w:rPr>
              <w:t>Сумма средств</w:t>
            </w:r>
          </w:p>
          <w:p w:rsidR="001F528C" w:rsidRPr="009F4BFB" w:rsidRDefault="001F528C" w:rsidP="003C5AAF">
            <w:pPr>
              <w:pStyle w:val="a"/>
              <w:jc w:val="left"/>
              <w:rPr>
                <w:sz w:val="23"/>
                <w:szCs w:val="23"/>
              </w:rPr>
            </w:pPr>
            <w:r w:rsidRPr="009F4BFB">
              <w:rPr>
                <w:sz w:val="23"/>
                <w:szCs w:val="23"/>
              </w:rPr>
              <w:t>на одного ребенка,</w:t>
            </w:r>
          </w:p>
          <w:p w:rsidR="001F528C" w:rsidRPr="009F4BFB" w:rsidRDefault="001F528C" w:rsidP="003C5AAF">
            <w:pPr>
              <w:pStyle w:val="a"/>
              <w:jc w:val="left"/>
              <w:rPr>
                <w:sz w:val="23"/>
                <w:szCs w:val="23"/>
              </w:rPr>
            </w:pPr>
            <w:r w:rsidRPr="009F4BFB">
              <w:rPr>
                <w:sz w:val="23"/>
                <w:szCs w:val="23"/>
              </w:rPr>
              <w:t>руб./д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  <w:rPr>
                <w:sz w:val="23"/>
                <w:szCs w:val="23"/>
              </w:rPr>
            </w:pPr>
            <w:r w:rsidRPr="009F4BFB">
              <w:rPr>
                <w:sz w:val="23"/>
                <w:szCs w:val="23"/>
              </w:rPr>
              <w:t>Размер</w:t>
            </w:r>
          </w:p>
          <w:p w:rsidR="001F528C" w:rsidRPr="009F4BFB" w:rsidRDefault="001F528C" w:rsidP="007746FD">
            <w:pPr>
              <w:pStyle w:val="a"/>
              <w:jc w:val="center"/>
              <w:rPr>
                <w:sz w:val="23"/>
                <w:szCs w:val="23"/>
              </w:rPr>
            </w:pPr>
            <w:r w:rsidRPr="009F4BFB">
              <w:rPr>
                <w:sz w:val="23"/>
                <w:szCs w:val="23"/>
              </w:rPr>
              <w:t>субвенции, руб.</w:t>
            </w:r>
          </w:p>
        </w:tc>
      </w:tr>
      <w:tr w:rsidR="001F528C" w:rsidTr="003C5AAF">
        <w:tc>
          <w:tcPr>
            <w:tcW w:w="510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7746FD">
            <w:pPr>
              <w:pStyle w:val="a"/>
              <w:rPr>
                <w:sz w:val="23"/>
                <w:szCs w:val="23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7746FD">
            <w:pPr>
              <w:pStyle w:val="a"/>
              <w:rPr>
                <w:sz w:val="23"/>
                <w:szCs w:val="23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7746FD">
            <w:pPr>
              <w:pStyle w:val="a"/>
              <w:jc w:val="center"/>
              <w:rPr>
                <w:sz w:val="23"/>
                <w:szCs w:val="23"/>
              </w:rPr>
            </w:pPr>
            <w:r w:rsidRPr="009F4BFB">
              <w:rPr>
                <w:sz w:val="23"/>
                <w:szCs w:val="23"/>
              </w:rPr>
              <w:t>Средства республиканского бюджета Республики Мордовия</w:t>
            </w:r>
          </w:p>
        </w:tc>
      </w:tr>
      <w:tr w:rsidR="001F528C" w:rsidTr="003C5AAF">
        <w:tc>
          <w:tcPr>
            <w:tcW w:w="9923" w:type="dxa"/>
            <w:gridSpan w:val="5"/>
            <w:tcBorders>
              <w:top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Лагерь с дневным пребыванием детей в период летних каникул</w:t>
            </w:r>
          </w:p>
        </w:tc>
      </w:tr>
      <w:tr w:rsidR="001F528C" w:rsidTr="004C70A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"Лицей N 4"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343 113,75</w:t>
            </w:r>
          </w:p>
        </w:tc>
      </w:tr>
      <w:tr w:rsidR="001F528C" w:rsidTr="004C70A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"Средняя общеобразовательная школа N 5"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274 491,00</w:t>
            </w:r>
          </w:p>
        </w:tc>
      </w:tr>
      <w:tr w:rsidR="001F528C" w:rsidTr="004C70A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"Средняя общеобразовательная школа N 7"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228 742,50</w:t>
            </w:r>
          </w:p>
        </w:tc>
      </w:tr>
      <w:tr w:rsidR="001F528C" w:rsidTr="004C70A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"Средняя общеобразовательная школа N 9"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228 742,50</w:t>
            </w:r>
          </w:p>
        </w:tc>
      </w:tr>
      <w:tr w:rsidR="001F528C" w:rsidTr="004C70A4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FA4FC5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"Средняя общеобразовательная школа N 10" Рузаевского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343 113,75</w:t>
            </w:r>
          </w:p>
        </w:tc>
      </w:tr>
      <w:tr w:rsidR="001F528C" w:rsidTr="004C70A4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"Центр образования-средняя общеобразовательная школа N 12" Рузаевского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343 113,75</w:t>
            </w:r>
          </w:p>
        </w:tc>
      </w:tr>
      <w:tr w:rsidR="001F528C" w:rsidTr="004C70A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"Средняя общеобразовательная школа N 17"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228 742,50</w:t>
            </w:r>
          </w:p>
        </w:tc>
      </w:tr>
      <w:tr w:rsidR="001F528C" w:rsidTr="004C70A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4C70A4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"Арх-Голицинская средняя общеобразовательная школа"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182 994,00</w:t>
            </w:r>
          </w:p>
        </w:tc>
      </w:tr>
      <w:tr w:rsidR="001F528C" w:rsidTr="004C70A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"Болдовская средняя общеобразовательная школа"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45 748,50</w:t>
            </w:r>
          </w:p>
        </w:tc>
      </w:tr>
      <w:tr w:rsidR="001F528C" w:rsidTr="004C70A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"Красносельцовская средняя общеобразовательная школа"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182 994,00</w:t>
            </w:r>
          </w:p>
        </w:tc>
      </w:tr>
      <w:tr w:rsidR="001F528C" w:rsidTr="004C70A4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"Левженская средняя общеобразовательная школа" Рузаевского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114 371,25</w:t>
            </w:r>
          </w:p>
        </w:tc>
      </w:tr>
      <w:tr w:rsidR="001F528C" w:rsidTr="004C70A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"Пайгармская средняя общеобразовательная школа"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114 371,25</w:t>
            </w:r>
          </w:p>
        </w:tc>
      </w:tr>
      <w:tr w:rsidR="001F528C" w:rsidTr="004C70A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"Приреченская средняя общеобразовательная школа"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182 994,00</w:t>
            </w:r>
          </w:p>
        </w:tc>
      </w:tr>
      <w:tr w:rsidR="001F528C" w:rsidTr="004C70A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"Сузгарьевская средняя общеобразовательная школа"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114 371,25</w:t>
            </w:r>
          </w:p>
        </w:tc>
      </w:tr>
      <w:tr w:rsidR="001F528C" w:rsidTr="004C70A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"Тат-Пишленская средняя общеобразовательная школа"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182 994,00</w:t>
            </w:r>
          </w:p>
        </w:tc>
      </w:tr>
      <w:tr w:rsidR="001F528C" w:rsidTr="004C70A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"Трускляйская средняя общеобразовательная школа"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9F4BFB" w:rsidRDefault="001F528C" w:rsidP="004C70A4">
            <w:pPr>
              <w:pStyle w:val="a"/>
              <w:jc w:val="center"/>
            </w:pPr>
          </w:p>
          <w:p w:rsidR="001F528C" w:rsidRPr="009F4BFB" w:rsidRDefault="001F528C" w:rsidP="004C70A4">
            <w:pPr>
              <w:pStyle w:val="a"/>
              <w:jc w:val="center"/>
            </w:pPr>
            <w:r w:rsidRPr="009F4BFB">
              <w:t>182 994,00</w:t>
            </w:r>
          </w:p>
        </w:tc>
      </w:tr>
      <w:tr w:rsidR="001F528C" w:rsidTr="003C5AAF">
        <w:tc>
          <w:tcPr>
            <w:tcW w:w="9923" w:type="dxa"/>
            <w:gridSpan w:val="5"/>
            <w:tcBorders>
              <w:top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Лагерь "Орлята России"</w:t>
            </w:r>
          </w:p>
        </w:tc>
      </w:tr>
      <w:tr w:rsidR="001F528C" w:rsidTr="003C5AAF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"Средняя общеобразовательная школа N 10"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91 497,00</w:t>
            </w:r>
          </w:p>
        </w:tc>
      </w:tr>
      <w:tr w:rsidR="001F528C" w:rsidTr="003C5AAF"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Лагерь для активистов дополнительного образования</w:t>
            </w:r>
          </w:p>
        </w:tc>
      </w:tr>
      <w:tr w:rsidR="001F528C" w:rsidTr="003C5AAF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"Средняя общеобразовательная школа N 10"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256,50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61 560,00</w:t>
            </w:r>
          </w:p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</w:pPr>
          </w:p>
        </w:tc>
      </w:tr>
      <w:tr w:rsidR="001F528C" w:rsidTr="003C5AAF"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Лагерь патриотического направления "Школа выживания" и "Первые", "Активисты РДДМ"</w:t>
            </w:r>
          </w:p>
        </w:tc>
      </w:tr>
      <w:tr w:rsidR="001F528C" w:rsidTr="003C5AAF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"Средняя общеобразовательная школа N 5"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256, 50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61 560,00</w:t>
            </w:r>
          </w:p>
          <w:p w:rsidR="001F528C" w:rsidRPr="009F4BFB" w:rsidRDefault="001F528C" w:rsidP="007746FD">
            <w:pPr>
              <w:pStyle w:val="a"/>
            </w:pPr>
          </w:p>
        </w:tc>
      </w:tr>
      <w:tr w:rsidR="001F528C" w:rsidTr="003C5AA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"Центр образования-средняя общеобразовательная школа N 12" Рузаевского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256,50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61 560,00</w:t>
            </w:r>
          </w:p>
          <w:p w:rsidR="001F528C" w:rsidRPr="009F4BFB" w:rsidRDefault="001F528C" w:rsidP="007746FD">
            <w:pPr>
              <w:pStyle w:val="a"/>
            </w:pPr>
          </w:p>
        </w:tc>
      </w:tr>
      <w:tr w:rsidR="001F528C" w:rsidTr="003C5AA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3E039C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 "Средняя общеобразовательная школа N 9" Рузаевского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256,50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61 560,00</w:t>
            </w:r>
          </w:p>
          <w:p w:rsidR="001F528C" w:rsidRPr="009F4BFB" w:rsidRDefault="001F528C" w:rsidP="007746FD">
            <w:pPr>
              <w:pStyle w:val="a"/>
            </w:pPr>
          </w:p>
        </w:tc>
      </w:tr>
      <w:tr w:rsidR="001F528C" w:rsidTr="003C5AAF"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Лагерь для одаренных детей</w:t>
            </w:r>
          </w:p>
        </w:tc>
      </w:tr>
      <w:tr w:rsidR="001F528C" w:rsidTr="003C5AA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</w:t>
            </w: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"Лицей N 4"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256,50</w:t>
            </w:r>
          </w:p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323 190,00</w:t>
            </w:r>
          </w:p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</w:pPr>
          </w:p>
        </w:tc>
      </w:tr>
      <w:tr w:rsidR="001F528C" w:rsidTr="003C5AAF"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Лагерь труда и отдыха</w:t>
            </w:r>
          </w:p>
        </w:tc>
      </w:tr>
      <w:tr w:rsidR="001F528C" w:rsidTr="003C5AAF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</w:t>
            </w:r>
          </w:p>
          <w:p w:rsidR="001F528C" w:rsidRPr="009F4BFB" w:rsidRDefault="001F528C" w:rsidP="00BF1C9E">
            <w:pPr>
              <w:pStyle w:val="a"/>
              <w:jc w:val="center"/>
            </w:pPr>
            <w:r w:rsidRPr="009F4BFB">
              <w:t>"Арх-Голицинская средняя общеобразовательная школа"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256,50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107 730,00</w:t>
            </w:r>
          </w:p>
        </w:tc>
      </w:tr>
      <w:tr w:rsidR="001F528C" w:rsidTr="003C5AAF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</w:t>
            </w: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"Красносельцовская средняя общеобразовательная школа" Рузаевского муниципального района</w:t>
            </w:r>
          </w:p>
          <w:p w:rsidR="001F528C" w:rsidRPr="00C11780" w:rsidRDefault="001F528C" w:rsidP="00C11780">
            <w:pPr>
              <w:rPr>
                <w:lang w:eastAsia="ru-RU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256,50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107 730,00</w:t>
            </w:r>
          </w:p>
        </w:tc>
      </w:tr>
      <w:tr w:rsidR="001F528C" w:rsidTr="003C5AA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</w:t>
            </w: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"Приреченская средняя общеобразовательная школа" Рузаевского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256,50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107 730,00</w:t>
            </w:r>
          </w:p>
        </w:tc>
      </w:tr>
      <w:tr w:rsidR="001F528C" w:rsidTr="003C5AAF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</w:t>
            </w: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"Сузгарьевская средняя общеобразовательная школа"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256,50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107 730,00</w:t>
            </w:r>
          </w:p>
        </w:tc>
      </w:tr>
      <w:tr w:rsidR="001F528C" w:rsidTr="003C5AAF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</w:t>
            </w: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"Тат-Пишленская средняя общеобразовательная школа"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256,50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107 730,00</w:t>
            </w:r>
          </w:p>
        </w:tc>
      </w:tr>
      <w:tr w:rsidR="001F528C" w:rsidTr="003C5AAF">
        <w:tc>
          <w:tcPr>
            <w:tcW w:w="9923" w:type="dxa"/>
            <w:gridSpan w:val="5"/>
            <w:tcBorders>
              <w:top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Лагерь для несовершеннолетних, состоящих на разных видах учета в органах и учреждениях системы профилактики безнадзорности и правонарушений</w:t>
            </w:r>
          </w:p>
        </w:tc>
      </w:tr>
      <w:tr w:rsidR="001F528C" w:rsidTr="00146900">
        <w:trPr>
          <w:trHeight w:val="1038"/>
        </w:trPr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Муниципальное бюджетное общеобразовательное учреждение</w:t>
            </w: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"Средняя общеобразовательная школа N 7"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256,50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</w:pPr>
          </w:p>
          <w:p w:rsidR="001F528C" w:rsidRPr="009F4BFB" w:rsidRDefault="001F528C" w:rsidP="007746FD">
            <w:pPr>
              <w:pStyle w:val="a"/>
              <w:jc w:val="center"/>
            </w:pPr>
            <w:r w:rsidRPr="009F4BFB">
              <w:t>61 560,00</w:t>
            </w:r>
          </w:p>
          <w:p w:rsidR="001F528C" w:rsidRPr="009F4BFB" w:rsidRDefault="001F528C" w:rsidP="007746FD">
            <w:pPr>
              <w:pStyle w:val="a"/>
            </w:pPr>
          </w:p>
        </w:tc>
      </w:tr>
      <w:tr w:rsidR="001F528C" w:rsidTr="003C5AAF"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F528C" w:rsidRPr="009F4BFB" w:rsidRDefault="001F528C" w:rsidP="007746FD">
            <w:pPr>
              <w:pStyle w:val="a"/>
              <w:jc w:val="center"/>
            </w:pPr>
            <w:r w:rsidRPr="009F4BFB">
              <w:t>Лагерь с дневным пребыванием детей в период осенних каникул</w:t>
            </w:r>
          </w:p>
        </w:tc>
      </w:tr>
      <w:tr w:rsidR="001F528C" w:rsidTr="00A933C5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146900" w:rsidRDefault="001F528C" w:rsidP="00146900">
            <w:pPr>
              <w:pStyle w:val="NoSpacing"/>
              <w:ind w:left="-105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1F528C" w:rsidRPr="00146900" w:rsidRDefault="001F528C" w:rsidP="00146900">
            <w:pPr>
              <w:pStyle w:val="NoSpacing"/>
              <w:ind w:left="-105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 xml:space="preserve">«Гимназия № 1 имени Героя Российской Федерации С.И. Вандышева» </w:t>
            </w:r>
          </w:p>
          <w:p w:rsidR="001F528C" w:rsidRPr="00146900" w:rsidRDefault="001F528C" w:rsidP="00146900">
            <w:pPr>
              <w:pStyle w:val="NoSpacing"/>
              <w:ind w:left="-105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76 247,50</w:t>
            </w:r>
          </w:p>
        </w:tc>
      </w:tr>
      <w:tr w:rsidR="001F528C" w:rsidTr="00A933C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8C" w:rsidRPr="00146900" w:rsidRDefault="001F528C" w:rsidP="00146900">
            <w:pPr>
              <w:pStyle w:val="NoSpacing"/>
              <w:ind w:left="-105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 № 4» Рузаевского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217,85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76 247,50</w:t>
            </w:r>
          </w:p>
        </w:tc>
      </w:tr>
      <w:tr w:rsidR="001F528C" w:rsidTr="00A933C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8C" w:rsidRPr="00146900" w:rsidRDefault="001F528C" w:rsidP="00146900">
            <w:pPr>
              <w:pStyle w:val="NoSpacing"/>
              <w:ind w:left="-105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 Рузаевского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217,85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60 998,00</w:t>
            </w:r>
          </w:p>
        </w:tc>
      </w:tr>
      <w:tr w:rsidR="001F528C" w:rsidTr="00A933C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8C" w:rsidRPr="00146900" w:rsidRDefault="001F528C" w:rsidP="00146900">
            <w:pPr>
              <w:pStyle w:val="NoSpacing"/>
              <w:ind w:left="-105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 Рузаевского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217,85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60 998,00</w:t>
            </w:r>
          </w:p>
        </w:tc>
      </w:tr>
      <w:tr w:rsidR="001F528C" w:rsidTr="00A933C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8C" w:rsidRPr="00146900" w:rsidRDefault="001F528C" w:rsidP="00146900">
            <w:pPr>
              <w:pStyle w:val="NoSpacing"/>
              <w:ind w:left="-105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 </w:t>
            </w:r>
          </w:p>
          <w:p w:rsidR="001F528C" w:rsidRPr="00146900" w:rsidRDefault="001F528C" w:rsidP="00146900">
            <w:pPr>
              <w:pStyle w:val="NoSpacing"/>
              <w:ind w:left="-105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№ 9» Рузаевского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217,85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60 998,00</w:t>
            </w:r>
          </w:p>
        </w:tc>
      </w:tr>
      <w:tr w:rsidR="001F528C" w:rsidTr="00A933C5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146900" w:rsidRDefault="001F528C" w:rsidP="00C11780">
            <w:pPr>
              <w:pStyle w:val="NoSpacing"/>
              <w:ind w:left="-105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«Центр образования-средняя общеобразовательная школа № 12»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76 247,50</w:t>
            </w:r>
          </w:p>
        </w:tc>
      </w:tr>
      <w:tr w:rsidR="001F528C" w:rsidTr="00A933C5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146900" w:rsidRDefault="001F528C" w:rsidP="00146900">
            <w:pPr>
              <w:pStyle w:val="NoSpacing"/>
              <w:ind w:left="-105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 </w:t>
            </w:r>
          </w:p>
          <w:p w:rsidR="001F528C" w:rsidRPr="00146900" w:rsidRDefault="001F528C" w:rsidP="00146900">
            <w:pPr>
              <w:pStyle w:val="NoSpacing"/>
              <w:ind w:left="-105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№ 17» Рузаевского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217,85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F528C" w:rsidRPr="00146900" w:rsidRDefault="001F528C" w:rsidP="001469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900">
              <w:rPr>
                <w:rFonts w:ascii="Times New Roman" w:hAnsi="Times New Roman"/>
                <w:sz w:val="24"/>
                <w:szCs w:val="24"/>
              </w:rPr>
              <w:t>60 998,00</w:t>
            </w:r>
          </w:p>
        </w:tc>
      </w:tr>
      <w:tr w:rsidR="001F528C" w:rsidTr="003C5AAF">
        <w:tc>
          <w:tcPr>
            <w:tcW w:w="7833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528C" w:rsidRPr="009F4BFB" w:rsidRDefault="001F528C" w:rsidP="00146900">
            <w:pPr>
              <w:pStyle w:val="a"/>
              <w:jc w:val="center"/>
            </w:pPr>
            <w:r w:rsidRPr="009F4BFB">
              <w:t>ИТОГО: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</w:tcBorders>
          </w:tcPr>
          <w:p w:rsidR="001F528C" w:rsidRPr="009F4BFB" w:rsidRDefault="001F528C" w:rsidP="00146900">
            <w:pPr>
              <w:pStyle w:val="a"/>
              <w:jc w:val="center"/>
            </w:pPr>
            <w:r w:rsidRPr="009F4BFB">
              <w:t>5 027 763,50</w:t>
            </w:r>
          </w:p>
        </w:tc>
      </w:tr>
    </w:tbl>
    <w:p w:rsidR="001F528C" w:rsidRDefault="001F528C" w:rsidP="007746FD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 xml:space="preserve">        ».</w:t>
      </w:r>
    </w:p>
    <w:p w:rsidR="001F528C" w:rsidRPr="00E4324D" w:rsidRDefault="001F528C" w:rsidP="007746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24D">
        <w:rPr>
          <w:rFonts w:ascii="Times New Roman" w:hAnsi="Times New Roman"/>
          <w:color w:val="000000"/>
          <w:sz w:val="28"/>
          <w:szCs w:val="28"/>
          <w:lang w:eastAsia="ru-RU"/>
        </w:rPr>
        <w:t>2. Контроль за исполнением данного постановления возложить на заместителя Главы района по социальным вопросам, заместителя Главы района – начальника финансового управления.</w:t>
      </w:r>
    </w:p>
    <w:p w:rsidR="001F528C" w:rsidRPr="00E4324D" w:rsidRDefault="001F528C" w:rsidP="007746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2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   </w:t>
      </w:r>
    </w:p>
    <w:p w:rsidR="001F528C" w:rsidRPr="00E4324D" w:rsidRDefault="001F528C" w:rsidP="007746F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F528C" w:rsidRPr="00E4324D" w:rsidRDefault="001F528C" w:rsidP="007746F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F528C" w:rsidRPr="00E4324D" w:rsidRDefault="001F528C" w:rsidP="007746F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F528C" w:rsidRPr="00E4324D" w:rsidRDefault="001F528C" w:rsidP="007746F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24D">
        <w:rPr>
          <w:rFonts w:ascii="Times New Roman" w:hAnsi="Times New Roman"/>
          <w:color w:val="000000"/>
          <w:sz w:val="28"/>
          <w:szCs w:val="28"/>
          <w:lang w:eastAsia="ru-RU"/>
        </w:rPr>
        <w:t>Глава Рузаевского</w:t>
      </w:r>
    </w:p>
    <w:p w:rsidR="001F528C" w:rsidRPr="00E4324D" w:rsidRDefault="001F528C" w:rsidP="007746F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24D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района </w:t>
      </w:r>
    </w:p>
    <w:p w:rsidR="001F528C" w:rsidRPr="00E4324D" w:rsidRDefault="001F528C" w:rsidP="007746F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24D">
        <w:rPr>
          <w:rFonts w:ascii="Times New Roman" w:hAnsi="Times New Roman"/>
          <w:color w:val="000000"/>
          <w:sz w:val="28"/>
          <w:szCs w:val="28"/>
          <w:lang w:eastAsia="ru-RU"/>
        </w:rPr>
        <w:t>Республики Мордовия                                                                             А.Б. Юткин</w:t>
      </w:r>
    </w:p>
    <w:p w:rsidR="001F528C" w:rsidRPr="00E4324D" w:rsidRDefault="001F528C" w:rsidP="007746F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24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1F528C" w:rsidRPr="00E4324D" w:rsidRDefault="001F528C" w:rsidP="007746F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24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sectPr w:rsidR="001F528C" w:rsidRPr="00E4324D" w:rsidSect="00146900">
      <w:pgSz w:w="11906" w:h="16838"/>
      <w:pgMar w:top="567" w:right="85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28C" w:rsidRDefault="001F528C" w:rsidP="00430DE0">
      <w:pPr>
        <w:spacing w:after="0" w:line="240" w:lineRule="auto"/>
      </w:pPr>
      <w:r>
        <w:separator/>
      </w:r>
    </w:p>
  </w:endnote>
  <w:endnote w:type="continuationSeparator" w:id="0">
    <w:p w:rsidR="001F528C" w:rsidRDefault="001F528C" w:rsidP="0043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28C" w:rsidRDefault="001F528C" w:rsidP="00430DE0">
      <w:pPr>
        <w:spacing w:after="0" w:line="240" w:lineRule="auto"/>
      </w:pPr>
      <w:r>
        <w:separator/>
      </w:r>
    </w:p>
  </w:footnote>
  <w:footnote w:type="continuationSeparator" w:id="0">
    <w:p w:rsidR="001F528C" w:rsidRDefault="001F528C" w:rsidP="00430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02AA"/>
    <w:rsid w:val="000B1C14"/>
    <w:rsid w:val="000C182B"/>
    <w:rsid w:val="000C2963"/>
    <w:rsid w:val="000E1B92"/>
    <w:rsid w:val="00115356"/>
    <w:rsid w:val="00127159"/>
    <w:rsid w:val="00146900"/>
    <w:rsid w:val="001A4790"/>
    <w:rsid w:val="001B0E07"/>
    <w:rsid w:val="001B683A"/>
    <w:rsid w:val="001F528C"/>
    <w:rsid w:val="00207FD1"/>
    <w:rsid w:val="00246CE9"/>
    <w:rsid w:val="00262DB3"/>
    <w:rsid w:val="002A3931"/>
    <w:rsid w:val="002D3385"/>
    <w:rsid w:val="002D3415"/>
    <w:rsid w:val="002E36A5"/>
    <w:rsid w:val="002F3CA6"/>
    <w:rsid w:val="00306CDF"/>
    <w:rsid w:val="003C5AAF"/>
    <w:rsid w:val="003E039C"/>
    <w:rsid w:val="003E47E7"/>
    <w:rsid w:val="003E7B45"/>
    <w:rsid w:val="00430DE0"/>
    <w:rsid w:val="004602AA"/>
    <w:rsid w:val="004B65BB"/>
    <w:rsid w:val="004C70A4"/>
    <w:rsid w:val="004D013F"/>
    <w:rsid w:val="004E78B1"/>
    <w:rsid w:val="0050434C"/>
    <w:rsid w:val="00524C31"/>
    <w:rsid w:val="00525D4B"/>
    <w:rsid w:val="00552F88"/>
    <w:rsid w:val="0059053C"/>
    <w:rsid w:val="005917F0"/>
    <w:rsid w:val="005A6186"/>
    <w:rsid w:val="005E7136"/>
    <w:rsid w:val="00606CD2"/>
    <w:rsid w:val="0066140B"/>
    <w:rsid w:val="006862C8"/>
    <w:rsid w:val="0069381F"/>
    <w:rsid w:val="006972CE"/>
    <w:rsid w:val="0071165E"/>
    <w:rsid w:val="0077419C"/>
    <w:rsid w:val="007746FD"/>
    <w:rsid w:val="00774745"/>
    <w:rsid w:val="007F1119"/>
    <w:rsid w:val="008326FC"/>
    <w:rsid w:val="00852792"/>
    <w:rsid w:val="00862568"/>
    <w:rsid w:val="0089514F"/>
    <w:rsid w:val="008A4DD0"/>
    <w:rsid w:val="008D2205"/>
    <w:rsid w:val="008D2B41"/>
    <w:rsid w:val="00945E09"/>
    <w:rsid w:val="009547B1"/>
    <w:rsid w:val="00984235"/>
    <w:rsid w:val="00994025"/>
    <w:rsid w:val="009C67CC"/>
    <w:rsid w:val="009F4BFB"/>
    <w:rsid w:val="00A0276A"/>
    <w:rsid w:val="00A51B66"/>
    <w:rsid w:val="00A933C5"/>
    <w:rsid w:val="00A94854"/>
    <w:rsid w:val="00B1171A"/>
    <w:rsid w:val="00B14B9D"/>
    <w:rsid w:val="00B24B64"/>
    <w:rsid w:val="00B37B52"/>
    <w:rsid w:val="00B430FC"/>
    <w:rsid w:val="00B565E4"/>
    <w:rsid w:val="00BA4AF5"/>
    <w:rsid w:val="00BB4970"/>
    <w:rsid w:val="00BD4EE2"/>
    <w:rsid w:val="00BF1C9E"/>
    <w:rsid w:val="00C05236"/>
    <w:rsid w:val="00C11780"/>
    <w:rsid w:val="00C62D55"/>
    <w:rsid w:val="00C65606"/>
    <w:rsid w:val="00CA1EE2"/>
    <w:rsid w:val="00CC78C5"/>
    <w:rsid w:val="00CE04D0"/>
    <w:rsid w:val="00D36EE5"/>
    <w:rsid w:val="00DE2757"/>
    <w:rsid w:val="00E4324D"/>
    <w:rsid w:val="00EB55BD"/>
    <w:rsid w:val="00EC19B9"/>
    <w:rsid w:val="00F022A3"/>
    <w:rsid w:val="00F5674E"/>
    <w:rsid w:val="00FA4FC5"/>
    <w:rsid w:val="00FB4606"/>
    <w:rsid w:val="00FF3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18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341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D3415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NoSpacing">
    <w:name w:val="No Spacing"/>
    <w:uiPriority w:val="99"/>
    <w:qFormat/>
    <w:rsid w:val="005A6186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06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6CD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30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30DE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430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30DE0"/>
    <w:rPr>
      <w:rFonts w:ascii="Calibri" w:eastAsia="Times New Roman" w:hAnsi="Calibri" w:cs="Times New Roman"/>
    </w:rPr>
  </w:style>
  <w:style w:type="paragraph" w:customStyle="1" w:styleId="a">
    <w:name w:val="Нормальный (таблица)"/>
    <w:basedOn w:val="Normal"/>
    <w:next w:val="Normal"/>
    <w:uiPriority w:val="99"/>
    <w:rsid w:val="002D34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862568"/>
    <w:rPr>
      <w:rFonts w:cs="Times New Roman"/>
      <w:color w:val="0563C1"/>
      <w:u w:val="single"/>
    </w:rPr>
  </w:style>
  <w:style w:type="paragraph" w:customStyle="1" w:styleId="s1">
    <w:name w:val="s_1"/>
    <w:basedOn w:val="Normal"/>
    <w:uiPriority w:val="99"/>
    <w:rsid w:val="00862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">
    <w:name w:val="Основной текст_"/>
    <w:basedOn w:val="DefaultParagraphFont"/>
    <w:link w:val="2"/>
    <w:uiPriority w:val="99"/>
    <w:locked/>
    <w:rsid w:val="00945E09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Normal"/>
    <w:link w:val="a0"/>
    <w:uiPriority w:val="99"/>
    <w:rsid w:val="00945E09"/>
    <w:pPr>
      <w:widowControl w:val="0"/>
      <w:shd w:val="clear" w:color="auto" w:fill="FFFFFF"/>
      <w:spacing w:before="240" w:after="360" w:line="240" w:lineRule="atLeast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1247</Words>
  <Characters>7110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Home</dc:creator>
  <cp:keywords/>
  <dc:description/>
  <cp:lastModifiedBy>1</cp:lastModifiedBy>
  <cp:revision>2</cp:revision>
  <cp:lastPrinted>2025-09-08T14:00:00Z</cp:lastPrinted>
  <dcterms:created xsi:type="dcterms:W3CDTF">2025-10-20T12:45:00Z</dcterms:created>
  <dcterms:modified xsi:type="dcterms:W3CDTF">2025-10-20T12:45:00Z</dcterms:modified>
</cp:coreProperties>
</file>