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АДМИНИСТРАЦИЯ РУЗАЕВСКОГО</w:t>
      </w: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МУНИЦИПАЛЬНОГО РАЙОНА</w:t>
      </w: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98285C">
        <w:rPr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8285C">
        <w:rPr>
          <w:rFonts w:ascii="Times New Roman" w:hAnsi="Times New Roman"/>
          <w:b/>
          <w:color w:val="000000"/>
          <w:sz w:val="28"/>
          <w:szCs w:val="28"/>
        </w:rPr>
        <w:t xml:space="preserve"> П О С Т А Н О В Л Е Н И Е </w:t>
      </w: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8447AF" w:rsidRPr="0098285C" w:rsidRDefault="008447AF" w:rsidP="00262D3E">
      <w:pPr>
        <w:tabs>
          <w:tab w:val="left" w:pos="4290"/>
        </w:tabs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17.12.2024</w:t>
      </w:r>
      <w:r w:rsidRPr="0098285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№  648</w:t>
      </w: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г. Рузаевка</w:t>
      </w:r>
    </w:p>
    <w:p w:rsidR="008447AF" w:rsidRPr="0098285C" w:rsidRDefault="008447AF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8447AF" w:rsidRPr="0098285C" w:rsidRDefault="008447AF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8285C">
        <w:rPr>
          <w:rFonts w:ascii="Times New Roman" w:hAnsi="Times New Roman"/>
          <w:b/>
          <w:color w:val="000000"/>
          <w:sz w:val="26"/>
          <w:szCs w:val="26"/>
        </w:rPr>
        <w:t xml:space="preserve"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/>
            <w:b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/>
          <w:b/>
          <w:color w:val="000000"/>
          <w:sz w:val="26"/>
          <w:szCs w:val="26"/>
        </w:rPr>
        <w:t>.  № 39</w:t>
      </w:r>
    </w:p>
    <w:p w:rsidR="008447AF" w:rsidRPr="0098285C" w:rsidRDefault="008447A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</w:p>
    <w:p w:rsidR="008447AF" w:rsidRPr="0098285C" w:rsidRDefault="008447A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/>
            <w:bCs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/>
          <w:bCs/>
          <w:color w:val="000000"/>
          <w:sz w:val="26"/>
          <w:szCs w:val="26"/>
        </w:rPr>
        <w:t>. № 550, Администрация Рузаевского муниципального района Республики Мордовия п о с т а н о в л я е т:</w:t>
      </w:r>
    </w:p>
    <w:p w:rsidR="008447AF" w:rsidRPr="0098285C" w:rsidRDefault="008447A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Администрации Рузаевского муниципального района Республики Мордовия от 1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 № 39 (с изменениями от 13 февраля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№ 50, от 10 марта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 № 96, от 8 июня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</w:rPr>
        <w:t>. № 297,</w:t>
      </w:r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12 сентября </w:t>
      </w:r>
      <w:smartTag w:uri="urn:schemas-microsoft-com:office:smarttags" w:element="metricconverter">
        <w:smartTagPr>
          <w:attr w:name="ProductID" w:val="2023 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 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 472, от 24 октября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N 584, от 29 декабря </w:t>
      </w:r>
      <w:smartTag w:uri="urn:schemas-microsoft-com:office:smarttags" w:element="metricconverter">
        <w:smartTagPr>
          <w:attr w:name="ProductID" w:val="2023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2023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 730, от 01 апреля </w:t>
      </w:r>
      <w:smartTag w:uri="urn:schemas-microsoft-com:office:smarttags" w:element="metricconverter">
        <w:smartTagPr>
          <w:attr w:name="ProductID" w:val="2024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№127, от 3 июля </w:t>
      </w:r>
      <w:smartTag w:uri="urn:schemas-microsoft-com:office:smarttags" w:element="metricconverter">
        <w:smartTagPr>
          <w:attr w:name="ProductID" w:val="2024 г"/>
        </w:smartTagPr>
        <w:r w:rsidRPr="0098285C"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 w:rsidRPr="0098285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N 283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от 29 августа </w:t>
      </w:r>
      <w:smartTag w:uri="urn:schemas-microsoft-com:office:smarttags" w:element="metricconverter">
        <w:smartTagPr>
          <w:attr w:name="ProductID" w:val="2024 г"/>
        </w:smartTagPr>
        <w:r>
          <w:rPr>
            <w:rFonts w:ascii="Times New Roman" w:hAnsi="Times New Roman" w:cs="Times New Roman"/>
            <w:color w:val="000000"/>
            <w:sz w:val="26"/>
            <w:szCs w:val="26"/>
            <w:shd w:val="clear" w:color="auto" w:fill="FFFFFF"/>
          </w:rPr>
          <w:t>2024 г</w:t>
        </w:r>
      </w:smartTag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№ 413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содержания: </w:t>
      </w:r>
    </w:p>
    <w:p w:rsidR="008447AF" w:rsidRPr="0098285C" w:rsidRDefault="008447A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1.1. строку "Объемы бюджетных ассигнований Программы" изложить в следующей редакции:</w:t>
      </w:r>
    </w:p>
    <w:p w:rsidR="008447AF" w:rsidRPr="0098285C" w:rsidRDefault="008447A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7430"/>
      </w:tblGrid>
      <w:tr w:rsidR="008447AF" w:rsidRPr="0098285C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pStyle w:val="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sub_111"/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Объемы бюджетных ассигнований Программы</w:t>
            </w:r>
            <w:bookmarkEnd w:id="0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7AF" w:rsidRPr="0098285C" w:rsidRDefault="008447AF" w:rsidP="0021723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 w:rsidRPr="004B56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5 007 960,35</w:t>
            </w:r>
            <w:r w:rsidRPr="004B56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рублей, в том числе по годам: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 1 161 597,19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 год – 1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124 083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1 096 827,7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-  938 475,5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-  686 976,06 тыс. рублей.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муниципального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964 000,95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руб., из них по годам: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192 086,39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211 258,29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3D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 350 492,80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– 121 082,00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– 89 081,49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республиканского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3 554 739,58 тыс.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руб., из них по годам: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727 755,84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 год – 78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8 698,61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690 254,33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– 760 411,3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- 542 403,83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федерального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489 219,93 тыс.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руб., из них по годам: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 год – 241 754,96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2024 год –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78 739,98 </w:t>
            </w: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 год – 56 080,7 тыс. рублей;</w:t>
            </w:r>
          </w:p>
          <w:p w:rsidR="008447AF" w:rsidRPr="0098285C" w:rsidRDefault="008447AF" w:rsidP="00301E80">
            <w:pPr>
              <w:ind w:firstLine="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 год – 56 982,2 тыс. рублей;</w:t>
            </w:r>
          </w:p>
          <w:p w:rsidR="008447AF" w:rsidRPr="0098285C" w:rsidRDefault="008447AF" w:rsidP="00301E80">
            <w:pPr>
              <w:pStyle w:val="a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2027 год - 55 490,73  тыс. рублей.</w:t>
            </w:r>
          </w:p>
        </w:tc>
      </w:tr>
    </w:tbl>
    <w:p w:rsidR="008447AF" w:rsidRPr="0098285C" w:rsidRDefault="008447AF" w:rsidP="00262D3E">
      <w:pPr>
        <w:rPr>
          <w:color w:val="000000"/>
        </w:rPr>
      </w:pPr>
      <w:r w:rsidRPr="0098285C">
        <w:rPr>
          <w:color w:val="000000"/>
        </w:rPr>
        <w:t>»;</w:t>
      </w:r>
    </w:p>
    <w:p w:rsidR="008447AF" w:rsidRPr="0098285C" w:rsidRDefault="008447AF" w:rsidP="006E0FEE">
      <w:pPr>
        <w:ind w:firstLine="567"/>
        <w:rPr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98285C">
        <w:rPr>
          <w:color w:val="000000"/>
          <w:sz w:val="26"/>
          <w:szCs w:val="26"/>
        </w:rPr>
        <w:t>1.2.  в приложении 1 к Программе:</w:t>
      </w:r>
    </w:p>
    <w:p w:rsidR="008447AF" w:rsidRPr="0098285C" w:rsidRDefault="008447AF" w:rsidP="006E0FEE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в подпрограмме 1:</w:t>
      </w:r>
    </w:p>
    <w:p w:rsidR="008447AF" w:rsidRPr="0098285C" w:rsidRDefault="008447AF" w:rsidP="006E0FEE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 в задаче 1:</w:t>
      </w:r>
    </w:p>
    <w:p w:rsidR="008447AF" w:rsidRDefault="008447AF" w:rsidP="00C25DBB">
      <w:pPr>
        <w:ind w:firstLine="567"/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пункт 9</w:t>
      </w:r>
      <w:r w:rsidRPr="0098285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раздела 1.3</w:t>
      </w:r>
      <w:r w:rsidRPr="0098285C">
        <w:rPr>
          <w:color w:val="000000"/>
          <w:sz w:val="26"/>
          <w:szCs w:val="26"/>
        </w:rPr>
        <w:t>. изложить в следующей редакции: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8447AF" w:rsidRPr="0098285C" w:rsidTr="00FC67F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учреждениях, включая расходы на оплату труда, приобретение учебных пособий, средств обучения, игр и игрушек.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2024</w:t>
            </w:r>
          </w:p>
          <w:p w:rsidR="008447AF" w:rsidRPr="00201E34" w:rsidRDefault="008447AF" w:rsidP="00FC67F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республиканский</w:t>
            </w:r>
            <w:r w:rsidRPr="00201E34">
              <w:rPr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1368846,70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276376,30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336437,40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264414,40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Default="008447AF" w:rsidP="00201E34">
            <w:pPr>
              <w:pStyle w:val="s1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279960,20</w:t>
            </w:r>
          </w:p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7AF" w:rsidRPr="0098285C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211658,40</w:t>
            </w:r>
          </w:p>
        </w:tc>
      </w:tr>
    </w:tbl>
    <w:p w:rsidR="008447AF" w:rsidRPr="0098285C" w:rsidRDefault="008447AF" w:rsidP="00C25DBB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»;</w:t>
      </w:r>
    </w:p>
    <w:p w:rsidR="008447AF" w:rsidRDefault="008447AF" w:rsidP="006E0FEE">
      <w:pPr>
        <w:ind w:firstLine="567"/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в разделе 1.4:</w:t>
      </w:r>
    </w:p>
    <w:p w:rsidR="008447AF" w:rsidRPr="0098285C" w:rsidRDefault="008447AF" w:rsidP="006E0FEE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98285C">
        <w:rPr>
          <w:color w:val="000000"/>
          <w:sz w:val="26"/>
          <w:szCs w:val="26"/>
        </w:rPr>
        <w:t>пункт 14 изложить в следующей редакции:</w:t>
      </w:r>
    </w:p>
    <w:p w:rsidR="008447AF" w:rsidRPr="0098285C" w:rsidRDefault="008447AF" w:rsidP="00711A34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8447AF" w:rsidRPr="0098285C" w:rsidTr="00301E8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ind w:firstLine="0"/>
              <w:rPr>
                <w:color w:val="000000"/>
                <w:sz w:val="16"/>
                <w:szCs w:val="16"/>
              </w:rPr>
            </w:pPr>
            <w:r w:rsidRPr="0098285C">
              <w:rPr>
                <w:color w:val="000000"/>
                <w:sz w:val="16"/>
                <w:szCs w:val="16"/>
              </w:rPr>
              <w:t>14.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8285C">
              <w:rPr>
                <w:color w:val="000000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8285C">
              <w:rPr>
                <w:color w:val="000000"/>
                <w:sz w:val="16"/>
                <w:szCs w:val="16"/>
              </w:rPr>
              <w:t>2024</w:t>
            </w:r>
          </w:p>
          <w:p w:rsidR="008447AF" w:rsidRPr="0098285C" w:rsidRDefault="008447AF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8285C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8285C">
              <w:rPr>
                <w:color w:val="000000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ind w:firstLine="0"/>
              <w:rPr>
                <w:color w:val="000000"/>
                <w:sz w:val="16"/>
                <w:szCs w:val="16"/>
              </w:rPr>
            </w:pPr>
            <w:r w:rsidRPr="0098285C">
              <w:rPr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245533,96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52200,891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21723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59948,568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283 084,5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62650,0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7AF" w:rsidRPr="0098285C" w:rsidRDefault="008447AF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22650,00</w:t>
            </w:r>
          </w:p>
        </w:tc>
      </w:tr>
    </w:tbl>
    <w:p w:rsidR="008447AF" w:rsidRDefault="008447AF" w:rsidP="00711A34">
      <w:pPr>
        <w:rPr>
          <w:color w:val="000000"/>
        </w:rPr>
      </w:pPr>
      <w:r w:rsidRPr="0098285C">
        <w:rPr>
          <w:color w:val="000000"/>
        </w:rPr>
        <w:t>»;</w:t>
      </w:r>
    </w:p>
    <w:p w:rsidR="008447AF" w:rsidRPr="0098285C" w:rsidRDefault="008447AF" w:rsidP="00C25DBB">
      <w:pPr>
        <w:ind w:firstLine="567"/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>- пункт 14</w:t>
      </w:r>
      <w:r>
        <w:rPr>
          <w:color w:val="000000"/>
          <w:sz w:val="26"/>
          <w:szCs w:val="26"/>
        </w:rPr>
        <w:t xml:space="preserve">.1 </w:t>
      </w:r>
      <w:r w:rsidRPr="0098285C">
        <w:rPr>
          <w:color w:val="000000"/>
          <w:sz w:val="26"/>
          <w:szCs w:val="26"/>
        </w:rPr>
        <w:t>изложить в следующей редакции:</w:t>
      </w:r>
    </w:p>
    <w:p w:rsidR="008447AF" w:rsidRPr="0098285C" w:rsidRDefault="008447AF" w:rsidP="00C25DBB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8447AF" w:rsidRPr="0098285C" w:rsidTr="00FC67F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14.1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201E3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Освобождение от родительской платы, взимаемой с родителей (законных представителей) за присмотр и уход за ребенком в муниципальных образовательных организациях Рузаевского муниципального района, реализующих образовательную программу дошкольного образования,</w:t>
            </w:r>
          </w:p>
          <w:p w:rsidR="008447AF" w:rsidRPr="00201E34" w:rsidRDefault="008447AF" w:rsidP="00201E3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  <w:p w:rsidR="008447AF" w:rsidRPr="00201E34" w:rsidRDefault="008447AF" w:rsidP="00201E34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 xml:space="preserve">лиц, призванных на военную службу по мобилизации призывными комиссиями муниципальных образований Республики Мордовия в соответствии с Указом Президента Российской Федерации от 21 сентября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01E34">
                <w:rPr>
                  <w:color w:val="000000"/>
                  <w:sz w:val="16"/>
                  <w:szCs w:val="16"/>
                </w:rPr>
                <w:t>2022 г</w:t>
              </w:r>
            </w:smartTag>
            <w:r w:rsidRPr="00201E34">
              <w:rPr>
                <w:color w:val="000000"/>
                <w:sz w:val="16"/>
                <w:szCs w:val="16"/>
              </w:rPr>
              <w:t xml:space="preserve">. N 647 "Об объявлении частичной мобилизации в Российской Федерации", а также заключивших с 24 февраля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201E34">
                <w:rPr>
                  <w:color w:val="000000"/>
                  <w:sz w:val="16"/>
                  <w:szCs w:val="16"/>
                </w:rPr>
                <w:t>2022 г</w:t>
              </w:r>
            </w:smartTag>
            <w:r w:rsidRPr="00201E34">
              <w:rPr>
                <w:color w:val="000000"/>
                <w:sz w:val="16"/>
                <w:szCs w:val="16"/>
              </w:rPr>
              <w:t>. контракт о поступлении на военную службу по контракту по направлению военных комиссариатов Республики Мордовия или контракт о добровольном содействии в выполнении задач, возложенных на Вооруженные Силы Российской Федерации и принимающих участие в специальной военной операции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2024</w:t>
            </w:r>
          </w:p>
          <w:p w:rsidR="008447AF" w:rsidRPr="00201E34" w:rsidRDefault="008447AF" w:rsidP="00FC67F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ind w:firstLine="0"/>
              <w:rPr>
                <w:color w:val="000000"/>
                <w:sz w:val="16"/>
                <w:szCs w:val="16"/>
              </w:rPr>
            </w:pPr>
            <w:r w:rsidRPr="00201E34">
              <w:rPr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1821,5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321,5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201E34">
              <w:rPr>
                <w:rFonts w:ascii="PT Serif" w:hAnsi="PT Serif"/>
                <w:color w:val="22272F"/>
                <w:sz w:val="17"/>
                <w:szCs w:val="17"/>
              </w:rPr>
              <w:t>1000,0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201E34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7AF" w:rsidRPr="0098285C" w:rsidRDefault="008447AF" w:rsidP="00FC67F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</w:p>
        </w:tc>
      </w:tr>
    </w:tbl>
    <w:p w:rsidR="008447AF" w:rsidRPr="0098285C" w:rsidRDefault="008447AF" w:rsidP="00C25DBB">
      <w:pPr>
        <w:rPr>
          <w:color w:val="000000"/>
        </w:rPr>
      </w:pPr>
      <w:r w:rsidRPr="0098285C">
        <w:rPr>
          <w:color w:val="000000"/>
        </w:rPr>
        <w:t>»;</w:t>
      </w:r>
    </w:p>
    <w:p w:rsidR="008447AF" w:rsidRPr="0098285C" w:rsidRDefault="008447AF" w:rsidP="006C442C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hyperlink r:id="rId6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"Всего по подпрограмме 1." изложить в следующей редакции:</w:t>
      </w:r>
    </w:p>
    <w:p w:rsidR="008447AF" w:rsidRPr="0098285C" w:rsidRDefault="008447AF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8447AF" w:rsidRPr="0098285C" w:rsidTr="00E32D28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301E8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Всего по подпрограмме 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301E80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301E80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301E8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1850952,16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301E80">
            <w:pPr>
              <w:ind w:firstLine="0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328948,69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21723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397435,97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D5544A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547 548,9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301E8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342660,20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47AF" w:rsidRPr="0098285C" w:rsidRDefault="008447AF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234358,40</w:t>
            </w:r>
          </w:p>
        </w:tc>
      </w:tr>
    </w:tbl>
    <w:p w:rsidR="008447AF" w:rsidRPr="0098285C" w:rsidRDefault="008447AF" w:rsidP="006C442C">
      <w:pPr>
        <w:rPr>
          <w:color w:val="000000"/>
        </w:rPr>
      </w:pPr>
      <w:r w:rsidRPr="0098285C">
        <w:rPr>
          <w:color w:val="000000"/>
        </w:rPr>
        <w:t>»;</w:t>
      </w:r>
    </w:p>
    <w:p w:rsidR="008447AF" w:rsidRPr="0098285C" w:rsidRDefault="008447AF" w:rsidP="006C442C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hyperlink r:id="rId7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"В т.ч. муниципальный бюджет" изложить в следующей редакции:</w:t>
      </w:r>
    </w:p>
    <w:p w:rsidR="008447AF" w:rsidRPr="0098285C" w:rsidRDefault="008447AF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8447AF" w:rsidRPr="0098285C" w:rsidTr="00CB0E2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6C442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62D2">
              <w:rPr>
                <w:color w:val="000000"/>
                <w:sz w:val="16"/>
                <w:szCs w:val="16"/>
              </w:rPr>
              <w:t>В т.ч. муниципальный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6C442C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6C442C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482105,461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52572,391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217230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53946,17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D5544A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  <w:lang w:val="en-US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283 134,5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62700,0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47AF" w:rsidRPr="00E32D28" w:rsidRDefault="008447AF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DD62D2">
              <w:rPr>
                <w:rFonts w:ascii="PT Serif" w:hAnsi="PT Serif"/>
                <w:color w:val="22272F"/>
                <w:sz w:val="17"/>
                <w:szCs w:val="17"/>
              </w:rPr>
              <w:t>22700</w:t>
            </w:r>
          </w:p>
        </w:tc>
      </w:tr>
    </w:tbl>
    <w:p w:rsidR="008447AF" w:rsidRDefault="008447AF" w:rsidP="006C442C">
      <w:pPr>
        <w:rPr>
          <w:color w:val="000000"/>
        </w:rPr>
      </w:pPr>
      <w:r w:rsidRPr="0098285C">
        <w:rPr>
          <w:color w:val="000000"/>
        </w:rPr>
        <w:t>»;</w:t>
      </w:r>
    </w:p>
    <w:p w:rsidR="008447AF" w:rsidRPr="0098285C" w:rsidRDefault="008447AF" w:rsidP="00D719C3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hyperlink r:id="rId8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</w:t>
      </w:r>
      <w:r>
        <w:rPr>
          <w:color w:val="000000"/>
          <w:sz w:val="26"/>
          <w:szCs w:val="26"/>
        </w:rPr>
        <w:t>республиканский</w:t>
      </w:r>
      <w:r w:rsidRPr="0098285C">
        <w:rPr>
          <w:color w:val="000000"/>
          <w:sz w:val="26"/>
          <w:szCs w:val="26"/>
        </w:rPr>
        <w:t xml:space="preserve"> бюджет" изложить в следующей редакции:</w:t>
      </w:r>
    </w:p>
    <w:p w:rsidR="008447AF" w:rsidRPr="0098285C" w:rsidRDefault="008447AF" w:rsidP="00D719C3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8447AF" w:rsidRPr="0098285C" w:rsidTr="00437F6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437F6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республиканский</w:t>
            </w:r>
            <w:r w:rsidRPr="00DD62D2">
              <w:rPr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437F61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DD62D2" w:rsidRDefault="008447AF" w:rsidP="00437F61">
            <w:pPr>
              <w:ind w:firstLine="0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1368846,70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276376,30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336437,40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  <w:lang w:val="en-US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264414,40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DD62D2" w:rsidRDefault="008447AF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279960,20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47AF" w:rsidRPr="00E32D28" w:rsidRDefault="008447AF" w:rsidP="00437F61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</w:rPr>
              <w:t>211658,40</w:t>
            </w:r>
          </w:p>
        </w:tc>
      </w:tr>
    </w:tbl>
    <w:p w:rsidR="008447AF" w:rsidRPr="0098285C" w:rsidRDefault="008447AF" w:rsidP="00D719C3">
      <w:pPr>
        <w:rPr>
          <w:color w:val="000000"/>
        </w:rPr>
      </w:pPr>
      <w:r w:rsidRPr="0098285C">
        <w:rPr>
          <w:color w:val="000000"/>
        </w:rPr>
        <w:t>»;</w:t>
      </w:r>
    </w:p>
    <w:p w:rsidR="008447AF" w:rsidRPr="0098285C" w:rsidRDefault="008447AF" w:rsidP="00392016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в подпрограмме 2:</w:t>
      </w:r>
    </w:p>
    <w:p w:rsidR="008447AF" w:rsidRDefault="008447AF" w:rsidP="00392016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 в задаче 2:</w:t>
      </w:r>
    </w:p>
    <w:p w:rsidR="008447AF" w:rsidRDefault="008447AF" w:rsidP="00392016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в разделе 2.4:</w:t>
      </w:r>
    </w:p>
    <w:p w:rsidR="008447AF" w:rsidRPr="0098285C" w:rsidRDefault="008447AF" w:rsidP="00C25DBB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пункт 21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редакции:</w:t>
      </w:r>
    </w:p>
    <w:p w:rsidR="008447AF" w:rsidRPr="0098285C" w:rsidRDefault="008447AF" w:rsidP="00C25DBB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1105"/>
        <w:gridCol w:w="879"/>
        <w:gridCol w:w="851"/>
        <w:gridCol w:w="850"/>
        <w:gridCol w:w="851"/>
        <w:gridCol w:w="709"/>
        <w:gridCol w:w="850"/>
      </w:tblGrid>
      <w:tr w:rsidR="008447AF" w:rsidRPr="0098285C" w:rsidTr="00FC67F0">
        <w:trPr>
          <w:trHeight w:val="2576"/>
        </w:trPr>
        <w:tc>
          <w:tcPr>
            <w:tcW w:w="425" w:type="dxa"/>
          </w:tcPr>
          <w:p w:rsidR="008447AF" w:rsidRPr="0098285C" w:rsidRDefault="008447AF" w:rsidP="00FC67F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843" w:type="dxa"/>
          </w:tcPr>
          <w:p w:rsidR="008447AF" w:rsidRPr="0098285C" w:rsidRDefault="008447AF" w:rsidP="00FC67F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учреждениях, включая расходы на оплату труда, приобретение учебников, учебных пособий, средств обучения и т.д.</w:t>
            </w:r>
          </w:p>
        </w:tc>
        <w:tc>
          <w:tcPr>
            <w:tcW w:w="567" w:type="dxa"/>
          </w:tcPr>
          <w:p w:rsidR="008447AF" w:rsidRPr="0098285C" w:rsidRDefault="008447AF" w:rsidP="00FC67F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447AF" w:rsidRPr="0098285C" w:rsidRDefault="008447AF" w:rsidP="00FC67F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447AF" w:rsidRPr="0098285C" w:rsidRDefault="008447AF" w:rsidP="00FC67F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98285C" w:rsidRDefault="008447AF" w:rsidP="00FC67F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</w:tcPr>
          <w:p w:rsidR="008447AF" w:rsidRPr="0098285C" w:rsidRDefault="008447AF" w:rsidP="00FC67F0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республиканский</w:t>
            </w:r>
          </w:p>
          <w:p w:rsidR="008447AF" w:rsidRPr="0098285C" w:rsidRDefault="008447AF" w:rsidP="00FC67F0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79" w:type="dxa"/>
            <w:vAlign w:val="center"/>
          </w:tcPr>
          <w:p w:rsidR="008447AF" w:rsidRPr="0098285C" w:rsidRDefault="008447AF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1463734,50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C25DBB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381695,40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443033,10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373803,90</w:t>
            </w:r>
          </w:p>
        </w:tc>
        <w:tc>
          <w:tcPr>
            <w:tcW w:w="709" w:type="dxa"/>
            <w:vAlign w:val="center"/>
          </w:tcPr>
          <w:p w:rsidR="008447AF" w:rsidRPr="0098285C" w:rsidRDefault="008447AF" w:rsidP="00FC67F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421050,0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FC67F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287185,20</w:t>
            </w:r>
          </w:p>
        </w:tc>
      </w:tr>
    </w:tbl>
    <w:p w:rsidR="008447AF" w:rsidRPr="0098285C" w:rsidRDefault="008447AF" w:rsidP="00C25DBB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447AF" w:rsidRPr="0098285C" w:rsidRDefault="008447AF" w:rsidP="00392016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пункт 22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изложить в следующей редакции:</w:t>
      </w:r>
    </w:p>
    <w:p w:rsidR="008447AF" w:rsidRPr="0098285C" w:rsidRDefault="008447AF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1105"/>
        <w:gridCol w:w="879"/>
        <w:gridCol w:w="851"/>
        <w:gridCol w:w="850"/>
        <w:gridCol w:w="851"/>
        <w:gridCol w:w="709"/>
        <w:gridCol w:w="850"/>
      </w:tblGrid>
      <w:tr w:rsidR="008447AF" w:rsidRPr="0098285C" w:rsidTr="006E0FEE">
        <w:trPr>
          <w:trHeight w:val="2576"/>
        </w:trPr>
        <w:tc>
          <w:tcPr>
            <w:tcW w:w="425" w:type="dxa"/>
          </w:tcPr>
          <w:p w:rsidR="008447AF" w:rsidRPr="0098285C" w:rsidRDefault="008447AF" w:rsidP="00392016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843" w:type="dxa"/>
          </w:tcPr>
          <w:p w:rsidR="008447AF" w:rsidRPr="0098285C" w:rsidRDefault="008447AF" w:rsidP="0039201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Обеспечение расходов по выплате вознаграждения за классное руководство педагогическим работникам муниципальных образовательных организаций, реализующих образовательные программы, начального общего, основного общего и среднего общего образования, в том числе адаптированные основные общеобразовательные программы.</w:t>
            </w:r>
          </w:p>
        </w:tc>
        <w:tc>
          <w:tcPr>
            <w:tcW w:w="567" w:type="dxa"/>
          </w:tcPr>
          <w:p w:rsidR="008447AF" w:rsidRPr="0098285C" w:rsidRDefault="008447AF" w:rsidP="0039201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447AF" w:rsidRPr="0098285C" w:rsidRDefault="008447AF" w:rsidP="003920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447AF" w:rsidRPr="0098285C" w:rsidRDefault="008447AF" w:rsidP="0039201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98285C" w:rsidRDefault="008447AF" w:rsidP="003920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05" w:type="dxa"/>
          </w:tcPr>
          <w:p w:rsidR="008447AF" w:rsidRPr="0098285C" w:rsidRDefault="008447AF" w:rsidP="00392016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федеральный</w:t>
            </w:r>
          </w:p>
          <w:p w:rsidR="008447AF" w:rsidRPr="0098285C" w:rsidRDefault="008447AF" w:rsidP="00392016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79" w:type="dxa"/>
            <w:vAlign w:val="center"/>
          </w:tcPr>
          <w:p w:rsidR="008447AF" w:rsidRPr="0098285C" w:rsidRDefault="008447AF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149103,61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25640,7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46785,712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  <w:tc>
          <w:tcPr>
            <w:tcW w:w="709" w:type="dxa"/>
            <w:vAlign w:val="center"/>
          </w:tcPr>
          <w:p w:rsidR="008447AF" w:rsidRPr="0098285C" w:rsidRDefault="008447AF" w:rsidP="0039201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9201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</w:tr>
    </w:tbl>
    <w:p w:rsidR="008447AF" w:rsidRPr="0098285C" w:rsidRDefault="008447AF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447AF" w:rsidRPr="0098285C" w:rsidRDefault="008447AF" w:rsidP="00392016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пункт 23 изложить в следующей редакции:</w:t>
      </w:r>
    </w:p>
    <w:p w:rsidR="008447AF" w:rsidRPr="0098285C" w:rsidRDefault="008447AF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8447AF" w:rsidRPr="0098285C" w:rsidTr="00301E80">
        <w:trPr>
          <w:trHeight w:val="2576"/>
        </w:trPr>
        <w:tc>
          <w:tcPr>
            <w:tcW w:w="425" w:type="dxa"/>
          </w:tcPr>
          <w:p w:rsidR="008447AF" w:rsidRPr="0098285C" w:rsidRDefault="008447AF" w:rsidP="00301E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843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общеобразовательных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</w:tcPr>
          <w:p w:rsidR="008447AF" w:rsidRPr="0098285C" w:rsidRDefault="008447AF" w:rsidP="00301E8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447AF" w:rsidRPr="0098285C" w:rsidRDefault="008447AF" w:rsidP="00301E8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447AF" w:rsidRPr="0098285C" w:rsidRDefault="008447AF" w:rsidP="00301E8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98285C" w:rsidRDefault="008447AF" w:rsidP="00301E8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447AF" w:rsidRPr="0098285C" w:rsidRDefault="008447AF" w:rsidP="00301E80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269578,97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73906,77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82658,10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42231,10</w:t>
            </w:r>
          </w:p>
        </w:tc>
        <w:tc>
          <w:tcPr>
            <w:tcW w:w="709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35 391,50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35391,50</w:t>
            </w:r>
          </w:p>
        </w:tc>
      </w:tr>
    </w:tbl>
    <w:p w:rsidR="008447AF" w:rsidRDefault="008447AF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447AF" w:rsidRPr="0098285C" w:rsidRDefault="008447AF" w:rsidP="00C62CFD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дополнить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пункт</w:t>
      </w:r>
      <w:r>
        <w:rPr>
          <w:rFonts w:ascii="Times New Roman" w:hAnsi="Times New Roman" w:cs="Times New Roman"/>
          <w:color w:val="000000"/>
          <w:sz w:val="26"/>
          <w:szCs w:val="26"/>
        </w:rPr>
        <w:t>ом 24.1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следующего содержания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447AF" w:rsidRPr="0098285C" w:rsidRDefault="008447AF" w:rsidP="00C62CFD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8447AF" w:rsidRPr="0098285C" w:rsidTr="00437F61">
        <w:trPr>
          <w:trHeight w:val="2576"/>
        </w:trPr>
        <w:tc>
          <w:tcPr>
            <w:tcW w:w="425" w:type="dxa"/>
          </w:tcPr>
          <w:p w:rsidR="008447AF" w:rsidRPr="0098285C" w:rsidRDefault="008447AF" w:rsidP="00C62CF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843" w:type="dxa"/>
          </w:tcPr>
          <w:p w:rsidR="008447AF" w:rsidRPr="0098285C" w:rsidRDefault="008447AF" w:rsidP="003827AE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Обеспечение выплат  ежемесячного денежного вознаграждения советникам директора </w:t>
            </w:r>
            <w:r w:rsidRPr="00C62CFD">
              <w:rPr>
                <w:rFonts w:ascii="Times New Roman" w:hAnsi="Times New Roman"/>
                <w:color w:val="000000"/>
                <w:sz w:val="16"/>
                <w:szCs w:val="16"/>
              </w:rPr>
              <w:t>по воспитанию и взаимодействию с детски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ми общественными объединениями </w:t>
            </w:r>
            <w:r w:rsidRPr="00C62CF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муниципальных общеобразовательных организаций </w:t>
            </w:r>
          </w:p>
        </w:tc>
        <w:tc>
          <w:tcPr>
            <w:tcW w:w="567" w:type="dxa"/>
          </w:tcPr>
          <w:p w:rsidR="008447AF" w:rsidRPr="0098285C" w:rsidRDefault="008447AF" w:rsidP="00437F61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  <w:p w:rsidR="008447AF" w:rsidRPr="0098285C" w:rsidRDefault="008447AF" w:rsidP="00437F6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447AF" w:rsidRPr="0098285C" w:rsidRDefault="008447AF" w:rsidP="00437F61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98285C" w:rsidRDefault="008447AF" w:rsidP="00437F6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447AF" w:rsidRPr="0098285C" w:rsidRDefault="008447AF" w:rsidP="00437F61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федеральный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598,920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598,920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</w:tr>
    </w:tbl>
    <w:p w:rsidR="008447AF" w:rsidRDefault="008447AF" w:rsidP="00C62CFD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447AF" w:rsidRDefault="008447AF" w:rsidP="00C62CFD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в разделе 2.6:</w:t>
      </w:r>
    </w:p>
    <w:p w:rsidR="008447AF" w:rsidRPr="0098285C" w:rsidRDefault="008447AF" w:rsidP="00392016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пункт 27 изложить в следующей редакции:</w:t>
      </w:r>
    </w:p>
    <w:p w:rsidR="008447AF" w:rsidRPr="0098285C" w:rsidRDefault="008447AF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8447AF" w:rsidRPr="0098285C" w:rsidTr="00301E80">
        <w:trPr>
          <w:trHeight w:val="2576"/>
        </w:trPr>
        <w:tc>
          <w:tcPr>
            <w:tcW w:w="425" w:type="dxa"/>
          </w:tcPr>
          <w:p w:rsidR="008447AF" w:rsidRPr="0098285C" w:rsidRDefault="008447AF" w:rsidP="00301E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843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образования.</w:t>
            </w:r>
          </w:p>
        </w:tc>
        <w:tc>
          <w:tcPr>
            <w:tcW w:w="567" w:type="dxa"/>
          </w:tcPr>
          <w:p w:rsidR="008447AF" w:rsidRPr="0098285C" w:rsidRDefault="008447AF" w:rsidP="00301E8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447AF" w:rsidRPr="0098285C" w:rsidRDefault="008447AF" w:rsidP="00301E8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447AF" w:rsidRPr="0098285C" w:rsidRDefault="008447AF" w:rsidP="00301E8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98285C" w:rsidRDefault="008447AF" w:rsidP="00301E8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447AF" w:rsidRPr="0098285C" w:rsidRDefault="008447AF" w:rsidP="00301E80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:rsidR="008447AF" w:rsidRPr="0098285C" w:rsidRDefault="008447AF" w:rsidP="00FC67F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512,67</w:t>
            </w:r>
            <w:bookmarkStart w:id="1" w:name="_GoBack"/>
            <w:bookmarkEnd w:id="1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2225,32176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3587,350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447AF" w:rsidRDefault="008447AF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447AF" w:rsidRPr="0098285C" w:rsidRDefault="008447AF" w:rsidP="00FC67F0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пункт 28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8447AF" w:rsidRPr="0098285C" w:rsidRDefault="008447AF" w:rsidP="00FC67F0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20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1"/>
        <w:gridCol w:w="850"/>
        <w:gridCol w:w="851"/>
        <w:gridCol w:w="709"/>
      </w:tblGrid>
      <w:tr w:rsidR="008447AF" w:rsidRPr="0098285C" w:rsidTr="00B82E56">
        <w:trPr>
          <w:trHeight w:val="997"/>
        </w:trPr>
        <w:tc>
          <w:tcPr>
            <w:tcW w:w="425" w:type="dxa"/>
            <w:vMerge w:val="restart"/>
          </w:tcPr>
          <w:p w:rsidR="008447AF" w:rsidRPr="00B82E56" w:rsidRDefault="008447AF" w:rsidP="00B82E56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2E56">
              <w:rPr>
                <w:rFonts w:ascii="Times New Roman" w:hAnsi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843" w:type="dxa"/>
            <w:vMerge w:val="restart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2E56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Реализация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Республики Мордовия.</w:t>
            </w:r>
            <w:r w:rsidRPr="00B82E5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</w:tcPr>
          <w:p w:rsidR="008447AF" w:rsidRPr="00B82E56" w:rsidRDefault="008447AF" w:rsidP="00B82E5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2E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447AF" w:rsidRPr="00B82E56" w:rsidRDefault="008447AF" w:rsidP="00B82E5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447AF" w:rsidRPr="00B82E56" w:rsidRDefault="008447AF" w:rsidP="00B82E5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2E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B82E56" w:rsidRDefault="008447AF" w:rsidP="00B82E5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447AF" w:rsidRPr="00FC67F0" w:rsidRDefault="008447AF" w:rsidP="00B82E56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федеральный </w:t>
            </w:r>
            <w:r w:rsidRPr="00E871DC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vAlign w:val="center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2E56">
              <w:rPr>
                <w:rFonts w:ascii="Times New Roman" w:hAnsi="Times New Roman"/>
                <w:color w:val="000000"/>
                <w:sz w:val="16"/>
                <w:szCs w:val="16"/>
              </w:rPr>
              <w:t>12046,52</w:t>
            </w:r>
          </w:p>
        </w:tc>
        <w:tc>
          <w:tcPr>
            <w:tcW w:w="851" w:type="dxa"/>
          </w:tcPr>
          <w:p w:rsidR="008447AF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20659,48012</w:t>
            </w:r>
          </w:p>
        </w:tc>
        <w:tc>
          <w:tcPr>
            <w:tcW w:w="851" w:type="dxa"/>
            <w:vAlign w:val="center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23741,55559</w:t>
            </w:r>
          </w:p>
        </w:tc>
        <w:tc>
          <w:tcPr>
            <w:tcW w:w="850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25541,69249</w:t>
            </w:r>
          </w:p>
        </w:tc>
        <w:tc>
          <w:tcPr>
            <w:tcW w:w="851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25813,45028</w:t>
            </w:r>
          </w:p>
        </w:tc>
        <w:tc>
          <w:tcPr>
            <w:tcW w:w="709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25090,345</w:t>
            </w:r>
          </w:p>
        </w:tc>
      </w:tr>
      <w:tr w:rsidR="008447AF" w:rsidRPr="0098285C" w:rsidTr="00B82E56">
        <w:trPr>
          <w:trHeight w:val="765"/>
        </w:trPr>
        <w:tc>
          <w:tcPr>
            <w:tcW w:w="425" w:type="dxa"/>
            <w:vMerge/>
          </w:tcPr>
          <w:p w:rsidR="008447AF" w:rsidRPr="00B82E56" w:rsidRDefault="008447AF" w:rsidP="00B82E56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447AF" w:rsidRPr="00B82E56" w:rsidRDefault="008447AF" w:rsidP="00B82E56">
            <w:pPr>
              <w:ind w:firstLine="0"/>
              <w:jc w:val="center"/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567" w:type="dxa"/>
            <w:vMerge/>
          </w:tcPr>
          <w:p w:rsidR="008447AF" w:rsidRPr="00B82E56" w:rsidRDefault="008447AF" w:rsidP="00B82E5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447AF" w:rsidRPr="00B82E56" w:rsidRDefault="008447AF" w:rsidP="00B82E5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447AF" w:rsidRPr="00FC67F0" w:rsidRDefault="008447AF" w:rsidP="00B82E56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Республиканский </w:t>
            </w:r>
            <w:r w:rsidRPr="00E871DC">
              <w:rPr>
                <w:rFonts w:ascii="Times New Roman" w:hAnsi="Times New Roman"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992" w:type="dxa"/>
            <w:vAlign w:val="center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3363,17116</w:t>
            </w:r>
          </w:p>
        </w:tc>
        <w:tc>
          <w:tcPr>
            <w:tcW w:w="851" w:type="dxa"/>
            <w:vAlign w:val="center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3864,90445</w:t>
            </w:r>
          </w:p>
        </w:tc>
        <w:tc>
          <w:tcPr>
            <w:tcW w:w="850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1630,3203</w:t>
            </w:r>
          </w:p>
        </w:tc>
        <w:tc>
          <w:tcPr>
            <w:tcW w:w="851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1358,60269</w:t>
            </w:r>
          </w:p>
        </w:tc>
        <w:tc>
          <w:tcPr>
            <w:tcW w:w="709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1601,511</w:t>
            </w:r>
          </w:p>
        </w:tc>
      </w:tr>
      <w:tr w:rsidR="008447AF" w:rsidRPr="0098285C" w:rsidTr="00B82E56">
        <w:trPr>
          <w:trHeight w:val="945"/>
        </w:trPr>
        <w:tc>
          <w:tcPr>
            <w:tcW w:w="425" w:type="dxa"/>
            <w:vMerge/>
          </w:tcPr>
          <w:p w:rsidR="008447AF" w:rsidRPr="00B82E56" w:rsidRDefault="008447AF" w:rsidP="00B82E56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447AF" w:rsidRPr="00B82E56" w:rsidRDefault="008447AF" w:rsidP="00B82E56">
            <w:pPr>
              <w:ind w:firstLine="0"/>
              <w:jc w:val="center"/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</w:pPr>
          </w:p>
        </w:tc>
        <w:tc>
          <w:tcPr>
            <w:tcW w:w="567" w:type="dxa"/>
            <w:vMerge/>
          </w:tcPr>
          <w:p w:rsidR="008447AF" w:rsidRPr="00B82E56" w:rsidRDefault="008447AF" w:rsidP="00B82E5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8447AF" w:rsidRPr="00B82E56" w:rsidRDefault="008447AF" w:rsidP="00B82E56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8447AF" w:rsidRPr="00FC67F0" w:rsidRDefault="008447AF" w:rsidP="00B82E56">
            <w:pPr>
              <w:ind w:hanging="113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 w:rsidRPr="00E871DC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24,02265</w:t>
            </w:r>
          </w:p>
        </w:tc>
        <w:tc>
          <w:tcPr>
            <w:tcW w:w="851" w:type="dxa"/>
            <w:vAlign w:val="center"/>
          </w:tcPr>
          <w:p w:rsidR="008447AF" w:rsidRPr="00B82E56" w:rsidRDefault="008447AF" w:rsidP="00B82E5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27,60646</w:t>
            </w:r>
          </w:p>
        </w:tc>
        <w:tc>
          <w:tcPr>
            <w:tcW w:w="850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27,17201</w:t>
            </w:r>
          </w:p>
        </w:tc>
        <w:tc>
          <w:tcPr>
            <w:tcW w:w="851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27,17205</w:t>
            </w:r>
          </w:p>
        </w:tc>
        <w:tc>
          <w:tcPr>
            <w:tcW w:w="709" w:type="dxa"/>
            <w:vAlign w:val="center"/>
          </w:tcPr>
          <w:p w:rsidR="008447AF" w:rsidRPr="00B82E56" w:rsidRDefault="008447AF" w:rsidP="00B82E56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26,692</w:t>
            </w:r>
          </w:p>
        </w:tc>
      </w:tr>
    </w:tbl>
    <w:p w:rsidR="008447AF" w:rsidRDefault="008447AF" w:rsidP="00FC67F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»;</w:t>
      </w:r>
    </w:p>
    <w:p w:rsidR="008447AF" w:rsidRPr="0098285C" w:rsidRDefault="008447AF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строку «ИТОГО по задаче 2.» изложить в следующей редакции:</w:t>
      </w:r>
    </w:p>
    <w:p w:rsidR="008447AF" w:rsidRPr="0098285C" w:rsidRDefault="008447AF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993"/>
        <w:gridCol w:w="992"/>
        <w:gridCol w:w="851"/>
        <w:gridCol w:w="850"/>
        <w:gridCol w:w="850"/>
      </w:tblGrid>
      <w:tr w:rsidR="008447AF" w:rsidRPr="0098285C" w:rsidTr="00301E80">
        <w:tc>
          <w:tcPr>
            <w:tcW w:w="2676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ИТОГО по задаче 2.</w:t>
            </w:r>
          </w:p>
        </w:tc>
        <w:tc>
          <w:tcPr>
            <w:tcW w:w="868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254076,40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521681,49</w:t>
            </w:r>
          </w:p>
        </w:tc>
        <w:tc>
          <w:tcPr>
            <w:tcW w:w="992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622924,45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484886,99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526449,93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384933,56</w:t>
            </w:r>
          </w:p>
        </w:tc>
      </w:tr>
    </w:tbl>
    <w:p w:rsidR="008447AF" w:rsidRPr="0098285C" w:rsidRDefault="008447AF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18"/>
          <w:szCs w:val="18"/>
        </w:rPr>
      </w:pPr>
      <w:r w:rsidRPr="0098285C">
        <w:rPr>
          <w:rFonts w:ascii="Times New Roman" w:hAnsi="Times New Roman" w:cs="Times New Roman"/>
          <w:color w:val="000000"/>
          <w:sz w:val="18"/>
          <w:szCs w:val="18"/>
        </w:rPr>
        <w:t>»;</w:t>
      </w:r>
    </w:p>
    <w:p w:rsidR="008447AF" w:rsidRPr="0098285C" w:rsidRDefault="008447AF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«муниципальный бюджет» изложить в следующей редакции:</w:t>
      </w:r>
    </w:p>
    <w:p w:rsidR="008447AF" w:rsidRPr="0098285C" w:rsidRDefault="008447AF" w:rsidP="00392016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8447AF" w:rsidRPr="0098285C" w:rsidTr="00301E80">
        <w:tc>
          <w:tcPr>
            <w:tcW w:w="2676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279931,98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80463,92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91815,6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44758,27</w:t>
            </w:r>
          </w:p>
        </w:tc>
        <w:tc>
          <w:tcPr>
            <w:tcW w:w="992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37918,19  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37918,19  </w:t>
            </w:r>
          </w:p>
        </w:tc>
      </w:tr>
    </w:tbl>
    <w:p w:rsidR="008447AF" w:rsidRDefault="008447AF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республиканский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бюджет» изложить в следующей редакции:</w:t>
      </w:r>
    </w:p>
    <w:p w:rsidR="008447AF" w:rsidRPr="0098285C" w:rsidRDefault="008447AF" w:rsidP="00FC67F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8447AF" w:rsidRPr="0098285C" w:rsidTr="00FC67F0">
        <w:tc>
          <w:tcPr>
            <w:tcW w:w="2676" w:type="dxa"/>
          </w:tcPr>
          <w:p w:rsidR="008447AF" w:rsidRPr="0098285C" w:rsidRDefault="008447AF" w:rsidP="00FC67F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</w:t>
            </w: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бюджет</w:t>
            </w:r>
          </w:p>
        </w:tc>
        <w:tc>
          <w:tcPr>
            <w:tcW w:w="868" w:type="dxa"/>
          </w:tcPr>
          <w:p w:rsidR="008447AF" w:rsidRPr="0098285C" w:rsidRDefault="008447AF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447AF" w:rsidRPr="0098285C" w:rsidRDefault="008447AF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447AF" w:rsidRPr="0098285C" w:rsidRDefault="008447AF" w:rsidP="00FC67F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1952593,14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FC67F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39045,00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FC67F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45514,81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FC67F0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384048,03</w:t>
            </w:r>
          </w:p>
        </w:tc>
        <w:tc>
          <w:tcPr>
            <w:tcW w:w="992" w:type="dxa"/>
          </w:tcPr>
          <w:p w:rsidR="008447AF" w:rsidRPr="0098285C" w:rsidRDefault="008447AF" w:rsidP="00FC67F0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431377,66</w:t>
            </w:r>
          </w:p>
        </w:tc>
        <w:tc>
          <w:tcPr>
            <w:tcW w:w="850" w:type="dxa"/>
          </w:tcPr>
          <w:p w:rsidR="008447AF" w:rsidRPr="0098285C" w:rsidRDefault="008447AF" w:rsidP="00FC67F0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291524,63</w:t>
            </w:r>
          </w:p>
        </w:tc>
      </w:tr>
    </w:tbl>
    <w:p w:rsidR="008447AF" w:rsidRPr="0098285C" w:rsidRDefault="008447AF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федеральны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й бюджет» изложить в следующей редакции:</w:t>
      </w:r>
    </w:p>
    <w:p w:rsidR="008447AF" w:rsidRPr="0098285C" w:rsidRDefault="008447AF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8447AF" w:rsidRPr="0098285C" w:rsidTr="00301E80">
        <w:tc>
          <w:tcPr>
            <w:tcW w:w="2676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868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295408,34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50759,56512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75923,77793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56080,68283</w:t>
            </w:r>
          </w:p>
        </w:tc>
        <w:tc>
          <w:tcPr>
            <w:tcW w:w="992" w:type="dxa"/>
          </w:tcPr>
          <w:p w:rsidR="008447AF" w:rsidRPr="0098285C" w:rsidRDefault="008447AF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57153,59067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55490,725</w:t>
            </w:r>
          </w:p>
        </w:tc>
      </w:tr>
    </w:tbl>
    <w:p w:rsidR="008447AF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FC67F0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000000"/>
          <w:sz w:val="26"/>
          <w:szCs w:val="26"/>
        </w:rPr>
        <w:t>в задаче 3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</w:p>
    <w:p w:rsidR="008447AF" w:rsidRPr="0098285C" w:rsidRDefault="008447AF" w:rsidP="00FC67F0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в </w:t>
      </w:r>
      <w:r>
        <w:rPr>
          <w:rFonts w:ascii="Times New Roman" w:hAnsi="Times New Roman" w:cs="Times New Roman"/>
          <w:color w:val="000000"/>
          <w:sz w:val="26"/>
          <w:szCs w:val="26"/>
        </w:rPr>
        <w:t>разделе 3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.1: </w:t>
      </w:r>
    </w:p>
    <w:p w:rsidR="008447AF" w:rsidRPr="0098285C" w:rsidRDefault="008447AF" w:rsidP="00FC67F0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пункт 50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8447AF" w:rsidRPr="0098285C" w:rsidRDefault="008447AF" w:rsidP="00FC67F0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«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871"/>
        <w:gridCol w:w="734"/>
        <w:gridCol w:w="1276"/>
        <w:gridCol w:w="990"/>
        <w:gridCol w:w="850"/>
        <w:gridCol w:w="828"/>
        <w:gridCol w:w="851"/>
        <w:gridCol w:w="850"/>
        <w:gridCol w:w="709"/>
        <w:gridCol w:w="850"/>
      </w:tblGrid>
      <w:tr w:rsidR="008447AF" w:rsidRPr="0098285C" w:rsidTr="00B82E56">
        <w:tc>
          <w:tcPr>
            <w:tcW w:w="426" w:type="dxa"/>
          </w:tcPr>
          <w:p w:rsidR="008447AF" w:rsidRPr="0098285C" w:rsidRDefault="008447AF" w:rsidP="00B82E56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71" w:type="dxa"/>
          </w:tcPr>
          <w:p w:rsidR="008447AF" w:rsidRPr="0098285C" w:rsidRDefault="008447AF" w:rsidP="00B82E56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Организация обеспечением жилыми помещениями детей-сирот и детей, оставшихся без попечения родителей.</w:t>
            </w:r>
          </w:p>
        </w:tc>
        <w:tc>
          <w:tcPr>
            <w:tcW w:w="734" w:type="dxa"/>
          </w:tcPr>
          <w:p w:rsidR="008447AF" w:rsidRPr="0098285C" w:rsidRDefault="008447AF" w:rsidP="00B82E56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276" w:type="dxa"/>
          </w:tcPr>
          <w:p w:rsidR="008447AF" w:rsidRPr="0098285C" w:rsidRDefault="008447AF" w:rsidP="00B82E56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0" w:type="dxa"/>
          </w:tcPr>
          <w:p w:rsidR="008447AF" w:rsidRPr="0098285C" w:rsidRDefault="008447AF" w:rsidP="00B82E56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Республиканский </w:t>
            </w: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B82E56">
            <w:pPr>
              <w:ind w:firstLine="2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137290,4</w:t>
            </w:r>
          </w:p>
        </w:tc>
        <w:tc>
          <w:tcPr>
            <w:tcW w:w="828" w:type="dxa"/>
            <w:vAlign w:val="center"/>
          </w:tcPr>
          <w:p w:rsidR="008447AF" w:rsidRPr="0098285C" w:rsidRDefault="008447AF" w:rsidP="00B82E56">
            <w:pPr>
              <w:ind w:firstLine="28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17322,6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B82E56">
            <w:pPr>
              <w:ind w:firstLine="28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2377,5</w:t>
            </w:r>
          </w:p>
        </w:tc>
        <w:tc>
          <w:tcPr>
            <w:tcW w:w="850" w:type="dxa"/>
            <w:vAlign w:val="center"/>
          </w:tcPr>
          <w:p w:rsidR="008447AF" w:rsidRPr="00B82E56" w:rsidRDefault="008447AF" w:rsidP="00B82E56">
            <w:pPr>
              <w:ind w:hanging="10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2E56">
              <w:rPr>
                <w:sz w:val="16"/>
                <w:szCs w:val="16"/>
              </w:rPr>
              <w:t>28261,9</w:t>
            </w:r>
          </w:p>
        </w:tc>
        <w:tc>
          <w:tcPr>
            <w:tcW w:w="709" w:type="dxa"/>
            <w:vAlign w:val="center"/>
          </w:tcPr>
          <w:p w:rsidR="008447AF" w:rsidRPr="00B82E56" w:rsidRDefault="008447AF" w:rsidP="00B82E56">
            <w:pPr>
              <w:ind w:firstLine="3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2E56">
              <w:rPr>
                <w:sz w:val="16"/>
                <w:szCs w:val="16"/>
              </w:rPr>
              <w:t>28261,9</w:t>
            </w:r>
          </w:p>
        </w:tc>
        <w:tc>
          <w:tcPr>
            <w:tcW w:w="850" w:type="dxa"/>
            <w:vAlign w:val="center"/>
          </w:tcPr>
          <w:p w:rsidR="008447AF" w:rsidRPr="00B82E56" w:rsidRDefault="008447AF" w:rsidP="00B82E56">
            <w:pPr>
              <w:ind w:firstLine="3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2E56">
              <w:rPr>
                <w:sz w:val="16"/>
                <w:szCs w:val="16"/>
              </w:rPr>
              <w:t>28261,9</w:t>
            </w:r>
          </w:p>
        </w:tc>
      </w:tr>
    </w:tbl>
    <w:p w:rsidR="008447AF" w:rsidRPr="0098285C" w:rsidRDefault="008447AF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- строку «ИТОГО </w:t>
      </w:r>
      <w:r>
        <w:rPr>
          <w:rFonts w:ascii="Times New Roman" w:hAnsi="Times New Roman" w:cs="Times New Roman"/>
          <w:color w:val="000000"/>
          <w:sz w:val="26"/>
          <w:szCs w:val="26"/>
        </w:rPr>
        <w:t>по задаче 3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.» изложить в следующей редакции:</w:t>
      </w:r>
    </w:p>
    <w:p w:rsidR="008447AF" w:rsidRPr="0098285C" w:rsidRDefault="008447AF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8447AF" w:rsidRPr="0098285C" w:rsidTr="00FC67F0">
        <w:tc>
          <w:tcPr>
            <w:tcW w:w="1985" w:type="dxa"/>
          </w:tcPr>
          <w:p w:rsidR="008447AF" w:rsidRPr="0098285C" w:rsidRDefault="008447AF" w:rsidP="00FC67F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 по задаче 3</w:t>
            </w: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447AF" w:rsidRPr="0098285C" w:rsidRDefault="008447AF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FC67F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47AF" w:rsidRPr="0098285C" w:rsidRDefault="008447AF" w:rsidP="00FC67F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182953,9</w:t>
            </w:r>
          </w:p>
        </w:tc>
        <w:tc>
          <w:tcPr>
            <w:tcW w:w="1276" w:type="dxa"/>
            <w:vAlign w:val="center"/>
          </w:tcPr>
          <w:p w:rsidR="008447AF" w:rsidRPr="0098285C" w:rsidRDefault="008447AF" w:rsidP="00FC67F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26267,10</w:t>
            </w:r>
          </w:p>
        </w:tc>
        <w:tc>
          <w:tcPr>
            <w:tcW w:w="1134" w:type="dxa"/>
            <w:vAlign w:val="center"/>
          </w:tcPr>
          <w:p w:rsidR="008447AF" w:rsidRPr="0098285C" w:rsidRDefault="008447AF" w:rsidP="00FC67F0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37779,6</w:t>
            </w:r>
          </w:p>
        </w:tc>
        <w:tc>
          <w:tcPr>
            <w:tcW w:w="851" w:type="dxa"/>
          </w:tcPr>
          <w:p w:rsidR="008447AF" w:rsidRPr="001B5503" w:rsidRDefault="008447AF" w:rsidP="00FC67F0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37944,80</w:t>
            </w:r>
          </w:p>
        </w:tc>
        <w:tc>
          <w:tcPr>
            <w:tcW w:w="708" w:type="dxa"/>
          </w:tcPr>
          <w:p w:rsidR="008447AF" w:rsidRPr="001B5503" w:rsidRDefault="008447AF" w:rsidP="00FC67F0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45054,90</w:t>
            </w:r>
          </w:p>
        </w:tc>
        <w:tc>
          <w:tcPr>
            <w:tcW w:w="992" w:type="dxa"/>
          </w:tcPr>
          <w:p w:rsidR="008447AF" w:rsidRPr="001B5503" w:rsidRDefault="008447AF" w:rsidP="00FC67F0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35907,50</w:t>
            </w:r>
          </w:p>
        </w:tc>
      </w:tr>
    </w:tbl>
    <w:p w:rsidR="008447AF" w:rsidRPr="0098285C" w:rsidRDefault="008447AF" w:rsidP="00FC67F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республиканский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бюджет» изложить в следующей редакции:</w:t>
      </w:r>
    </w:p>
    <w:p w:rsidR="008447AF" w:rsidRPr="0098285C" w:rsidRDefault="008447AF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8447AF" w:rsidRPr="0098285C" w:rsidTr="00437F61">
        <w:tc>
          <w:tcPr>
            <w:tcW w:w="1985" w:type="dxa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550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50" w:type="dxa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182953,9</w:t>
            </w:r>
          </w:p>
        </w:tc>
        <w:tc>
          <w:tcPr>
            <w:tcW w:w="1276" w:type="dxa"/>
            <w:vAlign w:val="center"/>
          </w:tcPr>
          <w:p w:rsidR="008447AF" w:rsidRPr="0098285C" w:rsidRDefault="008447AF" w:rsidP="00437F61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26267,10</w:t>
            </w:r>
          </w:p>
        </w:tc>
        <w:tc>
          <w:tcPr>
            <w:tcW w:w="1134" w:type="dxa"/>
            <w:vAlign w:val="center"/>
          </w:tcPr>
          <w:p w:rsidR="008447AF" w:rsidRPr="0098285C" w:rsidRDefault="008447AF" w:rsidP="00437F61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37779,6</w:t>
            </w:r>
          </w:p>
        </w:tc>
        <w:tc>
          <w:tcPr>
            <w:tcW w:w="851" w:type="dxa"/>
          </w:tcPr>
          <w:p w:rsidR="008447AF" w:rsidRPr="001B5503" w:rsidRDefault="008447AF" w:rsidP="00437F61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37944,80</w:t>
            </w:r>
          </w:p>
        </w:tc>
        <w:tc>
          <w:tcPr>
            <w:tcW w:w="708" w:type="dxa"/>
          </w:tcPr>
          <w:p w:rsidR="008447AF" w:rsidRPr="001B5503" w:rsidRDefault="008447AF" w:rsidP="00437F61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45054,90</w:t>
            </w:r>
          </w:p>
        </w:tc>
        <w:tc>
          <w:tcPr>
            <w:tcW w:w="992" w:type="dxa"/>
          </w:tcPr>
          <w:p w:rsidR="008447AF" w:rsidRPr="001B5503" w:rsidRDefault="008447AF" w:rsidP="00437F61">
            <w:pPr>
              <w:ind w:firstLine="0"/>
              <w:rPr>
                <w:b/>
                <w:sz w:val="16"/>
                <w:szCs w:val="16"/>
              </w:rPr>
            </w:pPr>
            <w:r w:rsidRPr="001B5503">
              <w:rPr>
                <w:b/>
                <w:sz w:val="16"/>
                <w:szCs w:val="16"/>
              </w:rPr>
              <w:t>35907,50</w:t>
            </w:r>
          </w:p>
        </w:tc>
      </w:tr>
    </w:tbl>
    <w:p w:rsidR="008447AF" w:rsidRPr="0098285C" w:rsidRDefault="008447AF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- в задаче 4: </w:t>
      </w:r>
    </w:p>
    <w:p w:rsidR="008447AF" w:rsidRPr="0098285C" w:rsidRDefault="008447AF" w:rsidP="00301E80">
      <w:pPr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98285C">
        <w:rPr>
          <w:rFonts w:ascii="Times New Roman" w:hAnsi="Times New Roman"/>
          <w:color w:val="000000"/>
          <w:sz w:val="26"/>
          <w:szCs w:val="26"/>
        </w:rPr>
        <w:t xml:space="preserve">в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разделе 4.1: </w:t>
      </w:r>
    </w:p>
    <w:p w:rsidR="008447AF" w:rsidRPr="0098285C" w:rsidRDefault="008447AF" w:rsidP="00301E80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пункт 63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8447AF" w:rsidRPr="0098285C" w:rsidRDefault="008447AF" w:rsidP="00301E80">
      <w:pPr>
        <w:ind w:firstLine="567"/>
        <w:rPr>
          <w:rFonts w:ascii="Times New Roman" w:hAnsi="Times New Roman"/>
          <w:color w:val="000000"/>
          <w:sz w:val="26"/>
          <w:szCs w:val="26"/>
        </w:rPr>
      </w:pPr>
      <w:r w:rsidRPr="0098285C">
        <w:rPr>
          <w:rFonts w:ascii="Times New Roman" w:hAnsi="Times New Roman"/>
          <w:color w:val="000000"/>
          <w:sz w:val="26"/>
          <w:szCs w:val="26"/>
        </w:rPr>
        <w:t>«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871"/>
        <w:gridCol w:w="734"/>
        <w:gridCol w:w="1276"/>
        <w:gridCol w:w="990"/>
        <w:gridCol w:w="850"/>
        <w:gridCol w:w="828"/>
        <w:gridCol w:w="851"/>
        <w:gridCol w:w="850"/>
        <w:gridCol w:w="709"/>
        <w:gridCol w:w="850"/>
      </w:tblGrid>
      <w:tr w:rsidR="008447AF" w:rsidRPr="0098285C" w:rsidTr="006E0FEE">
        <w:tc>
          <w:tcPr>
            <w:tcW w:w="426" w:type="dxa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871" w:type="dxa"/>
          </w:tcPr>
          <w:p w:rsidR="008447AF" w:rsidRPr="0098285C" w:rsidRDefault="008447AF" w:rsidP="00FC67F0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Организация и проведение муниципального конкурса "Учитель года" (в т.ч. награждение победителей ценными призами и подарками)</w:t>
            </w:r>
          </w:p>
        </w:tc>
        <w:tc>
          <w:tcPr>
            <w:tcW w:w="734" w:type="dxa"/>
          </w:tcPr>
          <w:p w:rsidR="008447AF" w:rsidRPr="0098285C" w:rsidRDefault="008447AF" w:rsidP="00301E80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2023 - 2027</w:t>
            </w:r>
          </w:p>
        </w:tc>
        <w:tc>
          <w:tcPr>
            <w:tcW w:w="1276" w:type="dxa"/>
          </w:tcPr>
          <w:p w:rsidR="008447AF" w:rsidRPr="0098285C" w:rsidRDefault="008447AF" w:rsidP="00301E80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0" w:type="dxa"/>
          </w:tcPr>
          <w:p w:rsidR="008447AF" w:rsidRPr="0098285C" w:rsidRDefault="008447AF" w:rsidP="00301E80">
            <w:pPr>
              <w:pStyle w:val="a"/>
              <w:ind w:firstLine="28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2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238,0</w:t>
            </w:r>
          </w:p>
        </w:tc>
        <w:tc>
          <w:tcPr>
            <w:tcW w:w="828" w:type="dxa"/>
            <w:vAlign w:val="center"/>
          </w:tcPr>
          <w:p w:rsidR="008447AF" w:rsidRPr="0098285C" w:rsidRDefault="008447AF" w:rsidP="00301E80">
            <w:pPr>
              <w:ind w:firstLine="28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28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69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hanging="10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Align w:val="center"/>
          </w:tcPr>
          <w:p w:rsidR="008447AF" w:rsidRPr="0098285C" w:rsidRDefault="008447AF" w:rsidP="00301E80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3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</w:tr>
    </w:tbl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«ИТОГО по задаче 4.» изложить в следующей редакции: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8447AF" w:rsidRPr="0098285C" w:rsidTr="00301E80">
        <w:tc>
          <w:tcPr>
            <w:tcW w:w="1985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 по задаче 4.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1750,8</w:t>
            </w:r>
          </w:p>
        </w:tc>
        <w:tc>
          <w:tcPr>
            <w:tcW w:w="1276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260,40</w:t>
            </w:r>
          </w:p>
        </w:tc>
        <w:tc>
          <w:tcPr>
            <w:tcW w:w="1134" w:type="dxa"/>
            <w:vAlign w:val="center"/>
          </w:tcPr>
          <w:p w:rsidR="008447AF" w:rsidRPr="0098285C" w:rsidRDefault="008447AF" w:rsidP="00301E80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340</w:t>
            </w: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,40</w:t>
            </w:r>
          </w:p>
        </w:tc>
        <w:tc>
          <w:tcPr>
            <w:tcW w:w="851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08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992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400,00</w:t>
            </w:r>
          </w:p>
        </w:tc>
      </w:tr>
    </w:tbl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«муниципальный бюджет» изложить в следующей редакции:</w:t>
      </w:r>
    </w:p>
    <w:p w:rsidR="008447AF" w:rsidRPr="0098285C" w:rsidRDefault="008447AF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992"/>
        <w:gridCol w:w="992"/>
        <w:gridCol w:w="993"/>
        <w:gridCol w:w="850"/>
        <w:gridCol w:w="708"/>
        <w:gridCol w:w="1276"/>
      </w:tblGrid>
      <w:tr w:rsidR="008447AF" w:rsidRPr="0098285C" w:rsidTr="00301E80">
        <w:tc>
          <w:tcPr>
            <w:tcW w:w="2676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1750,8</w:t>
            </w:r>
          </w:p>
        </w:tc>
        <w:tc>
          <w:tcPr>
            <w:tcW w:w="992" w:type="dxa"/>
            <w:vAlign w:val="center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260,40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301E80">
            <w:pPr>
              <w:ind w:firstLine="67"/>
              <w:jc w:val="lef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340</w:t>
            </w: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,40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708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276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400,00</w:t>
            </w:r>
          </w:p>
        </w:tc>
      </w:tr>
    </w:tbl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в задаче 5:</w:t>
      </w:r>
    </w:p>
    <w:p w:rsidR="008447AF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в разделе 5.1:</w:t>
      </w:r>
    </w:p>
    <w:p w:rsidR="008447AF" w:rsidRPr="0098285C" w:rsidRDefault="008447AF" w:rsidP="001B5503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пункт 74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изложить в следующей редакции:</w:t>
      </w:r>
    </w:p>
    <w:p w:rsidR="008447AF" w:rsidRPr="0098285C" w:rsidRDefault="008447AF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701"/>
        <w:gridCol w:w="567"/>
        <w:gridCol w:w="1559"/>
        <w:gridCol w:w="1276"/>
        <w:gridCol w:w="992"/>
        <w:gridCol w:w="680"/>
        <w:gridCol w:w="567"/>
        <w:gridCol w:w="709"/>
        <w:gridCol w:w="567"/>
        <w:gridCol w:w="992"/>
      </w:tblGrid>
      <w:tr w:rsidR="008447AF" w:rsidRPr="0098285C" w:rsidTr="001B5503">
        <w:trPr>
          <w:trHeight w:val="2576"/>
        </w:trPr>
        <w:tc>
          <w:tcPr>
            <w:tcW w:w="567" w:type="dxa"/>
          </w:tcPr>
          <w:p w:rsidR="008447AF" w:rsidRPr="0098285C" w:rsidRDefault="008447AF" w:rsidP="00437F6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701" w:type="dxa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Финансовое обеспечение расходных обязательств в муниципальных учреждениях дополнительного образования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</w:tcPr>
          <w:p w:rsidR="008447AF" w:rsidRPr="0098285C" w:rsidRDefault="008447AF" w:rsidP="00437F61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447AF" w:rsidRPr="0098285C" w:rsidRDefault="008447AF" w:rsidP="00437F6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8447AF" w:rsidRPr="0098285C" w:rsidRDefault="008447AF" w:rsidP="00437F61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98285C" w:rsidRDefault="008447AF" w:rsidP="00437F6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447AF" w:rsidRPr="0098285C" w:rsidRDefault="008447AF" w:rsidP="00437F61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</w:tcPr>
          <w:p w:rsidR="008447AF" w:rsidRPr="0098285C" w:rsidRDefault="008447AF" w:rsidP="00437F61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157604,0</w:t>
            </w:r>
          </w:p>
        </w:tc>
        <w:tc>
          <w:tcPr>
            <w:tcW w:w="680" w:type="dxa"/>
          </w:tcPr>
          <w:p w:rsidR="008447AF" w:rsidRPr="0098285C" w:rsidRDefault="008447AF" w:rsidP="00437F61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37375,12786</w:t>
            </w:r>
          </w:p>
        </w:tc>
        <w:tc>
          <w:tcPr>
            <w:tcW w:w="567" w:type="dxa"/>
          </w:tcPr>
          <w:p w:rsidR="008447AF" w:rsidRPr="0098285C" w:rsidRDefault="008447AF" w:rsidP="00437F61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49902,3</w:t>
            </w:r>
          </w:p>
        </w:tc>
        <w:tc>
          <w:tcPr>
            <w:tcW w:w="709" w:type="dxa"/>
          </w:tcPr>
          <w:p w:rsidR="008447AF" w:rsidRPr="0098285C" w:rsidRDefault="008447AF" w:rsidP="001B550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22200,00</w:t>
            </w: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:rsidR="008447AF" w:rsidRPr="0098285C" w:rsidRDefault="008447AF" w:rsidP="00437F61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:rsidR="008447AF" w:rsidRPr="0098285C" w:rsidRDefault="008447AF" w:rsidP="001B5503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20063,3</w:t>
            </w:r>
          </w:p>
        </w:tc>
        <w:tc>
          <w:tcPr>
            <w:tcW w:w="992" w:type="dxa"/>
          </w:tcPr>
          <w:p w:rsidR="008447AF" w:rsidRPr="0098285C" w:rsidRDefault="008447AF" w:rsidP="001B5503">
            <w:pPr>
              <w:ind w:firstLine="42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28063,3</w:t>
            </w:r>
          </w:p>
        </w:tc>
      </w:tr>
    </w:tbl>
    <w:p w:rsidR="008447AF" w:rsidRPr="0098285C" w:rsidRDefault="008447AF" w:rsidP="001B5503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пункт 75.1 изложить в следующей редакции:</w:t>
      </w:r>
    </w:p>
    <w:p w:rsidR="008447AF" w:rsidRPr="0098285C" w:rsidRDefault="008447AF" w:rsidP="00301E8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701"/>
        <w:gridCol w:w="567"/>
        <w:gridCol w:w="1559"/>
        <w:gridCol w:w="1276"/>
        <w:gridCol w:w="992"/>
        <w:gridCol w:w="993"/>
        <w:gridCol w:w="567"/>
        <w:gridCol w:w="567"/>
        <w:gridCol w:w="425"/>
        <w:gridCol w:w="709"/>
      </w:tblGrid>
      <w:tr w:rsidR="008447AF" w:rsidRPr="0098285C" w:rsidTr="00BC350E">
        <w:trPr>
          <w:trHeight w:val="2124"/>
        </w:trPr>
        <w:tc>
          <w:tcPr>
            <w:tcW w:w="567" w:type="dxa"/>
          </w:tcPr>
          <w:p w:rsidR="008447AF" w:rsidRPr="0098285C" w:rsidRDefault="008447AF" w:rsidP="00301E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975.1</w:t>
            </w:r>
          </w:p>
        </w:tc>
        <w:tc>
          <w:tcPr>
            <w:tcW w:w="1701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PT Serif" w:hAnsi="PT Serif"/>
                <w:color w:val="22272F"/>
                <w:sz w:val="16"/>
                <w:szCs w:val="16"/>
                <w:shd w:val="clear" w:color="auto" w:fill="FFFFFF"/>
              </w:rPr>
              <w:t>Обеспечение реализации дополнительных общеразвивающих программ за счет социального сертификата на получение муниципальной услуги в социальной сфере</w:t>
            </w:r>
          </w:p>
        </w:tc>
        <w:tc>
          <w:tcPr>
            <w:tcW w:w="567" w:type="dxa"/>
          </w:tcPr>
          <w:p w:rsidR="008447AF" w:rsidRPr="0098285C" w:rsidRDefault="008447AF" w:rsidP="00301E8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  <w:p w:rsidR="008447AF" w:rsidRPr="0098285C" w:rsidRDefault="008447AF" w:rsidP="00301E8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8447AF" w:rsidRPr="0098285C" w:rsidRDefault="008447AF" w:rsidP="00301E80">
            <w:pPr>
              <w:pStyle w:val="a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:rsidR="008447AF" w:rsidRPr="0098285C" w:rsidRDefault="008447AF" w:rsidP="00301E8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</w:tcPr>
          <w:p w:rsidR="008447AF" w:rsidRPr="0098285C" w:rsidRDefault="008447AF" w:rsidP="00301E80">
            <w:pPr>
              <w:ind w:firstLine="3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9581,74489</w:t>
            </w:r>
          </w:p>
        </w:tc>
        <w:tc>
          <w:tcPr>
            <w:tcW w:w="993" w:type="dxa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1931,74489</w:t>
            </w:r>
          </w:p>
        </w:tc>
        <w:tc>
          <w:tcPr>
            <w:tcW w:w="567" w:type="dxa"/>
          </w:tcPr>
          <w:p w:rsidR="008447AF" w:rsidRPr="0098285C" w:rsidRDefault="008447AF" w:rsidP="00301E80">
            <w:pPr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7650,0</w:t>
            </w:r>
          </w:p>
        </w:tc>
        <w:tc>
          <w:tcPr>
            <w:tcW w:w="567" w:type="dxa"/>
          </w:tcPr>
          <w:p w:rsidR="008447AF" w:rsidRPr="0098285C" w:rsidRDefault="008447AF" w:rsidP="00301E8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:rsidR="008447AF" w:rsidRPr="0098285C" w:rsidRDefault="008447AF" w:rsidP="00301E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8447AF" w:rsidRPr="0098285C" w:rsidRDefault="008447AF" w:rsidP="00301E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8447AF" w:rsidRPr="0098285C" w:rsidRDefault="008447AF" w:rsidP="00301E8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8447AF" w:rsidRPr="0098285C" w:rsidRDefault="008447AF" w:rsidP="00301E8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«ИТОГО по задаче 5.» изложить в следующей редакции: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50"/>
        <w:gridCol w:w="850"/>
      </w:tblGrid>
      <w:tr w:rsidR="008447AF" w:rsidRPr="0098285C" w:rsidTr="00301E80">
        <w:tc>
          <w:tcPr>
            <w:tcW w:w="1985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 по задаче 5.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47AF" w:rsidRPr="001B5503" w:rsidRDefault="008447AF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175742,9773</w:t>
            </w:r>
          </w:p>
        </w:tc>
        <w:tc>
          <w:tcPr>
            <w:tcW w:w="1276" w:type="dxa"/>
            <w:vAlign w:val="center"/>
          </w:tcPr>
          <w:p w:rsidR="008447AF" w:rsidRPr="001B5503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47864,11444</w:t>
            </w:r>
          </w:p>
        </w:tc>
        <w:tc>
          <w:tcPr>
            <w:tcW w:w="1134" w:type="dxa"/>
            <w:vAlign w:val="center"/>
          </w:tcPr>
          <w:p w:rsidR="008447AF" w:rsidRPr="0098285C" w:rsidRDefault="008447AF" w:rsidP="00301E80">
            <w:pPr>
              <w:ind w:firstLine="67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57552,3</w:t>
            </w:r>
          </w:p>
        </w:tc>
        <w:tc>
          <w:tcPr>
            <w:tcW w:w="851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22200,00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20063,3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28063,3</w:t>
            </w:r>
          </w:p>
        </w:tc>
      </w:tr>
    </w:tbl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«муниципальный бюджет» изложить в следующей редакции:</w:t>
      </w:r>
    </w:p>
    <w:p w:rsidR="008447AF" w:rsidRPr="0098285C" w:rsidRDefault="008447AF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76"/>
        <w:gridCol w:w="868"/>
        <w:gridCol w:w="709"/>
        <w:gridCol w:w="1275"/>
        <w:gridCol w:w="1134"/>
        <w:gridCol w:w="851"/>
        <w:gridCol w:w="850"/>
        <w:gridCol w:w="851"/>
        <w:gridCol w:w="850"/>
      </w:tblGrid>
      <w:tr w:rsidR="008447AF" w:rsidRPr="0098285C" w:rsidTr="00301E80">
        <w:tc>
          <w:tcPr>
            <w:tcW w:w="2676" w:type="dxa"/>
          </w:tcPr>
          <w:p w:rsidR="008447AF" w:rsidRPr="0098285C" w:rsidRDefault="008447AF" w:rsidP="001B5503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</w:tcPr>
          <w:p w:rsidR="008447AF" w:rsidRPr="0098285C" w:rsidRDefault="008447AF" w:rsidP="001B550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447AF" w:rsidRPr="0098285C" w:rsidRDefault="008447AF" w:rsidP="001B5503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447AF" w:rsidRPr="001B5503" w:rsidRDefault="008447AF" w:rsidP="001B55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175742,9773</w:t>
            </w:r>
          </w:p>
        </w:tc>
        <w:tc>
          <w:tcPr>
            <w:tcW w:w="1134" w:type="dxa"/>
            <w:vAlign w:val="center"/>
          </w:tcPr>
          <w:p w:rsidR="008447AF" w:rsidRPr="001B5503" w:rsidRDefault="008447AF" w:rsidP="001B5503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B550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47864,11444</w:t>
            </w:r>
          </w:p>
        </w:tc>
        <w:tc>
          <w:tcPr>
            <w:tcW w:w="851" w:type="dxa"/>
            <w:vAlign w:val="center"/>
          </w:tcPr>
          <w:p w:rsidR="008447AF" w:rsidRPr="001B5503" w:rsidRDefault="008447AF" w:rsidP="001B5503">
            <w:pPr>
              <w:ind w:firstLine="67"/>
              <w:jc w:val="lef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1B550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57552,3</w:t>
            </w:r>
          </w:p>
        </w:tc>
        <w:tc>
          <w:tcPr>
            <w:tcW w:w="850" w:type="dxa"/>
          </w:tcPr>
          <w:p w:rsidR="008447AF" w:rsidRPr="0098285C" w:rsidRDefault="008447AF" w:rsidP="001B5503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22200,00</w:t>
            </w:r>
          </w:p>
        </w:tc>
        <w:tc>
          <w:tcPr>
            <w:tcW w:w="851" w:type="dxa"/>
          </w:tcPr>
          <w:p w:rsidR="008447AF" w:rsidRPr="0098285C" w:rsidRDefault="008447AF" w:rsidP="001B5503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20063,3</w:t>
            </w:r>
          </w:p>
        </w:tc>
        <w:tc>
          <w:tcPr>
            <w:tcW w:w="850" w:type="dxa"/>
          </w:tcPr>
          <w:p w:rsidR="008447AF" w:rsidRPr="0098285C" w:rsidRDefault="008447AF" w:rsidP="001B5503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28063,3</w:t>
            </w:r>
          </w:p>
        </w:tc>
      </w:tr>
    </w:tbl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«Всего по подпрограмме 2.» изложить в следующей редакции: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21"/>
        <w:gridCol w:w="879"/>
      </w:tblGrid>
      <w:tr w:rsidR="008447AF" w:rsidRPr="0098285C" w:rsidTr="00E8643D">
        <w:tc>
          <w:tcPr>
            <w:tcW w:w="1985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98285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Всего по подпрограмме 2.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47AF" w:rsidRPr="00E8643D" w:rsidRDefault="008447AF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864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2921100,61</w:t>
            </w:r>
          </w:p>
        </w:tc>
        <w:tc>
          <w:tcPr>
            <w:tcW w:w="1276" w:type="dxa"/>
            <w:vAlign w:val="center"/>
          </w:tcPr>
          <w:p w:rsidR="008447AF" w:rsidRPr="00E8643D" w:rsidRDefault="008447AF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864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600165,73</w:t>
            </w:r>
          </w:p>
        </w:tc>
        <w:tc>
          <w:tcPr>
            <w:tcW w:w="1134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723223,11</w:t>
            </w:r>
          </w:p>
        </w:tc>
        <w:tc>
          <w:tcPr>
            <w:tcW w:w="851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5492788,9</w:t>
            </w:r>
          </w:p>
        </w:tc>
        <w:tc>
          <w:tcPr>
            <w:tcW w:w="821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595815,23</w:t>
            </w:r>
          </w:p>
        </w:tc>
        <w:tc>
          <w:tcPr>
            <w:tcW w:w="879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452 617,66</w:t>
            </w:r>
          </w:p>
        </w:tc>
      </w:tr>
    </w:tbl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«муниципальный бюджет» изложить в следующей редакции:</w:t>
      </w:r>
    </w:p>
    <w:p w:rsidR="008447AF" w:rsidRPr="0098285C" w:rsidRDefault="008447AF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8447AF" w:rsidRPr="0098285C" w:rsidTr="00E8643D">
        <w:tc>
          <w:tcPr>
            <w:tcW w:w="1985" w:type="dxa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850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447AF" w:rsidRPr="0098285C" w:rsidRDefault="008447AF" w:rsidP="00301E8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470418,6923</w:t>
            </w:r>
          </w:p>
        </w:tc>
        <w:tc>
          <w:tcPr>
            <w:tcW w:w="1276" w:type="dxa"/>
            <w:vAlign w:val="center"/>
          </w:tcPr>
          <w:p w:rsidR="008447AF" w:rsidRPr="0098285C" w:rsidRDefault="008447AF" w:rsidP="00301E8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1258,44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149708,52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67358,27</w:t>
            </w:r>
          </w:p>
        </w:tc>
        <w:tc>
          <w:tcPr>
            <w:tcW w:w="963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58381,97</w:t>
            </w:r>
          </w:p>
        </w:tc>
        <w:tc>
          <w:tcPr>
            <w:tcW w:w="1021" w:type="dxa"/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66 381,49</w:t>
            </w:r>
          </w:p>
        </w:tc>
      </w:tr>
    </w:tbl>
    <w:p w:rsidR="008447AF" w:rsidRDefault="008447AF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республиканский 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>бюджет» изложить в следующей редакции:</w:t>
      </w:r>
    </w:p>
    <w:p w:rsidR="008447AF" w:rsidRPr="0098285C" w:rsidRDefault="008447AF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963"/>
        <w:gridCol w:w="1021"/>
      </w:tblGrid>
      <w:tr w:rsidR="008447AF" w:rsidRPr="0098285C" w:rsidTr="00E8643D">
        <w:tc>
          <w:tcPr>
            <w:tcW w:w="1985" w:type="dxa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6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республиканский</w:t>
            </w: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бюджет</w:t>
            </w:r>
          </w:p>
        </w:tc>
        <w:tc>
          <w:tcPr>
            <w:tcW w:w="850" w:type="dxa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2155273,57</w:t>
            </w:r>
          </w:p>
        </w:tc>
        <w:tc>
          <w:tcPr>
            <w:tcW w:w="1276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42017,73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497590,81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425839,93</w:t>
            </w:r>
          </w:p>
        </w:tc>
        <w:tc>
          <w:tcPr>
            <w:tcW w:w="963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480279,66</w:t>
            </w:r>
          </w:p>
        </w:tc>
        <w:tc>
          <w:tcPr>
            <w:tcW w:w="1021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330745,43</w:t>
            </w:r>
          </w:p>
        </w:tc>
      </w:tr>
    </w:tbl>
    <w:p w:rsidR="008447AF" w:rsidRPr="0098285C" w:rsidRDefault="008447AF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- строку «</w:t>
      </w:r>
      <w:r>
        <w:rPr>
          <w:rFonts w:ascii="Times New Roman" w:hAnsi="Times New Roman" w:cs="Times New Roman"/>
          <w:color w:val="000000"/>
          <w:sz w:val="26"/>
          <w:szCs w:val="26"/>
        </w:rPr>
        <w:t>федеральный</w:t>
      </w:r>
      <w:r w:rsidRPr="0098285C">
        <w:rPr>
          <w:rFonts w:ascii="Times New Roman" w:hAnsi="Times New Roman" w:cs="Times New Roman"/>
          <w:color w:val="000000"/>
          <w:sz w:val="26"/>
          <w:szCs w:val="26"/>
        </w:rPr>
        <w:t xml:space="preserve"> бюджет» изложить в следующей редакции:</w:t>
      </w:r>
    </w:p>
    <w:p w:rsidR="008447AF" w:rsidRPr="0098285C" w:rsidRDefault="008447AF" w:rsidP="00E8643D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822"/>
        <w:gridCol w:w="1162"/>
      </w:tblGrid>
      <w:tr w:rsidR="008447AF" w:rsidRPr="0098285C" w:rsidTr="00E8643D">
        <w:tc>
          <w:tcPr>
            <w:tcW w:w="1985" w:type="dxa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6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федеральный </w:t>
            </w:r>
            <w:r w:rsidRPr="009828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850" w:type="dxa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8447AF" w:rsidRPr="0098285C" w:rsidRDefault="008447AF" w:rsidP="00437F6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295408,3416</w:t>
            </w:r>
          </w:p>
        </w:tc>
        <w:tc>
          <w:tcPr>
            <w:tcW w:w="1276" w:type="dxa"/>
            <w:vAlign w:val="center"/>
          </w:tcPr>
          <w:p w:rsidR="008447AF" w:rsidRPr="0098285C" w:rsidRDefault="008447AF" w:rsidP="00437F61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50759,56512</w:t>
            </w:r>
          </w:p>
        </w:tc>
        <w:tc>
          <w:tcPr>
            <w:tcW w:w="993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75923,77793</w:t>
            </w:r>
          </w:p>
        </w:tc>
        <w:tc>
          <w:tcPr>
            <w:tcW w:w="850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56080,68283</w:t>
            </w:r>
          </w:p>
        </w:tc>
        <w:tc>
          <w:tcPr>
            <w:tcW w:w="822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57153,59067</w:t>
            </w:r>
          </w:p>
        </w:tc>
        <w:tc>
          <w:tcPr>
            <w:tcW w:w="1162" w:type="dxa"/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55490,725</w:t>
            </w:r>
          </w:p>
        </w:tc>
      </w:tr>
    </w:tbl>
    <w:p w:rsidR="008447AF" w:rsidRPr="0098285C" w:rsidRDefault="008447AF" w:rsidP="00E8643D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  <w:r w:rsidRPr="0098285C">
        <w:rPr>
          <w:rFonts w:ascii="Times New Roman" w:hAnsi="Times New Roman" w:cs="Times New Roman"/>
          <w:color w:val="000000"/>
          <w:sz w:val="26"/>
          <w:szCs w:val="26"/>
        </w:rPr>
        <w:t>»;</w:t>
      </w:r>
    </w:p>
    <w:p w:rsidR="008447AF" w:rsidRPr="0098285C" w:rsidRDefault="008447AF" w:rsidP="00301E80">
      <w:pPr>
        <w:rPr>
          <w:color w:val="000000"/>
          <w:sz w:val="26"/>
          <w:szCs w:val="26"/>
        </w:rPr>
      </w:pPr>
      <w:bookmarkStart w:id="2" w:name="sub_71114"/>
      <w:r w:rsidRPr="0098285C">
        <w:rPr>
          <w:color w:val="000000"/>
          <w:sz w:val="26"/>
          <w:szCs w:val="26"/>
        </w:rPr>
        <w:t xml:space="preserve">- </w:t>
      </w:r>
      <w:hyperlink r:id="rId9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"ИТОГО по ПРОГРАММЕ" изложить в следующей редакции:</w:t>
      </w:r>
    </w:p>
    <w:bookmarkEnd w:id="2"/>
    <w:p w:rsidR="008447AF" w:rsidRPr="0098285C" w:rsidRDefault="008447AF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304"/>
        <w:gridCol w:w="992"/>
        <w:gridCol w:w="1134"/>
        <w:gridCol w:w="855"/>
        <w:gridCol w:w="992"/>
        <w:gridCol w:w="853"/>
        <w:gridCol w:w="855"/>
        <w:gridCol w:w="699"/>
      </w:tblGrid>
      <w:tr w:rsidR="008447AF" w:rsidRPr="0098285C" w:rsidTr="00301E8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bookmarkStart w:id="3" w:name="sub_10100"/>
            <w:r w:rsidRPr="0098285C">
              <w:rPr>
                <w:b/>
                <w:color w:val="000000"/>
                <w:sz w:val="16"/>
                <w:szCs w:val="16"/>
              </w:rPr>
              <w:t>ИТОГО по ПРОГРАММЕ</w:t>
            </w:r>
            <w:bookmarkEnd w:id="3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5007960,35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98285C">
              <w:rPr>
                <w:b/>
                <w:color w:val="000000"/>
                <w:sz w:val="16"/>
                <w:szCs w:val="16"/>
              </w:rPr>
              <w:t>1161597,19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1124083,9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1096827,7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938475,43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 w:rsidRPr="0098285C">
              <w:rPr>
                <w:b/>
                <w:color w:val="000000"/>
                <w:sz w:val="16"/>
                <w:szCs w:val="16"/>
              </w:rPr>
              <w:t>686 976,06</w:t>
            </w:r>
          </w:p>
        </w:tc>
      </w:tr>
    </w:tbl>
    <w:p w:rsidR="008447AF" w:rsidRPr="0098285C" w:rsidRDefault="008447AF" w:rsidP="00301E80">
      <w:pPr>
        <w:rPr>
          <w:color w:val="000000"/>
        </w:rPr>
      </w:pPr>
      <w:bookmarkStart w:id="4" w:name="sub_71115"/>
      <w:r w:rsidRPr="0098285C">
        <w:rPr>
          <w:color w:val="000000"/>
        </w:rPr>
        <w:t>»;</w:t>
      </w:r>
    </w:p>
    <w:p w:rsidR="008447AF" w:rsidRPr="0098285C" w:rsidRDefault="008447AF" w:rsidP="00301E80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hyperlink r:id="rId10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"в т.ч. муниципальный бюджет" изложить в следующей редакции:</w:t>
      </w:r>
    </w:p>
    <w:bookmarkEnd w:id="4"/>
    <w:p w:rsidR="008447AF" w:rsidRPr="0098285C" w:rsidRDefault="008447AF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8447AF" w:rsidRPr="0098285C" w:rsidTr="00301E8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bookmarkStart w:id="5" w:name="sub_10200"/>
            <w:r w:rsidRPr="0098285C">
              <w:rPr>
                <w:b/>
                <w:color w:val="000000"/>
                <w:sz w:val="16"/>
                <w:szCs w:val="16"/>
              </w:rPr>
              <w:t>в т.ч. муниципальный бюджет</w:t>
            </w:r>
            <w:bookmarkEnd w:id="5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064584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064584">
              <w:rPr>
                <w:b/>
                <w:color w:val="000000"/>
                <w:sz w:val="16"/>
                <w:szCs w:val="16"/>
              </w:rPr>
              <w:t>964000,95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192086,39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211258,3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350492,80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 w:rsidRPr="0098285C">
              <w:rPr>
                <w:b/>
                <w:color w:val="000000"/>
                <w:sz w:val="16"/>
                <w:szCs w:val="16"/>
              </w:rPr>
              <w:t>121082,00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 w:rsidRPr="0098285C">
              <w:rPr>
                <w:b/>
                <w:color w:val="000000"/>
                <w:sz w:val="16"/>
                <w:szCs w:val="16"/>
              </w:rPr>
              <w:t>89 081,49</w:t>
            </w:r>
          </w:p>
        </w:tc>
      </w:tr>
    </w:tbl>
    <w:p w:rsidR="008447AF" w:rsidRDefault="008447AF" w:rsidP="00301E80">
      <w:pPr>
        <w:rPr>
          <w:color w:val="000000"/>
        </w:rPr>
      </w:pPr>
      <w:bookmarkStart w:id="6" w:name="sub_71116"/>
      <w:r w:rsidRPr="0098285C">
        <w:rPr>
          <w:color w:val="000000"/>
        </w:rPr>
        <w:t>»;</w:t>
      </w:r>
    </w:p>
    <w:p w:rsidR="008447AF" w:rsidRPr="0098285C" w:rsidRDefault="008447AF" w:rsidP="00E8643D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 xml:space="preserve">- </w:t>
      </w:r>
      <w:hyperlink r:id="rId11" w:history="1">
        <w:r w:rsidRPr="0098285C">
          <w:rPr>
            <w:color w:val="000000"/>
            <w:sz w:val="26"/>
            <w:szCs w:val="26"/>
          </w:rPr>
          <w:t>строку</w:t>
        </w:r>
      </w:hyperlink>
      <w:r>
        <w:rPr>
          <w:color w:val="000000"/>
          <w:sz w:val="26"/>
          <w:szCs w:val="26"/>
        </w:rPr>
        <w:t xml:space="preserve"> "</w:t>
      </w:r>
      <w:r>
        <w:rPr>
          <w:rFonts w:ascii="Times New Roman" w:hAnsi="Times New Roman" w:cs="Times New Roman"/>
          <w:color w:val="000000"/>
          <w:sz w:val="26"/>
          <w:szCs w:val="26"/>
        </w:rPr>
        <w:t>республиканский</w:t>
      </w:r>
      <w:r w:rsidRPr="0098285C">
        <w:rPr>
          <w:color w:val="000000"/>
          <w:sz w:val="26"/>
          <w:szCs w:val="26"/>
        </w:rPr>
        <w:t xml:space="preserve"> бюджет" изложить в следующей редакции:</w:t>
      </w:r>
    </w:p>
    <w:p w:rsidR="008447AF" w:rsidRPr="0098285C" w:rsidRDefault="008447AF" w:rsidP="00E8643D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8447AF" w:rsidRPr="0098285C" w:rsidTr="00437F6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437F61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E8643D">
              <w:rPr>
                <w:b/>
                <w:color w:val="000000"/>
                <w:sz w:val="16"/>
                <w:szCs w:val="16"/>
              </w:rPr>
              <w:t>республиканский</w:t>
            </w:r>
            <w:r w:rsidRPr="0098285C">
              <w:rPr>
                <w:b/>
                <w:color w:val="000000"/>
                <w:sz w:val="16"/>
                <w:szCs w:val="16"/>
              </w:rPr>
              <w:t xml:space="preserve"> бюджет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437F61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437F61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E8643D" w:rsidRDefault="008447AF" w:rsidP="00437F61">
            <w:pPr>
              <w:ind w:firstLine="0"/>
              <w:jc w:val="center"/>
              <w:rPr>
                <w:b/>
                <w:color w:val="000000"/>
                <w:sz w:val="16"/>
                <w:szCs w:val="16"/>
                <w:highlight w:val="yellow"/>
              </w:rPr>
            </w:pPr>
            <w:r w:rsidRPr="00E8643D">
              <w:rPr>
                <w:b/>
                <w:color w:val="000000"/>
                <w:sz w:val="16"/>
                <w:szCs w:val="16"/>
              </w:rPr>
              <w:t>3554739,58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437F61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727755,4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437F61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834085,71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437F61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690254,33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437F61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760239,86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47AF" w:rsidRPr="0098285C" w:rsidRDefault="008447AF" w:rsidP="00437F61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542403,83</w:t>
            </w:r>
          </w:p>
        </w:tc>
      </w:tr>
    </w:tbl>
    <w:p w:rsidR="008447AF" w:rsidRPr="0098285C" w:rsidRDefault="008447AF" w:rsidP="00E8643D">
      <w:pPr>
        <w:rPr>
          <w:color w:val="000000"/>
        </w:rPr>
      </w:pPr>
      <w:r w:rsidRPr="0098285C">
        <w:rPr>
          <w:color w:val="000000"/>
        </w:rPr>
        <w:t>»;</w:t>
      </w:r>
    </w:p>
    <w:p w:rsidR="008447AF" w:rsidRPr="0098285C" w:rsidRDefault="008447AF" w:rsidP="00301E80">
      <w:pPr>
        <w:rPr>
          <w:color w:val="000000"/>
          <w:sz w:val="26"/>
          <w:szCs w:val="26"/>
        </w:rPr>
      </w:pPr>
      <w:bookmarkStart w:id="7" w:name="sub_71117"/>
      <w:bookmarkEnd w:id="6"/>
      <w:r w:rsidRPr="0098285C">
        <w:rPr>
          <w:color w:val="000000"/>
          <w:sz w:val="26"/>
          <w:szCs w:val="26"/>
        </w:rPr>
        <w:t xml:space="preserve">- </w:t>
      </w:r>
      <w:hyperlink r:id="rId12" w:history="1">
        <w:r w:rsidRPr="0098285C">
          <w:rPr>
            <w:color w:val="000000"/>
            <w:sz w:val="26"/>
            <w:szCs w:val="26"/>
          </w:rPr>
          <w:t>строку</w:t>
        </w:r>
      </w:hyperlink>
      <w:r w:rsidRPr="0098285C">
        <w:rPr>
          <w:color w:val="000000"/>
          <w:sz w:val="26"/>
          <w:szCs w:val="26"/>
        </w:rPr>
        <w:t xml:space="preserve"> "Федеральный бюджет" изложить в следующей редакции:</w:t>
      </w:r>
    </w:p>
    <w:bookmarkEnd w:id="7"/>
    <w:p w:rsidR="008447AF" w:rsidRPr="0098285C" w:rsidRDefault="008447AF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>«</w:t>
      </w: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97"/>
        <w:gridCol w:w="1276"/>
        <w:gridCol w:w="1276"/>
        <w:gridCol w:w="713"/>
        <w:gridCol w:w="855"/>
        <w:gridCol w:w="992"/>
        <w:gridCol w:w="853"/>
        <w:gridCol w:w="855"/>
        <w:gridCol w:w="699"/>
      </w:tblGrid>
      <w:tr w:rsidR="008447AF" w:rsidRPr="0098285C" w:rsidTr="00301E80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bookmarkStart w:id="8" w:name="sub_10400"/>
            <w:r w:rsidRPr="0098285C">
              <w:rPr>
                <w:b/>
                <w:color w:val="000000"/>
                <w:sz w:val="16"/>
                <w:szCs w:val="16"/>
              </w:rPr>
              <w:t>федеральный бюджет</w:t>
            </w:r>
            <w:bookmarkEnd w:id="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489219,93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241754,96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78739,98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56080,68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57153,59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  <w:r w:rsidRPr="0098285C">
              <w:rPr>
                <w:b/>
                <w:color w:val="000000"/>
                <w:sz w:val="16"/>
                <w:szCs w:val="16"/>
              </w:rPr>
              <w:t>55 490,73</w:t>
            </w:r>
          </w:p>
          <w:p w:rsidR="008447AF" w:rsidRPr="0098285C" w:rsidRDefault="008447AF" w:rsidP="00301E80">
            <w:pPr>
              <w:ind w:firstLine="0"/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8447AF" w:rsidRPr="0098285C" w:rsidRDefault="008447AF" w:rsidP="00301E80">
      <w:pPr>
        <w:rPr>
          <w:color w:val="000000"/>
          <w:sz w:val="26"/>
          <w:szCs w:val="26"/>
        </w:rPr>
      </w:pPr>
      <w:r w:rsidRPr="0098285C">
        <w:rPr>
          <w:color w:val="000000"/>
          <w:sz w:val="26"/>
          <w:szCs w:val="26"/>
        </w:rPr>
        <w:t>».</w:t>
      </w:r>
    </w:p>
    <w:p w:rsidR="008447AF" w:rsidRPr="0098285C" w:rsidRDefault="008447AF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8447AF" w:rsidRPr="0098285C" w:rsidRDefault="008447AF" w:rsidP="00A732E3">
      <w:pPr>
        <w:ind w:firstLine="567"/>
        <w:rPr>
          <w:rFonts w:ascii="Times New Roman" w:hAnsi="Times New Roman"/>
          <w:bCs/>
          <w:color w:val="000000"/>
          <w:sz w:val="26"/>
          <w:szCs w:val="26"/>
        </w:rPr>
      </w:pP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3. </w:t>
      </w:r>
      <w:r w:rsidRPr="0098285C">
        <w:rPr>
          <w:sz w:val="26"/>
          <w:szCs w:val="26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</w:t>
      </w:r>
      <w:r w:rsidRPr="0098285C">
        <w:rPr>
          <w:rFonts w:ascii="Times New Roman" w:hAnsi="Times New Roman"/>
          <w:bCs/>
          <w:color w:val="000000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:rsidR="008447AF" w:rsidRDefault="008447AF" w:rsidP="00DA4068">
      <w:pPr>
        <w:ind w:firstLine="567"/>
        <w:rPr>
          <w:sz w:val="26"/>
          <w:szCs w:val="26"/>
        </w:rPr>
      </w:pPr>
    </w:p>
    <w:p w:rsidR="008447AF" w:rsidRDefault="008447AF" w:rsidP="00DA4068">
      <w:pPr>
        <w:ind w:firstLine="567"/>
        <w:rPr>
          <w:sz w:val="26"/>
          <w:szCs w:val="26"/>
        </w:rPr>
      </w:pPr>
    </w:p>
    <w:p w:rsidR="008447AF" w:rsidRPr="0098285C" w:rsidRDefault="008447AF" w:rsidP="00DA4068">
      <w:pPr>
        <w:ind w:firstLine="567"/>
        <w:rPr>
          <w:sz w:val="26"/>
          <w:szCs w:val="26"/>
        </w:rPr>
      </w:pPr>
    </w:p>
    <w:p w:rsidR="008447AF" w:rsidRPr="0098285C" w:rsidRDefault="008447AF" w:rsidP="00DA4068">
      <w:pPr>
        <w:rPr>
          <w:sz w:val="28"/>
          <w:szCs w:val="28"/>
        </w:rPr>
      </w:pPr>
    </w:p>
    <w:p w:rsidR="008447AF" w:rsidRPr="00AC60FB" w:rsidRDefault="008447AF" w:rsidP="00AC60FB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Глава</w:t>
      </w:r>
      <w:r w:rsidRPr="00AC60FB">
        <w:rPr>
          <w:rFonts w:ascii="Times New Roman" w:hAnsi="Times New Roman"/>
          <w:color w:val="000000"/>
          <w:sz w:val="26"/>
          <w:szCs w:val="26"/>
        </w:rPr>
        <w:t xml:space="preserve"> Рузаевского </w:t>
      </w:r>
    </w:p>
    <w:p w:rsidR="008447AF" w:rsidRPr="00AC60FB" w:rsidRDefault="008447AF" w:rsidP="00AC60FB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AC60FB">
        <w:rPr>
          <w:rFonts w:ascii="Times New Roman" w:hAnsi="Times New Roman"/>
          <w:color w:val="000000"/>
          <w:sz w:val="26"/>
          <w:szCs w:val="26"/>
        </w:rPr>
        <w:t>муниципального района</w:t>
      </w:r>
    </w:p>
    <w:p w:rsidR="008447AF" w:rsidRPr="00AC60FB" w:rsidRDefault="008447AF" w:rsidP="00AC60FB">
      <w:pPr>
        <w:tabs>
          <w:tab w:val="left" w:pos="4290"/>
        </w:tabs>
        <w:ind w:firstLine="567"/>
        <w:rPr>
          <w:rFonts w:ascii="Times New Roman" w:hAnsi="Times New Roman"/>
          <w:color w:val="000000"/>
          <w:sz w:val="26"/>
          <w:szCs w:val="26"/>
        </w:rPr>
      </w:pPr>
      <w:r w:rsidRPr="00AC60FB">
        <w:rPr>
          <w:rFonts w:ascii="Times New Roman" w:hAnsi="Times New Roman"/>
          <w:color w:val="000000"/>
          <w:sz w:val="26"/>
          <w:szCs w:val="26"/>
        </w:rPr>
        <w:t xml:space="preserve">Республики Мордовия                                   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</w:t>
      </w:r>
      <w:r w:rsidRPr="00AC60FB">
        <w:rPr>
          <w:rFonts w:ascii="Times New Roman" w:hAnsi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/>
          <w:color w:val="000000"/>
          <w:sz w:val="26"/>
          <w:szCs w:val="26"/>
        </w:rPr>
        <w:t>А.Б. Юткин</w:t>
      </w:r>
    </w:p>
    <w:p w:rsidR="008447AF" w:rsidRPr="003827AE" w:rsidRDefault="008447AF" w:rsidP="00AC60FB">
      <w:pPr>
        <w:tabs>
          <w:tab w:val="left" w:pos="4290"/>
        </w:tabs>
        <w:ind w:firstLine="567"/>
      </w:pPr>
    </w:p>
    <w:sectPr w:rsidR="008447AF" w:rsidRPr="003827AE" w:rsidSect="003A455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7AF" w:rsidRDefault="008447AF" w:rsidP="00B16305">
      <w:r>
        <w:separator/>
      </w:r>
    </w:p>
  </w:endnote>
  <w:endnote w:type="continuationSeparator" w:id="0">
    <w:p w:rsidR="008447AF" w:rsidRDefault="008447AF" w:rsidP="00B16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7AF" w:rsidRDefault="008447AF" w:rsidP="00B16305">
      <w:r>
        <w:separator/>
      </w:r>
    </w:p>
  </w:footnote>
  <w:footnote w:type="continuationSeparator" w:id="0">
    <w:p w:rsidR="008447AF" w:rsidRDefault="008447AF" w:rsidP="00B163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D3E"/>
    <w:rsid w:val="00064584"/>
    <w:rsid w:val="00066460"/>
    <w:rsid w:val="000C3EBB"/>
    <w:rsid w:val="001116B1"/>
    <w:rsid w:val="00134BAA"/>
    <w:rsid w:val="00144244"/>
    <w:rsid w:val="001831BF"/>
    <w:rsid w:val="001A07C2"/>
    <w:rsid w:val="001B5503"/>
    <w:rsid w:val="001D5A90"/>
    <w:rsid w:val="00201E34"/>
    <w:rsid w:val="00217230"/>
    <w:rsid w:val="0025635D"/>
    <w:rsid w:val="00262D3E"/>
    <w:rsid w:val="00271530"/>
    <w:rsid w:val="002A6977"/>
    <w:rsid w:val="00301E80"/>
    <w:rsid w:val="003240EB"/>
    <w:rsid w:val="00327B07"/>
    <w:rsid w:val="00357D78"/>
    <w:rsid w:val="00372116"/>
    <w:rsid w:val="00382255"/>
    <w:rsid w:val="003827AE"/>
    <w:rsid w:val="00392016"/>
    <w:rsid w:val="003A4558"/>
    <w:rsid w:val="003B5EF6"/>
    <w:rsid w:val="0041043E"/>
    <w:rsid w:val="0042484C"/>
    <w:rsid w:val="00437F61"/>
    <w:rsid w:val="00443569"/>
    <w:rsid w:val="00497B20"/>
    <w:rsid w:val="004B5631"/>
    <w:rsid w:val="004B6A4F"/>
    <w:rsid w:val="004C09EA"/>
    <w:rsid w:val="004F3166"/>
    <w:rsid w:val="005233F4"/>
    <w:rsid w:val="00544075"/>
    <w:rsid w:val="005A4522"/>
    <w:rsid w:val="005A6F29"/>
    <w:rsid w:val="005B4A2A"/>
    <w:rsid w:val="006036F2"/>
    <w:rsid w:val="00636B6E"/>
    <w:rsid w:val="00691B00"/>
    <w:rsid w:val="006C442C"/>
    <w:rsid w:val="006D1F3A"/>
    <w:rsid w:val="006D2C23"/>
    <w:rsid w:val="006E0FEE"/>
    <w:rsid w:val="00711A34"/>
    <w:rsid w:val="00714E3A"/>
    <w:rsid w:val="00726AE5"/>
    <w:rsid w:val="00731000"/>
    <w:rsid w:val="00753EF0"/>
    <w:rsid w:val="007D6914"/>
    <w:rsid w:val="007E7C21"/>
    <w:rsid w:val="00833D36"/>
    <w:rsid w:val="008447AF"/>
    <w:rsid w:val="00856AF9"/>
    <w:rsid w:val="008622D3"/>
    <w:rsid w:val="00890DA2"/>
    <w:rsid w:val="008C305D"/>
    <w:rsid w:val="009279F9"/>
    <w:rsid w:val="0098285C"/>
    <w:rsid w:val="00A065F3"/>
    <w:rsid w:val="00A242B3"/>
    <w:rsid w:val="00A45E2C"/>
    <w:rsid w:val="00A65402"/>
    <w:rsid w:val="00A732E3"/>
    <w:rsid w:val="00AA786F"/>
    <w:rsid w:val="00AC60FB"/>
    <w:rsid w:val="00AE44A7"/>
    <w:rsid w:val="00B16305"/>
    <w:rsid w:val="00B17DE7"/>
    <w:rsid w:val="00B82E56"/>
    <w:rsid w:val="00BB49F1"/>
    <w:rsid w:val="00BC350E"/>
    <w:rsid w:val="00BE3A0B"/>
    <w:rsid w:val="00C25DBB"/>
    <w:rsid w:val="00C27DE5"/>
    <w:rsid w:val="00C62CFD"/>
    <w:rsid w:val="00C75A1E"/>
    <w:rsid w:val="00CB0E21"/>
    <w:rsid w:val="00CE15A6"/>
    <w:rsid w:val="00D5544A"/>
    <w:rsid w:val="00D719C3"/>
    <w:rsid w:val="00D93478"/>
    <w:rsid w:val="00DA4068"/>
    <w:rsid w:val="00DD62D2"/>
    <w:rsid w:val="00DE2B75"/>
    <w:rsid w:val="00E03E52"/>
    <w:rsid w:val="00E15432"/>
    <w:rsid w:val="00E21F12"/>
    <w:rsid w:val="00E32D28"/>
    <w:rsid w:val="00E3382B"/>
    <w:rsid w:val="00E8643D"/>
    <w:rsid w:val="00E871DC"/>
    <w:rsid w:val="00EA0EE9"/>
    <w:rsid w:val="00EB65A7"/>
    <w:rsid w:val="00EE4E83"/>
    <w:rsid w:val="00EF6F07"/>
    <w:rsid w:val="00F52F92"/>
    <w:rsid w:val="00F72D4F"/>
    <w:rsid w:val="00F73996"/>
    <w:rsid w:val="00F90A6B"/>
    <w:rsid w:val="00FC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D3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ый (таблица)"/>
    <w:basedOn w:val="Normal"/>
    <w:next w:val="Normal"/>
    <w:uiPriority w:val="99"/>
    <w:rsid w:val="00262D3E"/>
    <w:pPr>
      <w:ind w:firstLine="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3B5E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B5EF6"/>
    <w:rPr>
      <w:rFonts w:ascii="Segoe UI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uiPriority w:val="99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1630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6305"/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Normal"/>
    <w:uiPriority w:val="99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2">
    <w:name w:val="s2"/>
    <w:basedOn w:val="DefaultParagraphFont"/>
    <w:uiPriority w:val="99"/>
    <w:rsid w:val="00B163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2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7016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3315935/7016" TargetMode="External"/><Relationship Id="rId12" Type="http://schemas.openxmlformats.org/officeDocument/2006/relationships/hyperlink" Target="https://internet.garant.ru/document/redirect/73315935/104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3315935/7013" TargetMode="External"/><Relationship Id="rId11" Type="http://schemas.openxmlformats.org/officeDocument/2006/relationships/hyperlink" Target="https://internet.garant.ru/document/redirect/73315935/1020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ternet.garant.ru/document/redirect/73315935/1020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73315935/101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2100</Words>
  <Characters>11970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Пользователь</dc:creator>
  <cp:keywords/>
  <dc:description/>
  <cp:lastModifiedBy>1</cp:lastModifiedBy>
  <cp:revision>2</cp:revision>
  <cp:lastPrinted>2024-10-16T08:09:00Z</cp:lastPrinted>
  <dcterms:created xsi:type="dcterms:W3CDTF">2024-12-17T08:03:00Z</dcterms:created>
  <dcterms:modified xsi:type="dcterms:W3CDTF">2024-12-17T08:03:00Z</dcterms:modified>
</cp:coreProperties>
</file>