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26" w:rsidRDefault="007A1E26" w:rsidP="00325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141">
        <w:rPr>
          <w:rFonts w:ascii="Times New Roman" w:hAnsi="Times New Roman" w:cs="Times New Roman"/>
          <w:sz w:val="28"/>
          <w:szCs w:val="28"/>
        </w:rPr>
        <w:t xml:space="preserve">РУЗАЕВСКОГО </w:t>
      </w:r>
    </w:p>
    <w:p w:rsidR="007A1E26" w:rsidRPr="005E0141" w:rsidRDefault="007A1E26" w:rsidP="00325F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7A1E26" w:rsidRPr="005E0141" w:rsidRDefault="007A1E26" w:rsidP="005E0141">
      <w:pPr>
        <w:spacing w:after="0" w:line="240" w:lineRule="auto"/>
        <w:jc w:val="center"/>
        <w:rPr>
          <w:sz w:val="28"/>
          <w:szCs w:val="28"/>
        </w:rPr>
      </w:pPr>
      <w:r w:rsidRPr="005E0141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7A1E26" w:rsidRDefault="007A1E26" w:rsidP="00063B6F">
      <w:pPr>
        <w:pStyle w:val="NoSpacing"/>
        <w:spacing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7A1E26" w:rsidRPr="00325F7D" w:rsidRDefault="007A1E26" w:rsidP="00325F7D">
      <w:pPr>
        <w:jc w:val="center"/>
        <w:rPr>
          <w:rFonts w:ascii="Times New Roman" w:hAnsi="Times New Roman" w:cs="Times New Roman"/>
          <w:b/>
          <w:sz w:val="34"/>
          <w:szCs w:val="28"/>
        </w:rPr>
      </w:pPr>
      <w:r w:rsidRPr="00325F7D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:rsidR="007A1E26" w:rsidRDefault="007A1E26" w:rsidP="0071070C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</w:p>
    <w:p w:rsidR="007A1E26" w:rsidRPr="00207DCF" w:rsidRDefault="007A1E26" w:rsidP="0071070C">
      <w:pPr>
        <w:pStyle w:val="NoSpacing"/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02.10.2025</w:t>
      </w:r>
      <w:r w:rsidRPr="00207DCF">
        <w:rPr>
          <w:rFonts w:ascii="Times New Roman" w:hAnsi="Times New Roman"/>
          <w:sz w:val="28"/>
          <w:szCs w:val="28"/>
        </w:rPr>
        <w:tab/>
      </w:r>
      <w:r w:rsidRPr="00207DCF">
        <w:rPr>
          <w:rFonts w:ascii="Times New Roman" w:hAnsi="Times New Roman"/>
          <w:sz w:val="28"/>
          <w:szCs w:val="28"/>
        </w:rPr>
        <w:tab/>
      </w:r>
      <w:r w:rsidRPr="00207DCF">
        <w:rPr>
          <w:rFonts w:ascii="Times New Roman" w:hAnsi="Times New Roman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207DC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207DCF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 xml:space="preserve"> 620</w:t>
      </w:r>
    </w:p>
    <w:p w:rsidR="007A1E26" w:rsidRDefault="007A1E26" w:rsidP="0071070C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7A1E26" w:rsidRPr="005E0141" w:rsidRDefault="007A1E26" w:rsidP="005E0141">
      <w:pPr>
        <w:pStyle w:val="NoSpacing"/>
        <w:spacing w:line="100" w:lineRule="atLeast"/>
        <w:jc w:val="center"/>
        <w:rPr>
          <w:rFonts w:ascii="Times New Roman" w:hAnsi="Times New Roman"/>
          <w:bCs/>
          <w:sz w:val="28"/>
          <w:szCs w:val="28"/>
        </w:rPr>
      </w:pPr>
      <w:r w:rsidRPr="005E0141">
        <w:rPr>
          <w:rFonts w:ascii="Times New Roman" w:hAnsi="Times New Roman"/>
          <w:bCs/>
          <w:sz w:val="28"/>
          <w:szCs w:val="28"/>
        </w:rPr>
        <w:t>г. Рузаевка</w:t>
      </w:r>
    </w:p>
    <w:p w:rsidR="007A1E26" w:rsidRDefault="007A1E26" w:rsidP="0071070C">
      <w:pPr>
        <w:pStyle w:val="NoSpacing"/>
        <w:spacing w:line="100" w:lineRule="atLeast"/>
        <w:rPr>
          <w:rFonts w:ascii="Times New Roman" w:hAnsi="Times New Roman"/>
          <w:b/>
          <w:sz w:val="28"/>
          <w:szCs w:val="28"/>
        </w:rPr>
      </w:pPr>
    </w:p>
    <w:p w:rsidR="007A1E26" w:rsidRPr="00C76F85" w:rsidRDefault="007A1E26" w:rsidP="00207DCF">
      <w:pPr>
        <w:pStyle w:val="NoSpacing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C76F85">
        <w:rPr>
          <w:rFonts w:ascii="Times New Roman" w:hAnsi="Times New Roman" w:cs="Times New Roman"/>
          <w:b/>
          <w:spacing w:val="-1"/>
          <w:sz w:val="28"/>
          <w:szCs w:val="28"/>
        </w:rPr>
        <w:t>О внесе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нии изменений в административный регламент администрации Рузаевского муниципального района по предоставлению муниципальной услуги по предоставлению земельного участка, находящегося в собственности Рузаевского муниципального района, земельного участка, государственная собственность на который не разграничена, без торгов, утвержденный постановлением Администрации Рузаевского муниципального района Республики Мордовия от 01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b/>
            <w:spacing w:val="-1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b/>
          <w:spacing w:val="-1"/>
          <w:sz w:val="28"/>
          <w:szCs w:val="28"/>
        </w:rPr>
        <w:t>. № 1312</w:t>
      </w:r>
    </w:p>
    <w:p w:rsidR="007A1E26" w:rsidRPr="00C76F85" w:rsidRDefault="007A1E26" w:rsidP="0071070C">
      <w:pPr>
        <w:shd w:val="clear" w:color="auto" w:fill="FFFFFF"/>
        <w:spacing w:after="0" w:line="100" w:lineRule="atLeast"/>
        <w:ind w:right="-172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7A1E26" w:rsidRDefault="007A1E26" w:rsidP="001F71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</w:t>
      </w:r>
      <w:r w:rsidRPr="00D85572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85572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8557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85572">
        <w:rPr>
          <w:rFonts w:ascii="Times New Roman" w:hAnsi="Times New Roman" w:cs="Times New Roman"/>
          <w:sz w:val="28"/>
          <w:szCs w:val="28"/>
        </w:rP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 w:rsidRPr="00D85572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D85572">
        <w:rPr>
          <w:rFonts w:ascii="Times New Roman" w:hAnsi="Times New Roman" w:cs="Times New Roman"/>
          <w:sz w:val="28"/>
          <w:szCs w:val="28"/>
        </w:rPr>
        <w:t xml:space="preserve">. № 210-ФЗ «Об организации предоставления государственных и муниципальных услуг», постановлением Правительства Российской Федерации от 07 июня </w:t>
      </w:r>
      <w:smartTag w:uri="urn:schemas-microsoft-com:office:smarttags" w:element="metricconverter">
        <w:smartTagPr>
          <w:attr w:name="ProductID" w:val="2022 г"/>
        </w:smartTagPr>
        <w:r w:rsidRPr="00D85572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D855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572">
        <w:rPr>
          <w:rFonts w:ascii="Times New Roman" w:hAnsi="Times New Roman" w:cs="Times New Roman"/>
          <w:sz w:val="28"/>
          <w:szCs w:val="28"/>
        </w:rPr>
        <w:t>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A1E26" w:rsidRDefault="007A1E26" w:rsidP="001F71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7A1E26" w:rsidRPr="001F71B9" w:rsidRDefault="007A1E26" w:rsidP="001F7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6F85">
        <w:rPr>
          <w:rFonts w:ascii="Times New Roman" w:hAnsi="Times New Roman" w:cs="Times New Roman"/>
          <w:bCs/>
          <w:spacing w:val="-1"/>
          <w:sz w:val="28"/>
          <w:szCs w:val="28"/>
        </w:rPr>
        <w:t>п о с т а н о в л я е т:</w:t>
      </w:r>
    </w:p>
    <w:p w:rsidR="007A1E26" w:rsidRDefault="007A1E26" w:rsidP="00DF50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</w:t>
      </w:r>
      <w:r w:rsidRPr="00232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регламент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323A2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F93B1F">
        <w:rPr>
          <w:rFonts w:ascii="Times New Roman" w:hAnsi="Times New Roman" w:cs="Times New Roman"/>
          <w:bCs/>
          <w:spacing w:val="-1"/>
          <w:sz w:val="28"/>
          <w:szCs w:val="28"/>
        </w:rPr>
        <w:t>по предоставлению земельного участка, находящегося в собственности Рузаевского муниципального района, земельного участка, государственная собственность на который не разграничена, без торгов</w:t>
      </w:r>
      <w:r w:rsidRPr="002323A2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323A2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2323A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>
        <w:rPr>
          <w:rFonts w:ascii="Times New Roman" w:hAnsi="Times New Roman" w:cs="Times New Roman"/>
          <w:sz w:val="28"/>
          <w:szCs w:val="28"/>
        </w:rPr>
        <w:t xml:space="preserve">01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</w:t>
        </w:r>
        <w:r w:rsidRPr="002323A2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Hlk207199591"/>
      <w:r>
        <w:rPr>
          <w:rFonts w:ascii="Times New Roman" w:hAnsi="Times New Roman" w:cs="Times New Roman"/>
          <w:sz w:val="28"/>
          <w:szCs w:val="28"/>
        </w:rPr>
        <w:t>1312, следующего содержания</w:t>
      </w:r>
      <w:r w:rsidRPr="002323A2">
        <w:rPr>
          <w:rFonts w:ascii="Times New Roman" w:hAnsi="Times New Roman" w:cs="Times New Roman"/>
          <w:sz w:val="28"/>
          <w:szCs w:val="28"/>
        </w:rPr>
        <w:t>:</w:t>
      </w:r>
    </w:p>
    <w:p w:rsidR="007A1E26" w:rsidRPr="002323A2" w:rsidRDefault="007A1E26" w:rsidP="00DF50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подраздел 1 раздела 2 дополнить пунктом 6.5. следующего содержания:</w:t>
      </w:r>
    </w:p>
    <w:bookmarkEnd w:id="0"/>
    <w:p w:rsidR="007A1E26" w:rsidRDefault="007A1E26" w:rsidP="00EF5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3A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2323A2">
        <w:rPr>
          <w:rFonts w:ascii="Times New Roman" w:hAnsi="Times New Roman" w:cs="Times New Roman"/>
          <w:sz w:val="28"/>
          <w:szCs w:val="28"/>
        </w:rPr>
        <w:t xml:space="preserve">В рамках исполнения указанных в настоящем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3A2">
        <w:rPr>
          <w:rFonts w:ascii="Times New Roman" w:hAnsi="Times New Roman" w:cs="Times New Roman"/>
          <w:sz w:val="28"/>
          <w:szCs w:val="28"/>
        </w:rPr>
        <w:t>дминистративно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2323A2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323A2">
        <w:rPr>
          <w:rFonts w:ascii="Times New Roman" w:hAnsi="Times New Roman" w:cs="Times New Roman"/>
          <w:sz w:val="28"/>
          <w:szCs w:val="28"/>
        </w:rPr>
        <w:t xml:space="preserve">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23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1E26" w:rsidRDefault="007A1E26" w:rsidP="00EF5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разделы 4 и 5 признать утратившими силу.</w:t>
      </w:r>
    </w:p>
    <w:p w:rsidR="007A1E26" w:rsidRDefault="007A1E26" w:rsidP="004555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76F8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дня обнародования путем размещения на официальном сайте органов местн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ого самоуправления Рузаевского муниципального района в информационно-телекоммуникационной сети «Интернет».</w:t>
      </w:r>
    </w:p>
    <w:p w:rsidR="007A1E26" w:rsidRDefault="007A1E26" w:rsidP="005E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E26" w:rsidRDefault="007A1E26" w:rsidP="005E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E26" w:rsidRPr="00325F7D" w:rsidRDefault="007A1E26" w:rsidP="001F71B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И.о. </w:t>
      </w:r>
      <w:r w:rsidRPr="00325F7D">
        <w:rPr>
          <w:rFonts w:ascii="Times New Roman" w:hAnsi="Times New Roman" w:cs="Times New Roman"/>
          <w:bCs/>
          <w:sz w:val="28"/>
          <w:szCs w:val="28"/>
        </w:rPr>
        <w:t>Глав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325F7D">
        <w:rPr>
          <w:rFonts w:ascii="Times New Roman" w:hAnsi="Times New Roman" w:cs="Times New Roman"/>
          <w:bCs/>
          <w:sz w:val="28"/>
          <w:szCs w:val="28"/>
        </w:rPr>
        <w:t xml:space="preserve"> Рузаевского</w:t>
      </w:r>
    </w:p>
    <w:p w:rsidR="007A1E26" w:rsidRPr="00325F7D" w:rsidRDefault="007A1E26" w:rsidP="005E01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7A1E26" w:rsidRPr="00325F7D" w:rsidRDefault="007A1E26" w:rsidP="005E014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F7D">
        <w:rPr>
          <w:rFonts w:ascii="Times New Roman" w:hAnsi="Times New Roman" w:cs="Times New Roman"/>
          <w:bCs/>
          <w:sz w:val="28"/>
          <w:szCs w:val="28"/>
        </w:rPr>
        <w:t xml:space="preserve">Республики Мордовия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5F7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В.Г. Чавкин</w:t>
      </w: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p w:rsidR="007A1E26" w:rsidRDefault="007A1E26">
      <w:pPr>
        <w:rPr>
          <w:rFonts w:ascii="Times New Roman" w:hAnsi="Times New Roman" w:cs="Times New Roman"/>
          <w:sz w:val="28"/>
          <w:szCs w:val="28"/>
        </w:rPr>
      </w:pPr>
    </w:p>
    <w:sectPr w:rsidR="007A1E26" w:rsidSect="00C03759">
      <w:pgSz w:w="11906" w:h="16838"/>
      <w:pgMar w:top="993" w:right="851" w:bottom="425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>
    <w:nsid w:val="2100226C"/>
    <w:multiLevelType w:val="multilevel"/>
    <w:tmpl w:val="A992CB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81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54C"/>
    <w:rsid w:val="0000065A"/>
    <w:rsid w:val="00011E50"/>
    <w:rsid w:val="00027B3C"/>
    <w:rsid w:val="000313BD"/>
    <w:rsid w:val="00060865"/>
    <w:rsid w:val="00063B6F"/>
    <w:rsid w:val="00067324"/>
    <w:rsid w:val="000709A3"/>
    <w:rsid w:val="0007329C"/>
    <w:rsid w:val="000D3145"/>
    <w:rsid w:val="000D68E8"/>
    <w:rsid w:val="000F638B"/>
    <w:rsid w:val="0019441E"/>
    <w:rsid w:val="001F71B9"/>
    <w:rsid w:val="00207DCF"/>
    <w:rsid w:val="00224C86"/>
    <w:rsid w:val="002269AB"/>
    <w:rsid w:val="002323A2"/>
    <w:rsid w:val="00234056"/>
    <w:rsid w:val="0024323E"/>
    <w:rsid w:val="00272B2E"/>
    <w:rsid w:val="0027301C"/>
    <w:rsid w:val="002834CD"/>
    <w:rsid w:val="002A1F44"/>
    <w:rsid w:val="002C040D"/>
    <w:rsid w:val="002F47C9"/>
    <w:rsid w:val="002F7406"/>
    <w:rsid w:val="003074FE"/>
    <w:rsid w:val="00325F7D"/>
    <w:rsid w:val="00330C62"/>
    <w:rsid w:val="0034560F"/>
    <w:rsid w:val="0039366D"/>
    <w:rsid w:val="003A400A"/>
    <w:rsid w:val="003D1518"/>
    <w:rsid w:val="00407B74"/>
    <w:rsid w:val="004114C9"/>
    <w:rsid w:val="00412415"/>
    <w:rsid w:val="004161F2"/>
    <w:rsid w:val="00445A6D"/>
    <w:rsid w:val="004555F4"/>
    <w:rsid w:val="00462A3A"/>
    <w:rsid w:val="0048497F"/>
    <w:rsid w:val="004A5CA9"/>
    <w:rsid w:val="004B25BC"/>
    <w:rsid w:val="004E7914"/>
    <w:rsid w:val="00552508"/>
    <w:rsid w:val="00593556"/>
    <w:rsid w:val="005A2377"/>
    <w:rsid w:val="005D4532"/>
    <w:rsid w:val="005E0141"/>
    <w:rsid w:val="005F5556"/>
    <w:rsid w:val="005F5780"/>
    <w:rsid w:val="00600C86"/>
    <w:rsid w:val="00652F63"/>
    <w:rsid w:val="006648FE"/>
    <w:rsid w:val="00665279"/>
    <w:rsid w:val="006728F2"/>
    <w:rsid w:val="0068264F"/>
    <w:rsid w:val="006A52E0"/>
    <w:rsid w:val="006D18EF"/>
    <w:rsid w:val="006D4943"/>
    <w:rsid w:val="006F1B01"/>
    <w:rsid w:val="007068F2"/>
    <w:rsid w:val="0071070C"/>
    <w:rsid w:val="0071118E"/>
    <w:rsid w:val="00717CF9"/>
    <w:rsid w:val="00721687"/>
    <w:rsid w:val="0072441F"/>
    <w:rsid w:val="00731226"/>
    <w:rsid w:val="00741472"/>
    <w:rsid w:val="00765E36"/>
    <w:rsid w:val="0077070C"/>
    <w:rsid w:val="00784A91"/>
    <w:rsid w:val="007A1E26"/>
    <w:rsid w:val="007C2032"/>
    <w:rsid w:val="007D0C53"/>
    <w:rsid w:val="007D3B1C"/>
    <w:rsid w:val="007E1666"/>
    <w:rsid w:val="007E5369"/>
    <w:rsid w:val="008059C3"/>
    <w:rsid w:val="00811A79"/>
    <w:rsid w:val="00827B68"/>
    <w:rsid w:val="00856CFD"/>
    <w:rsid w:val="008C1547"/>
    <w:rsid w:val="008D2BCE"/>
    <w:rsid w:val="008D42BC"/>
    <w:rsid w:val="008E2BE3"/>
    <w:rsid w:val="009071E5"/>
    <w:rsid w:val="009126BE"/>
    <w:rsid w:val="009304B1"/>
    <w:rsid w:val="00976FDE"/>
    <w:rsid w:val="009925EC"/>
    <w:rsid w:val="009C4727"/>
    <w:rsid w:val="00A113C8"/>
    <w:rsid w:val="00A56316"/>
    <w:rsid w:val="00A66C88"/>
    <w:rsid w:val="00A87FD9"/>
    <w:rsid w:val="00AE6B29"/>
    <w:rsid w:val="00B34EC0"/>
    <w:rsid w:val="00B55D6D"/>
    <w:rsid w:val="00BB31B9"/>
    <w:rsid w:val="00C03759"/>
    <w:rsid w:val="00C76F85"/>
    <w:rsid w:val="00C829FA"/>
    <w:rsid w:val="00C8712D"/>
    <w:rsid w:val="00CE467C"/>
    <w:rsid w:val="00CE7274"/>
    <w:rsid w:val="00CF1A0D"/>
    <w:rsid w:val="00D1154C"/>
    <w:rsid w:val="00D16B1C"/>
    <w:rsid w:val="00D2120F"/>
    <w:rsid w:val="00D32CA2"/>
    <w:rsid w:val="00D337DE"/>
    <w:rsid w:val="00D403CF"/>
    <w:rsid w:val="00D85572"/>
    <w:rsid w:val="00DE29CA"/>
    <w:rsid w:val="00DE560F"/>
    <w:rsid w:val="00DF5019"/>
    <w:rsid w:val="00DF75D2"/>
    <w:rsid w:val="00E50162"/>
    <w:rsid w:val="00E87AC7"/>
    <w:rsid w:val="00E94E17"/>
    <w:rsid w:val="00EF1CBC"/>
    <w:rsid w:val="00EF5892"/>
    <w:rsid w:val="00F071FF"/>
    <w:rsid w:val="00F239C3"/>
    <w:rsid w:val="00F44613"/>
    <w:rsid w:val="00F82308"/>
    <w:rsid w:val="00F93B1F"/>
    <w:rsid w:val="00FA420D"/>
    <w:rsid w:val="00FD66D6"/>
    <w:rsid w:val="00FE2008"/>
    <w:rsid w:val="00FF2CA8"/>
    <w:rsid w:val="00FF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70C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1070C"/>
    <w:pPr>
      <w:suppressAutoHyphens/>
    </w:pPr>
    <w:rPr>
      <w:rFonts w:cs="Calibri"/>
      <w:lang w:eastAsia="ar-SA"/>
    </w:rPr>
  </w:style>
  <w:style w:type="character" w:customStyle="1" w:styleId="NoSpacingChar">
    <w:name w:val="No Spacing Char"/>
    <w:link w:val="NoSpacing"/>
    <w:uiPriority w:val="99"/>
    <w:locked/>
    <w:rsid w:val="0071070C"/>
    <w:rPr>
      <w:rFonts w:ascii="Calibri" w:eastAsia="Times New Roman" w:hAnsi="Calibri"/>
      <w:sz w:val="22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30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74FE"/>
    <w:rPr>
      <w:rFonts w:ascii="Tahoma" w:eastAsia="Times New Roman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D32CA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27B3C"/>
    <w:rPr>
      <w:rFonts w:cs="Times New Roman"/>
      <w:color w:val="000080"/>
      <w:u w:val="single"/>
    </w:rPr>
  </w:style>
  <w:style w:type="paragraph" w:customStyle="1" w:styleId="a">
    <w:name w:val="Нормальный (таблица)"/>
    <w:basedOn w:val="Normal"/>
    <w:uiPriority w:val="99"/>
    <w:rsid w:val="00027B3C"/>
    <w:pPr>
      <w:widowControl w:val="0"/>
      <w:suppressAutoHyphens w:val="0"/>
      <w:spacing w:after="0" w:line="240" w:lineRule="auto"/>
      <w:jc w:val="both"/>
    </w:pPr>
    <w:rPr>
      <w:rFonts w:ascii="Times New Roman CYR" w:hAnsi="Times New Roman CYR" w:cs="Times New Roman CYR"/>
      <w:color w:val="000000"/>
      <w:kern w:val="1"/>
      <w:sz w:val="24"/>
      <w:szCs w:val="24"/>
      <w:lang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rsid w:val="004555F4"/>
    <w:rPr>
      <w:rFonts w:cs="Times New Roman"/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rsid w:val="00FE2008"/>
    <w:pPr>
      <w:suppressAutoHyphens w:val="0"/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200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Цветовое выделение"/>
    <w:uiPriority w:val="99"/>
    <w:rsid w:val="00FE2008"/>
    <w:rPr>
      <w:b/>
      <w:color w:val="00008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363</Words>
  <Characters>2070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Admin</dc:creator>
  <cp:keywords/>
  <dc:description/>
  <cp:lastModifiedBy>1</cp:lastModifiedBy>
  <cp:revision>2</cp:revision>
  <cp:lastPrinted>2025-10-03T07:14:00Z</cp:lastPrinted>
  <dcterms:created xsi:type="dcterms:W3CDTF">2025-10-06T06:48:00Z</dcterms:created>
  <dcterms:modified xsi:type="dcterms:W3CDTF">2025-10-06T06:48:00Z</dcterms:modified>
</cp:coreProperties>
</file>