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14" w:rsidRDefault="00565E14" w:rsidP="00F3593F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</w:p>
    <w:p w:rsidR="00565E14" w:rsidRPr="001D32BB" w:rsidRDefault="00565E14" w:rsidP="009A029A">
      <w:pPr>
        <w:widowControl w:val="0"/>
        <w:autoSpaceDE w:val="0"/>
        <w:autoSpaceDN w:val="0"/>
        <w:adjustRightInd w:val="0"/>
        <w:ind w:left="-284" w:hanging="28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1D32BB">
        <w:rPr>
          <w:sz w:val="26"/>
          <w:szCs w:val="26"/>
        </w:rPr>
        <w:t>АДМИНИСТРАЦИЯ  РУЗАЕВСКОГО</w:t>
      </w:r>
    </w:p>
    <w:p w:rsidR="00565E14" w:rsidRPr="001D32BB" w:rsidRDefault="00565E14" w:rsidP="009A029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D32BB">
        <w:rPr>
          <w:sz w:val="26"/>
          <w:szCs w:val="26"/>
        </w:rPr>
        <w:t>МУНИЦИПАЛЬНОГО РАЙОНА</w:t>
      </w:r>
    </w:p>
    <w:p w:rsidR="00565E14" w:rsidRPr="00A22019" w:rsidRDefault="00565E14" w:rsidP="009A029A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1D32BB">
        <w:rPr>
          <w:sz w:val="26"/>
          <w:szCs w:val="26"/>
        </w:rPr>
        <w:t>РЕСПУБЛИКИ МОРДОВИЯ</w:t>
      </w:r>
    </w:p>
    <w:p w:rsidR="00565E14" w:rsidRPr="00A22019" w:rsidRDefault="00565E14" w:rsidP="002B1A4C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565E14" w:rsidRPr="00A22019" w:rsidRDefault="00565E14" w:rsidP="002B1A4C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 w:rsidRPr="00A22019">
        <w:rPr>
          <w:b/>
          <w:sz w:val="34"/>
          <w:szCs w:val="28"/>
        </w:rPr>
        <w:t>П О С Т А Н О В Л Е Н И Е</w:t>
      </w:r>
    </w:p>
    <w:p w:rsidR="00565E14" w:rsidRDefault="00565E14" w:rsidP="002B1A4C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565E14" w:rsidRPr="00A22019" w:rsidRDefault="00565E14" w:rsidP="002B1A4C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565E14" w:rsidRPr="001D32BB" w:rsidRDefault="00565E14" w:rsidP="002B1A4C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10.11.2023               </w:t>
      </w:r>
      <w:r w:rsidRPr="001D32BB">
        <w:rPr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                                                                   №  610</w:t>
      </w:r>
    </w:p>
    <w:p w:rsidR="00565E14" w:rsidRDefault="00565E14" w:rsidP="002B1A4C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65E14" w:rsidRPr="00034048" w:rsidRDefault="00565E14" w:rsidP="002B1A4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34048">
        <w:rPr>
          <w:sz w:val="26"/>
          <w:szCs w:val="26"/>
        </w:rPr>
        <w:t>г. Рузаевка</w:t>
      </w:r>
    </w:p>
    <w:p w:rsidR="00565E14" w:rsidRPr="00034048" w:rsidRDefault="00565E14" w:rsidP="002B1A4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65E14" w:rsidRPr="00034048" w:rsidRDefault="00565E14" w:rsidP="00A54BC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34048">
        <w:rPr>
          <w:b/>
          <w:sz w:val="26"/>
          <w:szCs w:val="26"/>
        </w:rPr>
        <w:t xml:space="preserve">О внесении изменений в состав </w:t>
      </w:r>
      <w:r w:rsidRPr="00034048">
        <w:rPr>
          <w:b/>
          <w:bCs/>
          <w:sz w:val="26"/>
          <w:szCs w:val="26"/>
        </w:rPr>
        <w:t>Межведомственной комиссии по реализации пилотного проекта, направленного на достижение до 2024 года национальных целей социально-экономического развития по повышению реальных доходов граждан и снижению уровня бедности в два раза на территории Рузаевского муниципального района Республики Мордовия</w:t>
      </w:r>
      <w:r>
        <w:rPr>
          <w:b/>
          <w:bCs/>
          <w:sz w:val="26"/>
          <w:szCs w:val="26"/>
        </w:rPr>
        <w:t>, утвержденный постановлением Администрации Рузаевского муниципального района Республики Мордовия</w:t>
      </w:r>
      <w:r w:rsidRPr="00034048">
        <w:rPr>
          <w:b/>
          <w:bCs/>
          <w:sz w:val="26"/>
          <w:szCs w:val="26"/>
        </w:rPr>
        <w:t xml:space="preserve"> от 13 марта </w:t>
      </w:r>
      <w:smartTag w:uri="urn:schemas-microsoft-com:office:smarttags" w:element="metricconverter">
        <w:smartTagPr>
          <w:attr w:name="ProductID" w:val="2020 г"/>
        </w:smartTagPr>
        <w:r w:rsidRPr="00034048">
          <w:rPr>
            <w:b/>
            <w:bCs/>
            <w:sz w:val="26"/>
            <w:szCs w:val="26"/>
          </w:rPr>
          <w:t>2020 г</w:t>
        </w:r>
      </w:smartTag>
      <w:r w:rsidRPr="00034048">
        <w:rPr>
          <w:b/>
          <w:bCs/>
          <w:sz w:val="26"/>
          <w:szCs w:val="26"/>
        </w:rPr>
        <w:t>. N 128</w:t>
      </w:r>
    </w:p>
    <w:p w:rsidR="00565E14" w:rsidRPr="00034048" w:rsidRDefault="00565E14" w:rsidP="00AD14A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65E14" w:rsidRPr="00034048" w:rsidRDefault="00565E14" w:rsidP="002B1A4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65E14" w:rsidRPr="00034048" w:rsidRDefault="00565E14" w:rsidP="00FE302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В связи с кадровыми изменениями в Администрации Рузаевского муниципального района Республики Мордовия, Администрация Рузаевского муниципального района Республики Мордовия п о с т а н о в л я е т:</w:t>
      </w:r>
    </w:p>
    <w:p w:rsidR="00565E14" w:rsidRPr="00034048" w:rsidRDefault="00565E14" w:rsidP="00FE302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034048">
        <w:rPr>
          <w:sz w:val="26"/>
          <w:szCs w:val="26"/>
        </w:rPr>
        <w:t xml:space="preserve">1. Внести изменения в состав </w:t>
      </w:r>
      <w:r w:rsidRPr="00034048">
        <w:rPr>
          <w:bCs/>
          <w:sz w:val="26"/>
          <w:szCs w:val="26"/>
        </w:rPr>
        <w:t xml:space="preserve">Межведомственной комиссии по реализации пилотного проекта, направленного на достижение до 2024 года национальных целей социально-экономического развития по повышению реальных доходов граждан и снижению уровня бедности в два раза на территории Рузаевского муниципального района Республики </w:t>
      </w:r>
      <w:r>
        <w:rPr>
          <w:bCs/>
          <w:sz w:val="26"/>
          <w:szCs w:val="26"/>
        </w:rPr>
        <w:t xml:space="preserve"> </w:t>
      </w:r>
      <w:r w:rsidRPr="00034048">
        <w:rPr>
          <w:bCs/>
          <w:sz w:val="26"/>
          <w:szCs w:val="26"/>
        </w:rPr>
        <w:t>Мордовия</w:t>
      </w:r>
      <w:r w:rsidRPr="00A54BC6">
        <w:rPr>
          <w:bCs/>
          <w:sz w:val="26"/>
          <w:szCs w:val="26"/>
        </w:rPr>
        <w:t>,  утвержденный постановлением Администрации Рузаевского муниципального района Республики Мордовия</w:t>
      </w:r>
      <w:r>
        <w:rPr>
          <w:bCs/>
          <w:sz w:val="26"/>
          <w:szCs w:val="26"/>
        </w:rPr>
        <w:t xml:space="preserve"> </w:t>
      </w:r>
      <w:r w:rsidRPr="00034048">
        <w:rPr>
          <w:bCs/>
          <w:sz w:val="26"/>
          <w:szCs w:val="26"/>
        </w:rPr>
        <w:t xml:space="preserve">от 13 марта </w:t>
      </w:r>
      <w:smartTag w:uri="urn:schemas-microsoft-com:office:smarttags" w:element="metricconverter">
        <w:smartTagPr>
          <w:attr w:name="ProductID" w:val="2020 г"/>
        </w:smartTagPr>
        <w:r w:rsidRPr="00034048">
          <w:rPr>
            <w:bCs/>
            <w:sz w:val="26"/>
            <w:szCs w:val="26"/>
          </w:rPr>
          <w:t>2020 г</w:t>
        </w:r>
      </w:smartTag>
      <w:r w:rsidRPr="00034048">
        <w:rPr>
          <w:bCs/>
          <w:sz w:val="26"/>
          <w:szCs w:val="26"/>
        </w:rPr>
        <w:t xml:space="preserve">. N 128 (с изменениями от 28 сентября </w:t>
      </w:r>
      <w:smartTag w:uri="urn:schemas-microsoft-com:office:smarttags" w:element="metricconverter">
        <w:smartTagPr>
          <w:attr w:name="ProductID" w:val="2020 г"/>
        </w:smartTagPr>
        <w:r w:rsidRPr="00034048">
          <w:rPr>
            <w:bCs/>
            <w:sz w:val="26"/>
            <w:szCs w:val="26"/>
          </w:rPr>
          <w:t>2020 г</w:t>
        </w:r>
      </w:smartTag>
      <w:r w:rsidRPr="00034048">
        <w:rPr>
          <w:bCs/>
          <w:sz w:val="26"/>
          <w:szCs w:val="26"/>
        </w:rPr>
        <w:t xml:space="preserve">. №538, от 7 апреля </w:t>
      </w:r>
      <w:smartTag w:uri="urn:schemas-microsoft-com:office:smarttags" w:element="metricconverter">
        <w:smartTagPr>
          <w:attr w:name="ProductID" w:val="2022 г"/>
        </w:smartTagPr>
        <w:r w:rsidRPr="00034048">
          <w:rPr>
            <w:bCs/>
            <w:sz w:val="26"/>
            <w:szCs w:val="26"/>
          </w:rPr>
          <w:t>2022 г</w:t>
        </w:r>
      </w:smartTag>
      <w:r w:rsidRPr="00034048">
        <w:rPr>
          <w:bCs/>
          <w:sz w:val="26"/>
          <w:szCs w:val="26"/>
        </w:rPr>
        <w:t xml:space="preserve">. №246, от 23 июня </w:t>
      </w:r>
      <w:smartTag w:uri="urn:schemas-microsoft-com:office:smarttags" w:element="metricconverter">
        <w:smartTagPr>
          <w:attr w:name="ProductID" w:val="2023 г"/>
        </w:smartTagPr>
        <w:r w:rsidRPr="00034048">
          <w:rPr>
            <w:bCs/>
            <w:sz w:val="26"/>
            <w:szCs w:val="26"/>
          </w:rPr>
          <w:t>2023 г</w:t>
        </w:r>
      </w:smartTag>
      <w:r w:rsidRPr="00034048">
        <w:rPr>
          <w:bCs/>
          <w:sz w:val="26"/>
          <w:szCs w:val="26"/>
        </w:rPr>
        <w:t>. №327)</w:t>
      </w:r>
      <w:r w:rsidRPr="00034048">
        <w:rPr>
          <w:sz w:val="26"/>
          <w:szCs w:val="26"/>
        </w:rPr>
        <w:t>, изложив его в прилагаемой редакции.</w:t>
      </w:r>
    </w:p>
    <w:p w:rsidR="00565E14" w:rsidRPr="00034048" w:rsidRDefault="00565E14" w:rsidP="002F2FF2">
      <w:pPr>
        <w:widowControl w:val="0"/>
        <w:tabs>
          <w:tab w:val="left" w:pos="-1843"/>
        </w:tabs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034048">
        <w:rPr>
          <w:sz w:val="26"/>
          <w:szCs w:val="26"/>
        </w:rPr>
        <w:t xml:space="preserve">          2. Настоящее постановление вступает в силу после дня официального опубликования на официальном сайте органов местного самоуправления Рузаевского муниципального района Республики Мордовия в сети «Интернет».</w:t>
      </w:r>
    </w:p>
    <w:p w:rsidR="00565E14" w:rsidRPr="00034048" w:rsidRDefault="00565E14" w:rsidP="002F2FF2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rPr>
          <w:sz w:val="26"/>
          <w:szCs w:val="26"/>
        </w:rPr>
      </w:pPr>
    </w:p>
    <w:p w:rsidR="00565E14" w:rsidRPr="00034048" w:rsidRDefault="00565E14" w:rsidP="002B1A4C">
      <w:pPr>
        <w:widowControl w:val="0"/>
        <w:tabs>
          <w:tab w:val="left" w:pos="-2127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565E14" w:rsidRPr="00034048" w:rsidRDefault="00565E14" w:rsidP="002B1A4C">
      <w:pPr>
        <w:widowControl w:val="0"/>
        <w:tabs>
          <w:tab w:val="left" w:pos="-2127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565E14" w:rsidRPr="004551CA" w:rsidRDefault="00565E14" w:rsidP="004551CA">
      <w:pPr>
        <w:spacing w:line="276" w:lineRule="auto"/>
        <w:rPr>
          <w:bCs/>
          <w:sz w:val="26"/>
          <w:szCs w:val="26"/>
          <w:shd w:val="clear" w:color="auto" w:fill="FFFFFF"/>
        </w:rPr>
      </w:pPr>
      <w:r w:rsidRPr="004551CA">
        <w:rPr>
          <w:sz w:val="26"/>
          <w:szCs w:val="26"/>
        </w:rPr>
        <w:t xml:space="preserve"> </w:t>
      </w:r>
      <w:r w:rsidRPr="004551CA">
        <w:rPr>
          <w:bCs/>
          <w:sz w:val="26"/>
          <w:szCs w:val="26"/>
          <w:shd w:val="clear" w:color="auto" w:fill="FFFFFF"/>
        </w:rPr>
        <w:t xml:space="preserve">И.о. Главы Рузаевского </w:t>
      </w:r>
    </w:p>
    <w:p w:rsidR="00565E14" w:rsidRPr="004551CA" w:rsidRDefault="00565E14" w:rsidP="004551CA">
      <w:pPr>
        <w:spacing w:line="276" w:lineRule="auto"/>
        <w:rPr>
          <w:bCs/>
          <w:sz w:val="26"/>
          <w:szCs w:val="26"/>
          <w:shd w:val="clear" w:color="auto" w:fill="FFFFFF"/>
        </w:rPr>
      </w:pPr>
      <w:r w:rsidRPr="004551CA">
        <w:rPr>
          <w:bCs/>
          <w:sz w:val="26"/>
          <w:szCs w:val="26"/>
          <w:shd w:val="clear" w:color="auto" w:fill="FFFFFF"/>
        </w:rPr>
        <w:t xml:space="preserve">муниципального района </w:t>
      </w:r>
    </w:p>
    <w:p w:rsidR="00565E14" w:rsidRPr="004551CA" w:rsidRDefault="00565E14" w:rsidP="004551CA">
      <w:pPr>
        <w:spacing w:line="276" w:lineRule="auto"/>
        <w:rPr>
          <w:sz w:val="26"/>
          <w:szCs w:val="26"/>
        </w:rPr>
      </w:pPr>
      <w:r w:rsidRPr="004551CA">
        <w:rPr>
          <w:bCs/>
          <w:sz w:val="26"/>
          <w:szCs w:val="26"/>
          <w:shd w:val="clear" w:color="auto" w:fill="FFFFFF"/>
        </w:rPr>
        <w:t>Республики Мордовия</w:t>
      </w:r>
      <w:r w:rsidRPr="004551CA">
        <w:rPr>
          <w:sz w:val="26"/>
          <w:szCs w:val="26"/>
        </w:rPr>
        <w:tab/>
        <w:t xml:space="preserve">            </w:t>
      </w:r>
      <w:r w:rsidRPr="004551CA">
        <w:rPr>
          <w:sz w:val="26"/>
          <w:szCs w:val="26"/>
        </w:rPr>
        <w:tab/>
      </w:r>
      <w:r w:rsidRPr="004551CA">
        <w:rPr>
          <w:sz w:val="26"/>
          <w:szCs w:val="26"/>
        </w:rPr>
        <w:tab/>
      </w:r>
      <w:r w:rsidRPr="004551CA">
        <w:rPr>
          <w:sz w:val="26"/>
          <w:szCs w:val="26"/>
        </w:rPr>
        <w:tab/>
      </w:r>
      <w:r w:rsidRPr="004551CA">
        <w:rPr>
          <w:sz w:val="26"/>
          <w:szCs w:val="26"/>
        </w:rPr>
        <w:tab/>
        <w:t xml:space="preserve">                     </w:t>
      </w:r>
      <w:r>
        <w:rPr>
          <w:sz w:val="26"/>
          <w:szCs w:val="26"/>
        </w:rPr>
        <w:t xml:space="preserve">        </w:t>
      </w:r>
      <w:r w:rsidRPr="004551CA">
        <w:rPr>
          <w:sz w:val="26"/>
          <w:szCs w:val="26"/>
        </w:rPr>
        <w:t xml:space="preserve">  В. Г. Чавкин </w:t>
      </w:r>
    </w:p>
    <w:p w:rsidR="00565E14" w:rsidRPr="004551CA" w:rsidRDefault="00565E14" w:rsidP="004551CA">
      <w:pPr>
        <w:pStyle w:val="BodyText"/>
        <w:spacing w:line="240" w:lineRule="auto"/>
        <w:rPr>
          <w:sz w:val="26"/>
          <w:szCs w:val="26"/>
        </w:rPr>
      </w:pPr>
    </w:p>
    <w:p w:rsidR="00565E14" w:rsidRPr="00034048" w:rsidRDefault="00565E14" w:rsidP="004551CA">
      <w:pPr>
        <w:widowControl w:val="0"/>
        <w:tabs>
          <w:tab w:val="left" w:pos="-2127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565E14" w:rsidRDefault="00565E14" w:rsidP="004551CA">
      <w:pPr>
        <w:rPr>
          <w:sz w:val="26"/>
          <w:szCs w:val="26"/>
        </w:rPr>
      </w:pPr>
    </w:p>
    <w:p w:rsidR="00565E14" w:rsidRPr="00034048" w:rsidRDefault="00565E14" w:rsidP="004551CA">
      <w:pPr>
        <w:jc w:val="right"/>
        <w:rPr>
          <w:sz w:val="26"/>
          <w:szCs w:val="26"/>
        </w:rPr>
      </w:pPr>
      <w:r>
        <w:t xml:space="preserve">                   </w:t>
      </w:r>
      <w:r w:rsidRPr="00034048">
        <w:rPr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</w:t>
      </w:r>
      <w:bookmarkStart w:id="0" w:name="_GoBack"/>
      <w:r w:rsidRPr="00034048">
        <w:rPr>
          <w:sz w:val="26"/>
          <w:szCs w:val="26"/>
        </w:rPr>
        <w:t>Приложение</w:t>
      </w:r>
      <w:bookmarkEnd w:id="0"/>
      <w:r w:rsidRPr="00034048">
        <w:rPr>
          <w:sz w:val="26"/>
          <w:szCs w:val="26"/>
        </w:rPr>
        <w:t xml:space="preserve">  </w:t>
      </w:r>
    </w:p>
    <w:p w:rsidR="00565E14" w:rsidRPr="00034048" w:rsidRDefault="00565E14" w:rsidP="00EB1A23">
      <w:pPr>
        <w:jc w:val="right"/>
        <w:rPr>
          <w:sz w:val="26"/>
          <w:szCs w:val="26"/>
        </w:rPr>
      </w:pPr>
      <w:r w:rsidRPr="00034048">
        <w:rPr>
          <w:sz w:val="26"/>
          <w:szCs w:val="26"/>
        </w:rPr>
        <w:t xml:space="preserve">к постановлению Администрации </w:t>
      </w:r>
    </w:p>
    <w:p w:rsidR="00565E14" w:rsidRPr="00034048" w:rsidRDefault="00565E14" w:rsidP="00EB1A23">
      <w:pPr>
        <w:jc w:val="right"/>
        <w:rPr>
          <w:sz w:val="26"/>
          <w:szCs w:val="26"/>
        </w:rPr>
      </w:pPr>
      <w:r w:rsidRPr="00034048">
        <w:rPr>
          <w:sz w:val="26"/>
          <w:szCs w:val="26"/>
        </w:rPr>
        <w:t>Рузаевского муниципального района</w:t>
      </w:r>
    </w:p>
    <w:p w:rsidR="00565E14" w:rsidRPr="00034048" w:rsidRDefault="00565E14" w:rsidP="00EB1A23">
      <w:pPr>
        <w:jc w:val="right"/>
        <w:rPr>
          <w:sz w:val="26"/>
          <w:szCs w:val="26"/>
        </w:rPr>
      </w:pPr>
      <w:r w:rsidRPr="00034048">
        <w:rPr>
          <w:sz w:val="26"/>
          <w:szCs w:val="26"/>
        </w:rPr>
        <w:t>Республики Мордовия</w:t>
      </w:r>
    </w:p>
    <w:p w:rsidR="00565E14" w:rsidRPr="00034048" w:rsidRDefault="00565E14" w:rsidP="00034048">
      <w:pPr>
        <w:ind w:firstLine="5812"/>
        <w:jc w:val="right"/>
        <w:rPr>
          <w:sz w:val="26"/>
          <w:szCs w:val="26"/>
        </w:rPr>
      </w:pPr>
      <w:r>
        <w:rPr>
          <w:sz w:val="26"/>
          <w:szCs w:val="26"/>
        </w:rPr>
        <w:t>от 10.11.2023     № 610</w:t>
      </w:r>
    </w:p>
    <w:p w:rsidR="00565E14" w:rsidRPr="00034048" w:rsidRDefault="00565E14" w:rsidP="002F2FF2">
      <w:pPr>
        <w:jc w:val="right"/>
        <w:rPr>
          <w:sz w:val="26"/>
          <w:szCs w:val="26"/>
          <w:lang w:eastAsia="en-US"/>
        </w:rPr>
      </w:pPr>
      <w:r w:rsidRPr="00034048">
        <w:rPr>
          <w:sz w:val="26"/>
          <w:szCs w:val="26"/>
          <w:lang w:eastAsia="en-US"/>
        </w:rPr>
        <w:t xml:space="preserve">                             </w:t>
      </w:r>
    </w:p>
    <w:p w:rsidR="00565E14" w:rsidRDefault="00565E14" w:rsidP="006C24ED">
      <w:pPr>
        <w:jc w:val="center"/>
        <w:rPr>
          <w:b/>
          <w:bCs/>
          <w:sz w:val="26"/>
          <w:szCs w:val="26"/>
        </w:rPr>
      </w:pPr>
      <w:r w:rsidRPr="00034048">
        <w:rPr>
          <w:b/>
          <w:sz w:val="26"/>
          <w:szCs w:val="26"/>
          <w:lang w:eastAsia="en-US"/>
        </w:rPr>
        <w:t xml:space="preserve">Состав </w:t>
      </w:r>
      <w:r w:rsidRPr="00034048">
        <w:rPr>
          <w:b/>
          <w:sz w:val="26"/>
          <w:szCs w:val="26"/>
        </w:rPr>
        <w:t>Межведомственной</w:t>
      </w:r>
      <w:r w:rsidRPr="00034048">
        <w:rPr>
          <w:b/>
          <w:bCs/>
          <w:sz w:val="26"/>
          <w:szCs w:val="26"/>
        </w:rPr>
        <w:t xml:space="preserve"> комиссии по реализации пилотного проекта, направленного на достижение до 2024 года национальных целей социально-экономического развития по повышению реальных доходов граждан и снижению уровня бедности в два раза на территории Рузаевского муниципального района Республики Мордовия </w:t>
      </w:r>
    </w:p>
    <w:p w:rsidR="00565E14" w:rsidRPr="00034048" w:rsidRDefault="00565E14" w:rsidP="006C24ED">
      <w:pPr>
        <w:jc w:val="center"/>
        <w:rPr>
          <w:b/>
          <w:sz w:val="26"/>
          <w:szCs w:val="26"/>
          <w:lang w:eastAsia="en-US"/>
        </w:rPr>
      </w:pPr>
    </w:p>
    <w:p w:rsidR="00565E14" w:rsidRPr="00034048" w:rsidRDefault="00565E14" w:rsidP="00034048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Юткин Александр Борисович - Глава Рузаевского муниципального района Республики Мордовия, председатель Межведомственной комиссии;</w:t>
      </w:r>
    </w:p>
    <w:p w:rsidR="00565E14" w:rsidRPr="00034048" w:rsidRDefault="00565E14" w:rsidP="00034048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Ерофеев Виталий Федорович - заместитель Главы района - начальник финансового управления, заместитель председателя Межведомственной комиссии;</w:t>
      </w:r>
    </w:p>
    <w:p w:rsidR="00565E14" w:rsidRPr="00034048" w:rsidRDefault="00565E14" w:rsidP="00034048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Ларина Венера Раисовна- заместитель Главы района по социальным вопросам, заместитель председателя Межведомственной комиссии;</w:t>
      </w:r>
    </w:p>
    <w:p w:rsidR="00565E14" w:rsidRPr="00034048" w:rsidRDefault="00565E14" w:rsidP="00034048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Савельева Юлия Александровна - консультант отдела по социальной политике Администрации Рузаевского муниципального района Республики Мордовия, секретарь Межведомственной комиссии.</w:t>
      </w:r>
    </w:p>
    <w:p w:rsidR="00565E14" w:rsidRPr="00034048" w:rsidRDefault="00565E14" w:rsidP="00034048">
      <w:pPr>
        <w:spacing w:line="276" w:lineRule="auto"/>
        <w:jc w:val="center"/>
        <w:rPr>
          <w:b/>
          <w:sz w:val="26"/>
          <w:szCs w:val="26"/>
        </w:rPr>
      </w:pPr>
      <w:r w:rsidRPr="00034048">
        <w:rPr>
          <w:b/>
          <w:sz w:val="26"/>
          <w:szCs w:val="26"/>
        </w:rPr>
        <w:t>Члены комиссии:</w:t>
      </w:r>
    </w:p>
    <w:p w:rsidR="00565E14" w:rsidRPr="00034048" w:rsidRDefault="00565E14" w:rsidP="00034048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Архипов Николай Васильевич - ИП Архипов Николай Васильевич, председатель Совета предпринимателей при Главе Рузаевского муниципального района (по согласованию);</w:t>
      </w:r>
    </w:p>
    <w:p w:rsidR="00565E14" w:rsidRPr="00034048" w:rsidRDefault="00565E14" w:rsidP="00034048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Базайкина Ирина Петровна - заместитель начальника аналитического отдела Управления Федеральной налоговой службы по Республике Мордовия (по согласованию);</w:t>
      </w:r>
    </w:p>
    <w:p w:rsidR="00565E14" w:rsidRPr="00034048" w:rsidRDefault="00565E14" w:rsidP="00034048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Домнин Алексей Юрьевич - Глава администрации городского поселения Рузаевка (по согласованию);</w:t>
      </w:r>
    </w:p>
    <w:p w:rsidR="00565E14" w:rsidRPr="00034048" w:rsidRDefault="00565E14" w:rsidP="00034048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Ковырева Людмила Николаевна -  начальник управления образования Администрации Рузаевского муниципального района Республики Мордовия;</w:t>
      </w:r>
    </w:p>
    <w:p w:rsidR="00565E14" w:rsidRPr="00034048" w:rsidRDefault="00565E14" w:rsidP="00FE302A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Короткова Татьяна Александровна - начальник отдела установления пенсий N 2 управления установления пенсий ОСФР по Республике Мордовия (по согласованию);</w:t>
      </w:r>
    </w:p>
    <w:p w:rsidR="00565E14" w:rsidRPr="00034048" w:rsidRDefault="00565E14" w:rsidP="00FE302A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Кривов Сергей Иванович - заместитель Главы района по вопросам взаимодействия с административными органами - начальник управления по работе с АПК, ЛПХ и сельскими поселениями;</w:t>
      </w:r>
    </w:p>
    <w:p w:rsidR="00565E14" w:rsidRPr="00034048" w:rsidRDefault="00565E14" w:rsidP="00034048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Лапаева Наталья Александровна - Глава администрации Красносельцовского сельского поселения Рузаевского муниципального района Республики Мордовия (по согласованию);</w:t>
      </w:r>
    </w:p>
    <w:p w:rsidR="00565E14" w:rsidRPr="00034048" w:rsidRDefault="00565E14" w:rsidP="00034048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Марчков Вячеслав Петрович - директор ГКУ "Социальная защита населения по Рузаевскому району Республики Мордовия" (по согласованию);</w:t>
      </w:r>
    </w:p>
    <w:p w:rsidR="00565E14" w:rsidRPr="00034048" w:rsidRDefault="00565E14" w:rsidP="00386699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Назаров Алексей Леонидович - главный врач ГБУЗ Республики Мордовия "Рузаевская ЦРБ" (по согласованию);</w:t>
      </w:r>
    </w:p>
    <w:p w:rsidR="00565E14" w:rsidRPr="00034048" w:rsidRDefault="00565E14" w:rsidP="00034048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Резяпкина Людмила Николаевна - главный редактор газеты "Рузаевская газета" (по согласованию);</w:t>
      </w:r>
    </w:p>
    <w:p w:rsidR="00565E14" w:rsidRPr="00034048" w:rsidRDefault="00565E14" w:rsidP="00034048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Сундукова Людмила Николаевна - начальник Территориального отдела содействия занятости населения  по Рузаевскому району (по согласованию);</w:t>
      </w:r>
    </w:p>
    <w:p w:rsidR="00565E14" w:rsidRPr="00034048" w:rsidRDefault="00565E14" w:rsidP="00034048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Уляшкина Екатерина Григорьевна –</w:t>
      </w:r>
      <w:r>
        <w:rPr>
          <w:sz w:val="26"/>
          <w:szCs w:val="26"/>
        </w:rPr>
        <w:t xml:space="preserve"> </w:t>
      </w:r>
      <w:r w:rsidRPr="00034048">
        <w:rPr>
          <w:sz w:val="26"/>
          <w:szCs w:val="26"/>
        </w:rPr>
        <w:t>зам</w:t>
      </w:r>
      <w:r>
        <w:rPr>
          <w:sz w:val="26"/>
          <w:szCs w:val="26"/>
        </w:rPr>
        <w:t>еститель Главы</w:t>
      </w:r>
      <w:r w:rsidRPr="00034048">
        <w:rPr>
          <w:sz w:val="26"/>
          <w:szCs w:val="26"/>
        </w:rPr>
        <w:t>-начальник управления экономического анализа и прогнозирования;</w:t>
      </w:r>
    </w:p>
    <w:p w:rsidR="00565E14" w:rsidRPr="00034048" w:rsidRDefault="00565E14" w:rsidP="00034048">
      <w:pPr>
        <w:spacing w:line="276" w:lineRule="auto"/>
        <w:ind w:firstLine="709"/>
        <w:jc w:val="both"/>
        <w:rPr>
          <w:sz w:val="26"/>
          <w:szCs w:val="26"/>
        </w:rPr>
      </w:pPr>
      <w:r w:rsidRPr="00034048">
        <w:rPr>
          <w:sz w:val="26"/>
          <w:szCs w:val="26"/>
        </w:rPr>
        <w:t>Чавкин Виталий Геннадьевич - Первый заместитель Главы Ру</w:t>
      </w:r>
      <w:r>
        <w:rPr>
          <w:sz w:val="26"/>
          <w:szCs w:val="26"/>
        </w:rPr>
        <w:t>заевского муниципального района.</w:t>
      </w:r>
    </w:p>
    <w:p w:rsidR="00565E14" w:rsidRPr="006C24ED" w:rsidRDefault="00565E14" w:rsidP="002F2FF2">
      <w:pPr>
        <w:spacing w:before="240" w:after="200" w:line="276" w:lineRule="auto"/>
        <w:jc w:val="both"/>
        <w:rPr>
          <w:sz w:val="24"/>
          <w:szCs w:val="24"/>
        </w:rPr>
      </w:pPr>
    </w:p>
    <w:p w:rsidR="00565E14" w:rsidRPr="006C24ED" w:rsidRDefault="00565E14" w:rsidP="006C24E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565E14" w:rsidRPr="006C24ED" w:rsidSect="00EB1A23">
      <w:footerReference w:type="default" r:id="rId7"/>
      <w:pgSz w:w="11906" w:h="16838"/>
      <w:pgMar w:top="1134" w:right="567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E14" w:rsidRDefault="00565E14" w:rsidP="007F2613">
      <w:r>
        <w:separator/>
      </w:r>
    </w:p>
  </w:endnote>
  <w:endnote w:type="continuationSeparator" w:id="0">
    <w:p w:rsidR="00565E14" w:rsidRDefault="00565E14" w:rsidP="007F2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E14" w:rsidRDefault="00565E14">
    <w:pPr>
      <w:pStyle w:val="Footer"/>
      <w:jc w:val="right"/>
    </w:pPr>
  </w:p>
  <w:p w:rsidR="00565E14" w:rsidRPr="00A36F52" w:rsidRDefault="00565E14" w:rsidP="00C319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E14" w:rsidRDefault="00565E14" w:rsidP="007F2613">
      <w:r>
        <w:separator/>
      </w:r>
    </w:p>
  </w:footnote>
  <w:footnote w:type="continuationSeparator" w:id="0">
    <w:p w:rsidR="00565E14" w:rsidRDefault="00565E14" w:rsidP="007F26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452"/>
    <w:multiLevelType w:val="hybridMultilevel"/>
    <w:tmpl w:val="7B6675C0"/>
    <w:lvl w:ilvl="0" w:tplc="C722E9AC">
      <w:start w:val="1"/>
      <w:numFmt w:val="decimal"/>
      <w:lvlText w:val="%1."/>
      <w:lvlJc w:val="left"/>
      <w:pPr>
        <w:ind w:left="8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">
    <w:nsid w:val="0BB425CA"/>
    <w:multiLevelType w:val="hybridMultilevel"/>
    <w:tmpl w:val="7B6675C0"/>
    <w:lvl w:ilvl="0" w:tplc="C722E9AC">
      <w:start w:val="1"/>
      <w:numFmt w:val="decimal"/>
      <w:lvlText w:val="%1."/>
      <w:lvlJc w:val="left"/>
      <w:pPr>
        <w:ind w:left="8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">
    <w:nsid w:val="109C58DC"/>
    <w:multiLevelType w:val="multilevel"/>
    <w:tmpl w:val="F35C955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7DF3D29"/>
    <w:multiLevelType w:val="multilevel"/>
    <w:tmpl w:val="A66ADD4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32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4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7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3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63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5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86" w:hanging="2160"/>
      </w:pPr>
      <w:rPr>
        <w:rFonts w:cs="Times New Roman" w:hint="default"/>
      </w:rPr>
    </w:lvl>
  </w:abstractNum>
  <w:abstractNum w:abstractNumId="4">
    <w:nsid w:val="609B5B14"/>
    <w:multiLevelType w:val="singleLevel"/>
    <w:tmpl w:val="9BAC8F6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495"/>
      </w:pPr>
      <w:rPr>
        <w:rFonts w:cs="Times New Roman" w:hint="default"/>
      </w:rPr>
    </w:lvl>
  </w:abstractNum>
  <w:abstractNum w:abstractNumId="5">
    <w:nsid w:val="682F1EAC"/>
    <w:multiLevelType w:val="multilevel"/>
    <w:tmpl w:val="A6241CE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5ED5FF3"/>
    <w:multiLevelType w:val="multilevel"/>
    <w:tmpl w:val="4F5ABDC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99E7F64"/>
    <w:multiLevelType w:val="multilevel"/>
    <w:tmpl w:val="0D0A97C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0EFA"/>
    <w:rsid w:val="00011317"/>
    <w:rsid w:val="00031C69"/>
    <w:rsid w:val="00034048"/>
    <w:rsid w:val="00037AEC"/>
    <w:rsid w:val="0005265F"/>
    <w:rsid w:val="00061984"/>
    <w:rsid w:val="000724B4"/>
    <w:rsid w:val="00072C9C"/>
    <w:rsid w:val="00082EEA"/>
    <w:rsid w:val="000B7D59"/>
    <w:rsid w:val="00103850"/>
    <w:rsid w:val="00104B65"/>
    <w:rsid w:val="001109EA"/>
    <w:rsid w:val="0015491A"/>
    <w:rsid w:val="00191BBE"/>
    <w:rsid w:val="00193986"/>
    <w:rsid w:val="001C6AC5"/>
    <w:rsid w:val="001D32BB"/>
    <w:rsid w:val="001E588F"/>
    <w:rsid w:val="0025451C"/>
    <w:rsid w:val="00281B72"/>
    <w:rsid w:val="00285132"/>
    <w:rsid w:val="00297367"/>
    <w:rsid w:val="002B1A4C"/>
    <w:rsid w:val="002C3C67"/>
    <w:rsid w:val="002D41FD"/>
    <w:rsid w:val="002F2FF2"/>
    <w:rsid w:val="002F4756"/>
    <w:rsid w:val="002F5B44"/>
    <w:rsid w:val="00307DA3"/>
    <w:rsid w:val="00307F5D"/>
    <w:rsid w:val="003154AB"/>
    <w:rsid w:val="00325DE9"/>
    <w:rsid w:val="0033394C"/>
    <w:rsid w:val="003563AC"/>
    <w:rsid w:val="00377500"/>
    <w:rsid w:val="00386699"/>
    <w:rsid w:val="003A56E4"/>
    <w:rsid w:val="003C293F"/>
    <w:rsid w:val="003D2814"/>
    <w:rsid w:val="003F41E0"/>
    <w:rsid w:val="00402320"/>
    <w:rsid w:val="004134A5"/>
    <w:rsid w:val="0042348D"/>
    <w:rsid w:val="00441C10"/>
    <w:rsid w:val="004451BA"/>
    <w:rsid w:val="00447AC9"/>
    <w:rsid w:val="00451575"/>
    <w:rsid w:val="004551CA"/>
    <w:rsid w:val="00456B39"/>
    <w:rsid w:val="0046390C"/>
    <w:rsid w:val="004863B0"/>
    <w:rsid w:val="00494789"/>
    <w:rsid w:val="004B13B8"/>
    <w:rsid w:val="004E6224"/>
    <w:rsid w:val="004F19C6"/>
    <w:rsid w:val="004F31BC"/>
    <w:rsid w:val="004F5C04"/>
    <w:rsid w:val="00522E1F"/>
    <w:rsid w:val="005364C6"/>
    <w:rsid w:val="00556DDE"/>
    <w:rsid w:val="00565E14"/>
    <w:rsid w:val="00573E9C"/>
    <w:rsid w:val="005745C7"/>
    <w:rsid w:val="00576648"/>
    <w:rsid w:val="005B6FD7"/>
    <w:rsid w:val="005D6D4F"/>
    <w:rsid w:val="005E13C3"/>
    <w:rsid w:val="005E7931"/>
    <w:rsid w:val="005F7869"/>
    <w:rsid w:val="006157DF"/>
    <w:rsid w:val="006264FA"/>
    <w:rsid w:val="006475D5"/>
    <w:rsid w:val="006675A8"/>
    <w:rsid w:val="006A7970"/>
    <w:rsid w:val="006C24ED"/>
    <w:rsid w:val="0071175D"/>
    <w:rsid w:val="007526CE"/>
    <w:rsid w:val="0075377C"/>
    <w:rsid w:val="00765652"/>
    <w:rsid w:val="007704D1"/>
    <w:rsid w:val="007800F5"/>
    <w:rsid w:val="007F2613"/>
    <w:rsid w:val="0080507E"/>
    <w:rsid w:val="00812F80"/>
    <w:rsid w:val="00830D77"/>
    <w:rsid w:val="00831CAF"/>
    <w:rsid w:val="00842950"/>
    <w:rsid w:val="008623F0"/>
    <w:rsid w:val="008834A2"/>
    <w:rsid w:val="008A6B9D"/>
    <w:rsid w:val="008B0993"/>
    <w:rsid w:val="008C7042"/>
    <w:rsid w:val="008F331C"/>
    <w:rsid w:val="008F3891"/>
    <w:rsid w:val="0090008E"/>
    <w:rsid w:val="0090728D"/>
    <w:rsid w:val="00927595"/>
    <w:rsid w:val="00940414"/>
    <w:rsid w:val="00947C5B"/>
    <w:rsid w:val="00953DD5"/>
    <w:rsid w:val="009575E0"/>
    <w:rsid w:val="00973B85"/>
    <w:rsid w:val="009A029A"/>
    <w:rsid w:val="009B5156"/>
    <w:rsid w:val="009C21BF"/>
    <w:rsid w:val="009C42CC"/>
    <w:rsid w:val="009C5190"/>
    <w:rsid w:val="009C69B7"/>
    <w:rsid w:val="00A0682A"/>
    <w:rsid w:val="00A10033"/>
    <w:rsid w:val="00A103C2"/>
    <w:rsid w:val="00A22019"/>
    <w:rsid w:val="00A36F52"/>
    <w:rsid w:val="00A439DC"/>
    <w:rsid w:val="00A54BC6"/>
    <w:rsid w:val="00A61D49"/>
    <w:rsid w:val="00AB1C00"/>
    <w:rsid w:val="00AD14AA"/>
    <w:rsid w:val="00AE2814"/>
    <w:rsid w:val="00AF6804"/>
    <w:rsid w:val="00B00EDA"/>
    <w:rsid w:val="00B0733A"/>
    <w:rsid w:val="00B472CF"/>
    <w:rsid w:val="00B56778"/>
    <w:rsid w:val="00BB0853"/>
    <w:rsid w:val="00BF3912"/>
    <w:rsid w:val="00C0127A"/>
    <w:rsid w:val="00C31948"/>
    <w:rsid w:val="00C607AC"/>
    <w:rsid w:val="00C60A57"/>
    <w:rsid w:val="00C62266"/>
    <w:rsid w:val="00C70EFA"/>
    <w:rsid w:val="00CB32B5"/>
    <w:rsid w:val="00CE4DBB"/>
    <w:rsid w:val="00D2376A"/>
    <w:rsid w:val="00D40E0B"/>
    <w:rsid w:val="00D47619"/>
    <w:rsid w:val="00D90E67"/>
    <w:rsid w:val="00DA1092"/>
    <w:rsid w:val="00DE31F5"/>
    <w:rsid w:val="00DE6190"/>
    <w:rsid w:val="00E00D68"/>
    <w:rsid w:val="00E33942"/>
    <w:rsid w:val="00E33AF7"/>
    <w:rsid w:val="00E6391C"/>
    <w:rsid w:val="00E80E27"/>
    <w:rsid w:val="00E819F6"/>
    <w:rsid w:val="00E90799"/>
    <w:rsid w:val="00EA5A3D"/>
    <w:rsid w:val="00EB1A23"/>
    <w:rsid w:val="00EB6238"/>
    <w:rsid w:val="00EF46DA"/>
    <w:rsid w:val="00F0478A"/>
    <w:rsid w:val="00F32FD8"/>
    <w:rsid w:val="00F3593F"/>
    <w:rsid w:val="00F53EBF"/>
    <w:rsid w:val="00F568A1"/>
    <w:rsid w:val="00F6683D"/>
    <w:rsid w:val="00F677C4"/>
    <w:rsid w:val="00F67A91"/>
    <w:rsid w:val="00F76C15"/>
    <w:rsid w:val="00F834B8"/>
    <w:rsid w:val="00FB2823"/>
    <w:rsid w:val="00FC6788"/>
    <w:rsid w:val="00FD1AB7"/>
    <w:rsid w:val="00FD1E07"/>
    <w:rsid w:val="00FE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DD5"/>
    <w:rPr>
      <w:rFonts w:ascii="Times New Roman" w:eastAsia="Times New Roman" w:hAnsi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31948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31948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Cs w:val="28"/>
      <w:lang w:eastAsia="ko-KR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31948"/>
    <w:pPr>
      <w:spacing w:before="240" w:after="60"/>
      <w:outlineLvl w:val="6"/>
    </w:pPr>
    <w:rPr>
      <w:rFonts w:ascii="Calibri" w:eastAsia="Calibri" w:hAnsi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31948"/>
    <w:pPr>
      <w:spacing w:before="240" w:after="60"/>
      <w:outlineLvl w:val="8"/>
    </w:pPr>
    <w:rPr>
      <w:rFonts w:ascii="Cambria" w:eastAsia="Calibri" w:hAnsi="Cambria"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1948"/>
    <w:rPr>
      <w:rFonts w:ascii="Cambria" w:hAnsi="Cambria"/>
      <w:b/>
      <w:color w:val="365F91"/>
      <w:sz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31948"/>
    <w:rPr>
      <w:rFonts w:ascii="Cambria" w:hAnsi="Cambria"/>
      <w:b/>
      <w:i/>
      <w:sz w:val="28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31948"/>
    <w:rPr>
      <w:rFonts w:ascii="Calibri" w:hAnsi="Calibri"/>
      <w:sz w:val="24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31948"/>
    <w:rPr>
      <w:rFonts w:ascii="Cambria" w:hAnsi="Cambria"/>
      <w:sz w:val="20"/>
      <w:lang w:eastAsia="ru-RU"/>
    </w:rPr>
  </w:style>
  <w:style w:type="character" w:styleId="Hyperlink">
    <w:name w:val="Hyperlink"/>
    <w:basedOn w:val="DefaultParagraphFont"/>
    <w:uiPriority w:val="99"/>
    <w:rsid w:val="006675A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56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E6224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6224"/>
    <w:rPr>
      <w:rFonts w:ascii="Tahoma" w:hAnsi="Tahoma"/>
      <w:sz w:val="16"/>
      <w:lang w:eastAsia="ru-RU"/>
    </w:rPr>
  </w:style>
  <w:style w:type="paragraph" w:styleId="BodyText">
    <w:name w:val="Body Text"/>
    <w:basedOn w:val="Normal"/>
    <w:link w:val="BodyTextChar"/>
    <w:uiPriority w:val="99"/>
    <w:rsid w:val="00C31948"/>
    <w:pPr>
      <w:spacing w:line="360" w:lineRule="auto"/>
      <w:jc w:val="both"/>
    </w:pPr>
    <w:rPr>
      <w:rFonts w:eastAsia="Calibri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31948"/>
    <w:rPr>
      <w:rFonts w:ascii="Times New Roman" w:hAnsi="Times New Roman"/>
      <w:sz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C31948"/>
    <w:pPr>
      <w:ind w:firstLine="709"/>
      <w:jc w:val="both"/>
    </w:pPr>
    <w:rPr>
      <w:rFonts w:eastAsia="Calibri"/>
      <w:sz w:val="20"/>
      <w:u w:val="singl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31948"/>
    <w:rPr>
      <w:rFonts w:ascii="Times New Roman" w:hAnsi="Times New Roman"/>
      <w:sz w:val="20"/>
      <w:u w:val="single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C31948"/>
    <w:pPr>
      <w:ind w:firstLine="720"/>
      <w:jc w:val="both"/>
    </w:pPr>
    <w:rPr>
      <w:rFonts w:eastAsia="Calibri"/>
      <w:sz w:val="20"/>
      <w:u w:val="singl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31948"/>
    <w:rPr>
      <w:rFonts w:ascii="Times New Roman" w:hAnsi="Times New Roman"/>
      <w:sz w:val="20"/>
      <w:u w:val="single"/>
      <w:lang w:eastAsia="ru-RU"/>
    </w:rPr>
  </w:style>
  <w:style w:type="paragraph" w:styleId="NoSpacing">
    <w:name w:val="No Spacing"/>
    <w:uiPriority w:val="99"/>
    <w:qFormat/>
    <w:rsid w:val="00C31948"/>
    <w:rPr>
      <w:rFonts w:ascii="Times New Roman" w:eastAsia="Times New Roman" w:hAnsi="Times New Roman"/>
      <w:sz w:val="24"/>
      <w:szCs w:val="24"/>
    </w:rPr>
  </w:style>
  <w:style w:type="paragraph" w:customStyle="1" w:styleId="a">
    <w:name w:val="Содержимое таблицы"/>
    <w:basedOn w:val="Normal"/>
    <w:uiPriority w:val="99"/>
    <w:rsid w:val="00C31948"/>
    <w:pPr>
      <w:widowControl w:val="0"/>
      <w:suppressLineNumbers/>
      <w:suppressAutoHyphens/>
    </w:pPr>
    <w:rPr>
      <w:rFonts w:eastAsia="Calibri"/>
      <w:kern w:val="1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C31948"/>
    <w:rPr>
      <w:rFonts w:ascii="Consolas" w:hAnsi="Consolas"/>
      <w:sz w:val="21"/>
      <w:szCs w:val="21"/>
      <w:lang w:eastAsia="ko-KR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C31948"/>
    <w:rPr>
      <w:rFonts w:ascii="Consolas" w:hAnsi="Consolas"/>
      <w:sz w:val="21"/>
    </w:rPr>
  </w:style>
  <w:style w:type="table" w:styleId="TableGrid">
    <w:name w:val="Table Grid"/>
    <w:basedOn w:val="TableNormal"/>
    <w:uiPriority w:val="99"/>
    <w:rsid w:val="00C3194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Гипертекстовая ссылка"/>
    <w:uiPriority w:val="99"/>
    <w:rsid w:val="00C31948"/>
    <w:rPr>
      <w:color w:val="106BBE"/>
    </w:rPr>
  </w:style>
  <w:style w:type="character" w:customStyle="1" w:styleId="a1">
    <w:name w:val="Цветовое выделение"/>
    <w:uiPriority w:val="99"/>
    <w:rsid w:val="00C31948"/>
    <w:rPr>
      <w:b/>
      <w:color w:val="26282F"/>
    </w:rPr>
  </w:style>
  <w:style w:type="paragraph" w:customStyle="1" w:styleId="a2">
    <w:name w:val="Таблицы (моноширинный)"/>
    <w:basedOn w:val="Normal"/>
    <w:next w:val="Normal"/>
    <w:uiPriority w:val="99"/>
    <w:rsid w:val="00C31948"/>
    <w:pPr>
      <w:widowControl w:val="0"/>
      <w:suppressAutoHyphens/>
      <w:autoSpaceDE w:val="0"/>
    </w:pPr>
    <w:rPr>
      <w:rFonts w:ascii="Courier New" w:hAnsi="Courier New" w:cs="Courier New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rsid w:val="00C31948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1948"/>
    <w:rPr>
      <w:rFonts w:ascii="Times New Roman" w:hAnsi="Times New Roman"/>
      <w:sz w:val="20"/>
      <w:lang w:eastAsia="ru-RU"/>
    </w:rPr>
  </w:style>
  <w:style w:type="paragraph" w:styleId="Footer">
    <w:name w:val="footer"/>
    <w:basedOn w:val="Normal"/>
    <w:link w:val="FooterChar"/>
    <w:uiPriority w:val="99"/>
    <w:rsid w:val="00C31948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31948"/>
    <w:rPr>
      <w:rFonts w:ascii="Times New Roman" w:hAnsi="Times New Roman"/>
      <w:sz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C31948"/>
    <w:pPr>
      <w:suppressAutoHyphens/>
      <w:jc w:val="right"/>
    </w:pPr>
    <w:rPr>
      <w:szCs w:val="24"/>
    </w:rPr>
  </w:style>
  <w:style w:type="character" w:customStyle="1" w:styleId="a3">
    <w:name w:val="Основной текст_"/>
    <w:link w:val="2"/>
    <w:uiPriority w:val="99"/>
    <w:locked/>
    <w:rsid w:val="00C31948"/>
    <w:rPr>
      <w:sz w:val="26"/>
      <w:shd w:val="clear" w:color="auto" w:fill="FFFFFF"/>
    </w:rPr>
  </w:style>
  <w:style w:type="character" w:customStyle="1" w:styleId="20">
    <w:name w:val="Основной текст (2)_"/>
    <w:link w:val="21"/>
    <w:uiPriority w:val="99"/>
    <w:locked/>
    <w:rsid w:val="00C31948"/>
    <w:rPr>
      <w:sz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C31948"/>
    <w:rPr>
      <w:sz w:val="8"/>
      <w:shd w:val="clear" w:color="auto" w:fill="FFFFFF"/>
    </w:rPr>
  </w:style>
  <w:style w:type="character" w:customStyle="1" w:styleId="1">
    <w:name w:val="Основной текст1"/>
    <w:uiPriority w:val="99"/>
    <w:rsid w:val="00C31948"/>
    <w:rPr>
      <w:sz w:val="26"/>
      <w:shd w:val="clear" w:color="auto" w:fill="FFFFFF"/>
    </w:rPr>
  </w:style>
  <w:style w:type="paragraph" w:customStyle="1" w:styleId="2">
    <w:name w:val="Основной текст2"/>
    <w:basedOn w:val="Normal"/>
    <w:link w:val="a3"/>
    <w:uiPriority w:val="99"/>
    <w:rsid w:val="00C31948"/>
    <w:pPr>
      <w:shd w:val="clear" w:color="auto" w:fill="FFFFFF"/>
      <w:spacing w:line="300" w:lineRule="exact"/>
    </w:pPr>
    <w:rPr>
      <w:rFonts w:ascii="Calibri" w:eastAsia="Calibri" w:hAnsi="Calibri"/>
      <w:sz w:val="26"/>
      <w:szCs w:val="26"/>
      <w:lang w:eastAsia="ko-KR"/>
    </w:rPr>
  </w:style>
  <w:style w:type="paragraph" w:customStyle="1" w:styleId="21">
    <w:name w:val="Основной текст (2)"/>
    <w:basedOn w:val="Normal"/>
    <w:link w:val="20"/>
    <w:uiPriority w:val="99"/>
    <w:rsid w:val="00C31948"/>
    <w:pPr>
      <w:shd w:val="clear" w:color="auto" w:fill="FFFFFF"/>
      <w:spacing w:line="240" w:lineRule="atLeast"/>
    </w:pPr>
    <w:rPr>
      <w:rFonts w:ascii="Calibri" w:eastAsia="Calibri" w:hAnsi="Calibri"/>
      <w:sz w:val="27"/>
      <w:szCs w:val="27"/>
      <w:lang w:eastAsia="ko-KR"/>
    </w:rPr>
  </w:style>
  <w:style w:type="paragraph" w:customStyle="1" w:styleId="40">
    <w:name w:val="Основной текст (4)"/>
    <w:basedOn w:val="Normal"/>
    <w:link w:val="4"/>
    <w:uiPriority w:val="99"/>
    <w:rsid w:val="00C31948"/>
    <w:pPr>
      <w:shd w:val="clear" w:color="auto" w:fill="FFFFFF"/>
      <w:spacing w:line="240" w:lineRule="atLeast"/>
    </w:pPr>
    <w:rPr>
      <w:rFonts w:ascii="Calibri" w:eastAsia="Calibri" w:hAnsi="Calibri"/>
      <w:sz w:val="8"/>
      <w:szCs w:val="8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5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712</Words>
  <Characters>4063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Светлана Евгеньевна Шмакова</dc:creator>
  <cp:keywords/>
  <dc:description/>
  <cp:lastModifiedBy>1</cp:lastModifiedBy>
  <cp:revision>2</cp:revision>
  <cp:lastPrinted>2023-10-30T12:32:00Z</cp:lastPrinted>
  <dcterms:created xsi:type="dcterms:W3CDTF">2023-11-13T06:49:00Z</dcterms:created>
  <dcterms:modified xsi:type="dcterms:W3CDTF">2023-11-13T06:49:00Z</dcterms:modified>
</cp:coreProperties>
</file>