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 РУЗАЕВСКОГО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РЕСПУБЛИКИ МОРДОВИЯ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A3425" w:rsidRPr="00262DB3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62DB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 О С Т А Н О В Л Е Н И Е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A3425" w:rsidRPr="0077419C" w:rsidRDefault="007A3425" w:rsidP="000573C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7A3425" w:rsidRPr="0077419C" w:rsidRDefault="007A3425" w:rsidP="00057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27.10.2023</w:t>
      </w:r>
      <w:r w:rsidRPr="007741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№ 590</w:t>
      </w:r>
    </w:p>
    <w:p w:rsidR="007A3425" w:rsidRPr="0077419C" w:rsidRDefault="007A3425" w:rsidP="000573C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г. Рузаевка</w:t>
      </w: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О внесение</w:t>
      </w:r>
      <w:r w:rsidRPr="000573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изменения в распределение субвенций на организацию отдыха и оздоровления детей в</w:t>
      </w:r>
      <w:r w:rsidRPr="000573CE">
        <w:rPr>
          <w:rFonts w:ascii="Times New Roman" w:hAnsi="Times New Roman"/>
          <w:b/>
          <w:sz w:val="28"/>
          <w:szCs w:val="28"/>
        </w:rPr>
        <w:t xml:space="preserve"> </w:t>
      </w:r>
      <w:r w:rsidRPr="000573CE">
        <w:rPr>
          <w:rFonts w:ascii="Times New Roman" w:hAnsi="Times New Roman"/>
          <w:b/>
          <w:color w:val="000000"/>
          <w:sz w:val="28"/>
          <w:szCs w:val="28"/>
        </w:rPr>
        <w:t xml:space="preserve">каникулярное время </w:t>
      </w:r>
      <w:r w:rsidRPr="000573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 общеобразовательным организациям Рузаевского муниципального района Республики Мордовия</w:t>
      </w: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на 2023 год, утвержденное постановлением Администрации Рузаевского муниципального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Республики Мордовия от 15</w:t>
      </w:r>
      <w:r w:rsidRPr="000573C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b/>
            <w:bCs/>
            <w:color w:val="000000"/>
            <w:sz w:val="28"/>
            <w:szCs w:val="28"/>
            <w:lang w:eastAsia="ru-RU"/>
          </w:rPr>
          <w:t>2023 г</w:t>
        </w:r>
      </w:smartTag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№ 233</w:t>
      </w: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A3425" w:rsidRPr="000573CE" w:rsidRDefault="007A3425" w:rsidP="00C373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 основании ст. 15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bCs/>
            <w:color w:val="000000"/>
            <w:sz w:val="28"/>
            <w:szCs w:val="28"/>
          </w:rPr>
          <w:t>2003 г</w:t>
        </w:r>
      </w:smartTag>
      <w:r>
        <w:rPr>
          <w:rFonts w:ascii="Times New Roman" w:hAnsi="Times New Roman"/>
          <w:bCs/>
          <w:color w:val="000000"/>
          <w:sz w:val="28"/>
          <w:szCs w:val="28"/>
        </w:rPr>
        <w:t>. N 131-ФЗ "Об общих принципах организации местного самоуправления в Российской Федерации",</w:t>
      </w: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Администрация Рузаевского муниципального района Республики Мордовия   п о с т а н о в л я е т:</w:t>
      </w:r>
    </w:p>
    <w:p w:rsidR="007A3425" w:rsidRPr="0077419C" w:rsidRDefault="007A3425" w:rsidP="000573C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 Внести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распределение субвенций на организацию отдыха и оздоровления детей в каникулярное время по общеобразовательным организациям Рузаевского муниципального района Республики Мордовия на 2023 год, утвержденное постановлением Администрации Рузаевского муниципального района Республики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Мордовия от 15 мая </w:t>
      </w:r>
      <w:bookmarkStart w:id="0" w:name="_GoBack"/>
      <w:bookmarkEnd w:id="0"/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2023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233</w:t>
      </w: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изложив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графу </w:t>
      </w: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«Лагерь с дневным пребыванием детей в период осенних каникул» в следующей редакции:</w:t>
      </w:r>
      <w:r w:rsidRPr="0077419C">
        <w:rPr>
          <w:rFonts w:ascii="Times New Roman" w:hAnsi="Times New Roman"/>
          <w:color w:val="000000"/>
          <w:sz w:val="28"/>
          <w:lang w:eastAsia="ru-RU"/>
        </w:rPr>
        <w:t xml:space="preserve">                                                                                                                                  </w:t>
      </w:r>
    </w:p>
    <w:p w:rsidR="007A3425" w:rsidRPr="000573CE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 w:rsidRPr="0077419C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tbl>
      <w:tblPr>
        <w:tblW w:w="10065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6946"/>
        <w:gridCol w:w="851"/>
        <w:gridCol w:w="992"/>
        <w:gridCol w:w="1276"/>
      </w:tblGrid>
      <w:tr w:rsidR="007A3425" w:rsidRPr="000573CE" w:rsidTr="002A069D">
        <w:tc>
          <w:tcPr>
            <w:tcW w:w="100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Лагерь с дневным пребыванием детей в период осенних каникул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«Гимназия № 1»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«Лицей № 4»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5»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7»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8» Рузаевского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9» Рузаевского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10»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«Центр образования - средняя общеобразовательная школа № 12»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spacing w:after="0"/>
              <w:jc w:val="center"/>
              <w:rPr>
                <w:sz w:val="28"/>
                <w:szCs w:val="28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№ 17»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37 149,0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«Тат-Пишленская средняя общеобразовательная школа»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24 766,0</w:t>
            </w:r>
          </w:p>
        </w:tc>
      </w:tr>
      <w:tr w:rsidR="007A3425" w:rsidRPr="000573CE" w:rsidTr="002A069D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«Трускляйская средняя общеобразовательная школа» Рузаевского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3CE">
              <w:rPr>
                <w:rFonts w:ascii="Times New Roman" w:hAnsi="Times New Roman"/>
                <w:sz w:val="28"/>
                <w:szCs w:val="28"/>
                <w:lang w:eastAsia="ru-RU"/>
              </w:rPr>
              <w:t>24 766,0</w:t>
            </w:r>
          </w:p>
          <w:p w:rsidR="007A3425" w:rsidRPr="000573CE" w:rsidRDefault="007A3425" w:rsidP="002A069D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A3425" w:rsidRDefault="007A3425" w:rsidP="000573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7A3425" w:rsidRPr="000573CE" w:rsidRDefault="007A3425" w:rsidP="000573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2. Контроль за исполнением данного постановления возложить на заместителя Главы района по социальным вопросам, заместителя Главы района – начальника финансового управления.</w:t>
      </w:r>
    </w:p>
    <w:p w:rsidR="007A3425" w:rsidRPr="000573CE" w:rsidRDefault="007A3425" w:rsidP="000573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после дня официального опубликования на официальном сайте органов местного самоуправления Рузаевского муниципального района в сети «Интернет». </w:t>
      </w:r>
    </w:p>
    <w:p w:rsidR="007A3425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3425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3425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3425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3425" w:rsidRPr="000573CE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Глава Рузаевского</w:t>
      </w:r>
    </w:p>
    <w:p w:rsidR="007A3425" w:rsidRPr="000573CE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района </w:t>
      </w:r>
    </w:p>
    <w:p w:rsidR="007A3425" w:rsidRPr="000573CE" w:rsidRDefault="007A3425" w:rsidP="000573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Республики Мордовия                                 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     </w:t>
      </w: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А.Б. Юткин </w:t>
      </w:r>
    </w:p>
    <w:p w:rsidR="007A3425" w:rsidRPr="000573CE" w:rsidRDefault="007A3425" w:rsidP="000573C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73C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7A3425" w:rsidRPr="000573CE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</w:p>
    <w:p w:rsidR="007A3425" w:rsidRDefault="007A3425" w:rsidP="000573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eastAsia="ru-RU"/>
        </w:rPr>
      </w:pPr>
      <w:r w:rsidRPr="0077419C">
        <w:rPr>
          <w:rFonts w:ascii="Times New Roman" w:hAnsi="Times New Roman"/>
          <w:b/>
          <w:bCs/>
          <w:color w:val="000000"/>
          <w:sz w:val="20"/>
          <w:lang w:eastAsia="ru-RU"/>
        </w:rPr>
        <w:t> </w:t>
      </w:r>
    </w:p>
    <w:p w:rsidR="007A3425" w:rsidRPr="0077419C" w:rsidRDefault="007A3425" w:rsidP="000573C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7A3425" w:rsidRPr="0077419C" w:rsidSect="004E78B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425" w:rsidRDefault="007A3425" w:rsidP="00C83F71">
      <w:pPr>
        <w:spacing w:after="0" w:line="240" w:lineRule="auto"/>
      </w:pPr>
      <w:r>
        <w:separator/>
      </w:r>
    </w:p>
  </w:endnote>
  <w:endnote w:type="continuationSeparator" w:id="0">
    <w:p w:rsidR="007A3425" w:rsidRDefault="007A3425" w:rsidP="00C8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425" w:rsidRDefault="007A3425" w:rsidP="00C83F71">
      <w:pPr>
        <w:spacing w:after="0" w:line="240" w:lineRule="auto"/>
      </w:pPr>
      <w:r>
        <w:separator/>
      </w:r>
    </w:p>
  </w:footnote>
  <w:footnote w:type="continuationSeparator" w:id="0">
    <w:p w:rsidR="007A3425" w:rsidRDefault="007A3425" w:rsidP="00C83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2AA"/>
    <w:rsid w:val="0001014A"/>
    <w:rsid w:val="000573CE"/>
    <w:rsid w:val="000B1C14"/>
    <w:rsid w:val="00184A77"/>
    <w:rsid w:val="001F77EE"/>
    <w:rsid w:val="00246CE9"/>
    <w:rsid w:val="00262DB3"/>
    <w:rsid w:val="002A069D"/>
    <w:rsid w:val="00306CDF"/>
    <w:rsid w:val="003E7B45"/>
    <w:rsid w:val="00406644"/>
    <w:rsid w:val="004602AA"/>
    <w:rsid w:val="004B65BB"/>
    <w:rsid w:val="004C6BBC"/>
    <w:rsid w:val="004D013F"/>
    <w:rsid w:val="004E78B1"/>
    <w:rsid w:val="00552F88"/>
    <w:rsid w:val="005A6186"/>
    <w:rsid w:val="005E7136"/>
    <w:rsid w:val="00606CD2"/>
    <w:rsid w:val="006F5042"/>
    <w:rsid w:val="0077419C"/>
    <w:rsid w:val="00774745"/>
    <w:rsid w:val="007A3425"/>
    <w:rsid w:val="007E0242"/>
    <w:rsid w:val="0089514F"/>
    <w:rsid w:val="008A4DD0"/>
    <w:rsid w:val="00984235"/>
    <w:rsid w:val="00A51B66"/>
    <w:rsid w:val="00A83BFD"/>
    <w:rsid w:val="00B14B9D"/>
    <w:rsid w:val="00B91BA9"/>
    <w:rsid w:val="00C37348"/>
    <w:rsid w:val="00C83F71"/>
    <w:rsid w:val="00D36EE5"/>
    <w:rsid w:val="00E6030F"/>
    <w:rsid w:val="00E67307"/>
    <w:rsid w:val="00FE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1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A6186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0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CD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83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F7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83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F7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9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540</Words>
  <Characters>3079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Home</dc:creator>
  <cp:keywords/>
  <dc:description/>
  <cp:lastModifiedBy>1</cp:lastModifiedBy>
  <cp:revision>2</cp:revision>
  <cp:lastPrinted>2023-04-20T18:46:00Z</cp:lastPrinted>
  <dcterms:created xsi:type="dcterms:W3CDTF">2023-10-27T11:58:00Z</dcterms:created>
  <dcterms:modified xsi:type="dcterms:W3CDTF">2023-10-27T11:58:00Z</dcterms:modified>
</cp:coreProperties>
</file>