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80" w:rsidRPr="00FF3EA2" w:rsidRDefault="000A6E80" w:rsidP="002F436C">
      <w:pPr>
        <w:tabs>
          <w:tab w:val="left" w:pos="1635"/>
        </w:tabs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0A6E80" w:rsidRPr="00FF3EA2" w:rsidRDefault="000A6E80" w:rsidP="002F436C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0A6E80" w:rsidRPr="00FF3EA2" w:rsidRDefault="000A6E80" w:rsidP="002F436C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0A6E80" w:rsidRDefault="000A6E80" w:rsidP="003649BB">
      <w:pPr>
        <w:spacing w:line="276" w:lineRule="auto"/>
        <w:jc w:val="center"/>
        <w:rPr>
          <w:b/>
          <w:sz w:val="34"/>
          <w:szCs w:val="28"/>
        </w:rPr>
      </w:pPr>
    </w:p>
    <w:p w:rsidR="000A6E80" w:rsidRPr="00E14DB5" w:rsidRDefault="000A6E80" w:rsidP="003649BB">
      <w:pPr>
        <w:spacing w:line="276" w:lineRule="auto"/>
        <w:jc w:val="center"/>
        <w:rPr>
          <w:b/>
          <w:sz w:val="28"/>
          <w:szCs w:val="28"/>
        </w:rPr>
      </w:pPr>
      <w:r w:rsidRPr="00E14DB5">
        <w:rPr>
          <w:b/>
          <w:sz w:val="28"/>
          <w:szCs w:val="28"/>
        </w:rPr>
        <w:t>П О С Т А Н О В Л Е Н И Е</w:t>
      </w:r>
    </w:p>
    <w:p w:rsidR="000A6E80" w:rsidRDefault="000A6E80" w:rsidP="003649BB">
      <w:pPr>
        <w:spacing w:line="276" w:lineRule="auto"/>
        <w:jc w:val="center"/>
        <w:rPr>
          <w:b/>
          <w:sz w:val="28"/>
          <w:szCs w:val="28"/>
        </w:rPr>
      </w:pPr>
    </w:p>
    <w:p w:rsidR="000A6E80" w:rsidRDefault="000A6E80" w:rsidP="003649BB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24.09.2025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</w:t>
      </w:r>
      <w:r w:rsidRPr="00FE5C0D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564</w:t>
      </w:r>
    </w:p>
    <w:p w:rsidR="000A6E80" w:rsidRDefault="000A6E80" w:rsidP="003649BB">
      <w:pPr>
        <w:spacing w:line="276" w:lineRule="auto"/>
        <w:rPr>
          <w:sz w:val="28"/>
          <w:szCs w:val="28"/>
        </w:rPr>
      </w:pPr>
    </w:p>
    <w:p w:rsidR="000A6E80" w:rsidRPr="00BA3CBE" w:rsidRDefault="000A6E80" w:rsidP="003649BB">
      <w:pPr>
        <w:spacing w:line="276" w:lineRule="auto"/>
        <w:jc w:val="center"/>
        <w:rPr>
          <w:sz w:val="26"/>
          <w:szCs w:val="26"/>
        </w:rPr>
      </w:pPr>
      <w:r w:rsidRPr="00BA3CBE">
        <w:rPr>
          <w:sz w:val="26"/>
          <w:szCs w:val="26"/>
        </w:rPr>
        <w:t>г. Рузаевка</w:t>
      </w:r>
    </w:p>
    <w:p w:rsidR="000A6E80" w:rsidRPr="00BA3CBE" w:rsidRDefault="000A6E80" w:rsidP="003649BB">
      <w:pPr>
        <w:spacing w:line="276" w:lineRule="auto"/>
        <w:jc w:val="center"/>
        <w:rPr>
          <w:b/>
          <w:sz w:val="26"/>
          <w:szCs w:val="26"/>
        </w:rPr>
      </w:pPr>
    </w:p>
    <w:p w:rsidR="000A6E80" w:rsidRPr="00BA3CBE" w:rsidRDefault="000A6E80" w:rsidP="000E7082">
      <w:pPr>
        <w:tabs>
          <w:tab w:val="left" w:pos="3060"/>
        </w:tabs>
        <w:jc w:val="center"/>
        <w:rPr>
          <w:b/>
          <w:sz w:val="26"/>
          <w:szCs w:val="26"/>
        </w:rPr>
      </w:pPr>
      <w:r w:rsidRPr="00BA3CBE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я</w:t>
      </w:r>
      <w:r w:rsidRPr="00BA3CBE">
        <w:rPr>
          <w:b/>
          <w:sz w:val="26"/>
          <w:szCs w:val="26"/>
        </w:rPr>
        <w:t xml:space="preserve">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b/>
            <w:sz w:val="26"/>
            <w:szCs w:val="26"/>
          </w:rPr>
          <w:t>2015 г</w:t>
        </w:r>
      </w:smartTag>
      <w:r w:rsidRPr="00BA3CBE">
        <w:rPr>
          <w:b/>
          <w:sz w:val="26"/>
          <w:szCs w:val="26"/>
        </w:rPr>
        <w:t>. № 141</w:t>
      </w:r>
    </w:p>
    <w:p w:rsidR="000A6E80" w:rsidRPr="00BA3CBE" w:rsidRDefault="000A6E80" w:rsidP="003649BB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0A6E80" w:rsidRPr="00BA3CBE" w:rsidRDefault="000A6E80" w:rsidP="00DF45DB">
      <w:pPr>
        <w:tabs>
          <w:tab w:val="left" w:pos="3060"/>
        </w:tabs>
        <w:ind w:firstLine="567"/>
        <w:jc w:val="both"/>
        <w:rPr>
          <w:sz w:val="26"/>
          <w:szCs w:val="26"/>
        </w:rPr>
      </w:pPr>
      <w:r w:rsidRPr="00BA3CBE">
        <w:rPr>
          <w:sz w:val="26"/>
          <w:szCs w:val="26"/>
        </w:rPr>
        <w:t xml:space="preserve"> </w:t>
      </w:r>
      <w:r w:rsidRPr="00BA3CBE">
        <w:rPr>
          <w:bCs/>
          <w:color w:val="000000"/>
          <w:sz w:val="26"/>
          <w:szCs w:val="26"/>
        </w:rPr>
        <w:t xml:space="preserve">На основании решения Совета 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 w:rsidRPr="00BA3CBE">
          <w:rPr>
            <w:bCs/>
            <w:color w:val="000000"/>
            <w:sz w:val="26"/>
            <w:szCs w:val="26"/>
          </w:rPr>
          <w:t>2008 г</w:t>
        </w:r>
      </w:smartTag>
      <w:r w:rsidRPr="00BA3CBE">
        <w:rPr>
          <w:bCs/>
          <w:color w:val="000000"/>
          <w:sz w:val="26"/>
          <w:szCs w:val="26"/>
        </w:rPr>
        <w:t>. №8/122 «Об основах организации оплаты труда работников муниципальных учреждений»</w:t>
      </w:r>
      <w:r w:rsidRPr="00BA3CBE">
        <w:rPr>
          <w:sz w:val="26"/>
          <w:szCs w:val="26"/>
        </w:rPr>
        <w:t>, Администрация Рузаевского муниципального района Республики Мордовия   п о с т а н о в л я е т:</w:t>
      </w:r>
    </w:p>
    <w:p w:rsidR="000A6E80" w:rsidRDefault="000A6E80" w:rsidP="00A014F0">
      <w:pPr>
        <w:tabs>
          <w:tab w:val="left" w:pos="3060"/>
        </w:tabs>
        <w:ind w:firstLine="567"/>
        <w:jc w:val="both"/>
        <w:rPr>
          <w:sz w:val="26"/>
          <w:szCs w:val="26"/>
        </w:rPr>
      </w:pPr>
      <w:r w:rsidRPr="00BA3CBE">
        <w:rPr>
          <w:sz w:val="26"/>
          <w:szCs w:val="26"/>
        </w:rPr>
        <w:t>1. Внести изменени</w:t>
      </w:r>
      <w:r>
        <w:rPr>
          <w:sz w:val="26"/>
          <w:szCs w:val="26"/>
        </w:rPr>
        <w:t>е</w:t>
      </w:r>
      <w:r w:rsidRPr="00BA3CBE">
        <w:rPr>
          <w:sz w:val="26"/>
          <w:szCs w:val="26"/>
        </w:rPr>
        <w:t xml:space="preserve">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141 (с изм. от 31 марта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451, 24 февраля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189, от 25 октября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1283, 07 февраля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35, 27 июня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512, 28 декабря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1153, 26 марта </w:t>
      </w:r>
      <w:smartTag w:uri="urn:schemas-microsoft-com:office:smarttags" w:element="metricconverter">
        <w:smartTagPr>
          <w:attr w:name="ProductID" w:val="2018 г"/>
        </w:smartTagPr>
        <w:r w:rsidRPr="00BA3CBE">
          <w:rPr>
            <w:sz w:val="26"/>
            <w:szCs w:val="26"/>
          </w:rPr>
          <w:t>2018 г</w:t>
        </w:r>
      </w:smartTag>
      <w:r w:rsidRPr="00BA3CBE">
        <w:rPr>
          <w:sz w:val="26"/>
          <w:szCs w:val="26"/>
        </w:rPr>
        <w:t xml:space="preserve">. № 200, 20 марта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133, 10 октября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688, 22 апреля </w:t>
      </w:r>
      <w:smartTag w:uri="urn:schemas-microsoft-com:office:smarttags" w:element="metricconverter">
        <w:smartTagPr>
          <w:attr w:name="ProductID" w:val="2020 г"/>
        </w:smartTagPr>
        <w:r w:rsidRPr="00BA3CBE">
          <w:rPr>
            <w:sz w:val="26"/>
            <w:szCs w:val="26"/>
          </w:rPr>
          <w:t>2020 г</w:t>
        </w:r>
      </w:smartTag>
      <w:r w:rsidRPr="00BA3CBE">
        <w:rPr>
          <w:sz w:val="26"/>
          <w:szCs w:val="26"/>
        </w:rPr>
        <w:t xml:space="preserve">. № 219, 20 февраля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87, 24 ноября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735, 25 октября  </w:t>
      </w:r>
      <w:smartTag w:uri="urn:schemas-microsoft-com:office:smarttags" w:element="metricconverter">
        <w:smartTagPr>
          <w:attr w:name="ProductID" w:val="2022 г"/>
        </w:smartTagPr>
        <w:r w:rsidRPr="00BA3CBE">
          <w:rPr>
            <w:sz w:val="26"/>
            <w:szCs w:val="26"/>
          </w:rPr>
          <w:t>2022 г</w:t>
        </w:r>
      </w:smartTag>
      <w:r w:rsidRPr="00BA3CBE">
        <w:rPr>
          <w:sz w:val="26"/>
          <w:szCs w:val="26"/>
        </w:rPr>
        <w:t xml:space="preserve">. № 664, 6 апреля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187, от 31 августа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458, от 21 февраля </w:t>
      </w:r>
      <w:smartTag w:uri="urn:schemas-microsoft-com:office:smarttags" w:element="metricconverter">
        <w:smartTagPr>
          <w:attr w:name="ProductID" w:val="2024 г"/>
        </w:smartTagPr>
        <w:r w:rsidRPr="00BA3CBE">
          <w:rPr>
            <w:sz w:val="26"/>
            <w:szCs w:val="26"/>
          </w:rPr>
          <w:t>2024 г</w:t>
        </w:r>
      </w:smartTag>
      <w:r w:rsidRPr="00BA3CBE">
        <w:rPr>
          <w:sz w:val="26"/>
          <w:szCs w:val="26"/>
        </w:rPr>
        <w:t>. N 72</w:t>
      </w:r>
      <w:r>
        <w:rPr>
          <w:sz w:val="26"/>
          <w:szCs w:val="26"/>
        </w:rPr>
        <w:t xml:space="preserve">, </w:t>
      </w:r>
      <w:r w:rsidRPr="00BA3CBE">
        <w:rPr>
          <w:sz w:val="26"/>
          <w:szCs w:val="26"/>
        </w:rPr>
        <w:t>от 1</w:t>
      </w:r>
      <w:r>
        <w:rPr>
          <w:sz w:val="26"/>
          <w:szCs w:val="26"/>
        </w:rPr>
        <w:t>2</w:t>
      </w:r>
      <w:r w:rsidRPr="00BA3CBE">
        <w:rPr>
          <w:sz w:val="26"/>
          <w:szCs w:val="26"/>
        </w:rPr>
        <w:t xml:space="preserve"> </w:t>
      </w:r>
      <w:r>
        <w:rPr>
          <w:sz w:val="26"/>
          <w:szCs w:val="26"/>
        </w:rPr>
        <w:t>ноября</w:t>
      </w:r>
      <w:r w:rsidRPr="00BA3CBE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BA3CBE">
          <w:rPr>
            <w:sz w:val="26"/>
            <w:szCs w:val="26"/>
          </w:rPr>
          <w:t>202</w:t>
        </w:r>
        <w:r>
          <w:rPr>
            <w:sz w:val="26"/>
            <w:szCs w:val="26"/>
          </w:rPr>
          <w:t>4 г</w:t>
        </w:r>
      </w:smartTag>
      <w:r>
        <w:rPr>
          <w:sz w:val="26"/>
          <w:szCs w:val="26"/>
        </w:rPr>
        <w:t xml:space="preserve">. N 555, </w:t>
      </w:r>
      <w:r w:rsidRPr="00ED4B3A">
        <w:rPr>
          <w:sz w:val="26"/>
          <w:szCs w:val="26"/>
          <w:shd w:val="clear" w:color="auto" w:fill="FFFFFF"/>
        </w:rPr>
        <w:t xml:space="preserve">от 26 декабря </w:t>
      </w:r>
      <w:smartTag w:uri="urn:schemas-microsoft-com:office:smarttags" w:element="metricconverter">
        <w:smartTagPr>
          <w:attr w:name="ProductID" w:val="2024 г"/>
        </w:smartTagPr>
        <w:r w:rsidRPr="00ED4B3A">
          <w:rPr>
            <w:sz w:val="26"/>
            <w:szCs w:val="26"/>
            <w:shd w:val="clear" w:color="auto" w:fill="FFFFFF"/>
          </w:rPr>
          <w:t>2024 г</w:t>
        </w:r>
      </w:smartTag>
      <w:r w:rsidRPr="00ED4B3A">
        <w:rPr>
          <w:sz w:val="26"/>
          <w:szCs w:val="26"/>
          <w:shd w:val="clear" w:color="auto" w:fill="FFFFFF"/>
        </w:rPr>
        <w:t>. N 693</w:t>
      </w:r>
      <w:r w:rsidRPr="00BA3CBE">
        <w:rPr>
          <w:sz w:val="26"/>
          <w:szCs w:val="26"/>
        </w:rPr>
        <w:t>)</w:t>
      </w:r>
      <w:r>
        <w:rPr>
          <w:sz w:val="26"/>
          <w:szCs w:val="26"/>
        </w:rPr>
        <w:t xml:space="preserve">, изложив приложение 6 к Положению в следующей редакции: </w:t>
      </w:r>
      <w:r w:rsidRPr="00BA3CBE">
        <w:rPr>
          <w:sz w:val="26"/>
          <w:szCs w:val="26"/>
        </w:rPr>
        <w:t xml:space="preserve"> </w:t>
      </w:r>
    </w:p>
    <w:p w:rsidR="000A6E80" w:rsidRPr="00BA3CBE" w:rsidRDefault="000A6E80" w:rsidP="00A014F0">
      <w:pPr>
        <w:tabs>
          <w:tab w:val="left" w:pos="3060"/>
        </w:tabs>
        <w:ind w:firstLine="567"/>
        <w:jc w:val="both"/>
        <w:rPr>
          <w:bCs/>
          <w:color w:val="000000"/>
          <w:sz w:val="26"/>
          <w:szCs w:val="26"/>
        </w:rPr>
      </w:pPr>
    </w:p>
    <w:p w:rsidR="000A6E80" w:rsidRPr="00BA3CBE" w:rsidRDefault="000A6E80" w:rsidP="003649BB">
      <w:pPr>
        <w:ind w:firstLine="567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BA3CBE">
        <w:rPr>
          <w:bCs/>
          <w:color w:val="000000"/>
          <w:sz w:val="26"/>
          <w:szCs w:val="26"/>
        </w:rPr>
        <w:t>Приложение 6</w:t>
      </w:r>
    </w:p>
    <w:p w:rsidR="000A6E80" w:rsidRPr="00BA3CBE" w:rsidRDefault="000A6E80" w:rsidP="00A014F0">
      <w:pPr>
        <w:ind w:left="5664"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</w:t>
      </w:r>
      <w:r w:rsidRPr="00BA3CBE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  к </w:t>
      </w:r>
      <w:r w:rsidRPr="00BA3CBE">
        <w:rPr>
          <w:bCs/>
          <w:color w:val="000000"/>
          <w:sz w:val="26"/>
          <w:szCs w:val="26"/>
        </w:rPr>
        <w:t>Положению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</w:p>
    <w:p w:rsidR="000A6E80" w:rsidRPr="00BA3CBE" w:rsidRDefault="000A6E80" w:rsidP="003649BB">
      <w:pPr>
        <w:jc w:val="center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Состав</w:t>
      </w:r>
    </w:p>
    <w:p w:rsidR="000A6E80" w:rsidRPr="00BA3CBE" w:rsidRDefault="000A6E80" w:rsidP="003649BB">
      <w:pPr>
        <w:jc w:val="center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Управляющего совета при управлении образования Администрации Рузаевского муниципального района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 xml:space="preserve">Голикова С.В. </w:t>
      </w:r>
      <w:r>
        <w:rPr>
          <w:bCs/>
          <w:color w:val="000000"/>
          <w:sz w:val="26"/>
          <w:szCs w:val="26"/>
        </w:rPr>
        <w:t>-</w:t>
      </w:r>
      <w:r w:rsidRPr="00BA3CBE">
        <w:rPr>
          <w:bCs/>
          <w:color w:val="000000"/>
          <w:sz w:val="26"/>
          <w:szCs w:val="26"/>
        </w:rPr>
        <w:t xml:space="preserve"> учитель русского языка и литературы муниципального бюджетного общеобразовательного учреждения "Центр образования - Средняя общеобразовательная школа N 12" Рузаевского муниципального района (по согласованию);</w:t>
      </w:r>
    </w:p>
    <w:p w:rsidR="000A6E80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Ковырева Л.Н. - начальник управления образования Администрации Рузаевского муниципального района;</w:t>
      </w:r>
    </w:p>
    <w:p w:rsidR="000A6E80" w:rsidRPr="00BA3CBE" w:rsidRDefault="000A6E80" w:rsidP="00851EFD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Комарова Е.В.</w:t>
      </w:r>
      <w:r w:rsidRPr="00BA3CBE">
        <w:rPr>
          <w:bCs/>
          <w:color w:val="000000"/>
          <w:sz w:val="26"/>
          <w:szCs w:val="26"/>
        </w:rPr>
        <w:t xml:space="preserve"> - директор муниципального бюджетного общеобразовательного учреждения "Средня</w:t>
      </w:r>
      <w:r>
        <w:rPr>
          <w:bCs/>
          <w:color w:val="000000"/>
          <w:sz w:val="26"/>
          <w:szCs w:val="26"/>
        </w:rPr>
        <w:t>я общеобразовательная школа N 10</w:t>
      </w:r>
      <w:r w:rsidRPr="00BA3CBE">
        <w:rPr>
          <w:bCs/>
          <w:color w:val="000000"/>
          <w:sz w:val="26"/>
          <w:szCs w:val="26"/>
        </w:rPr>
        <w:t>" Ру</w:t>
      </w:r>
      <w:r>
        <w:rPr>
          <w:bCs/>
          <w:color w:val="000000"/>
          <w:sz w:val="26"/>
          <w:szCs w:val="26"/>
        </w:rPr>
        <w:t xml:space="preserve">заевского муниципального района </w:t>
      </w:r>
      <w:r w:rsidRPr="00BA3CBE">
        <w:rPr>
          <w:bCs/>
          <w:color w:val="000000"/>
          <w:sz w:val="26"/>
          <w:szCs w:val="26"/>
        </w:rPr>
        <w:t>(по согласованию);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Ларина В.Р. - заместитель Главы района по социальным вопросам;</w:t>
      </w:r>
    </w:p>
    <w:p w:rsidR="000A6E80" w:rsidRPr="00BA3CBE" w:rsidRDefault="000A6E80" w:rsidP="004B7621">
      <w:pPr>
        <w:shd w:val="clear" w:color="auto" w:fill="FFFFFF"/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Позднякова А</w:t>
      </w:r>
      <w:r w:rsidRPr="00BA3CBE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>С.</w:t>
      </w:r>
      <w:r w:rsidRPr="00BA3CBE">
        <w:rPr>
          <w:bCs/>
          <w:color w:val="000000"/>
          <w:sz w:val="26"/>
          <w:szCs w:val="26"/>
        </w:rPr>
        <w:t xml:space="preserve"> - и.о. директора муниципального автономного учреждения "Центр молодежной политики и туризма" Рузаевского муниципального района;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 xml:space="preserve">Резепова М.Ю. </w:t>
      </w:r>
      <w:r>
        <w:rPr>
          <w:bCs/>
          <w:color w:val="000000"/>
          <w:sz w:val="26"/>
          <w:szCs w:val="26"/>
        </w:rPr>
        <w:t>-</w:t>
      </w:r>
      <w:r w:rsidRPr="00BA3CBE">
        <w:rPr>
          <w:bCs/>
          <w:color w:val="000000"/>
          <w:sz w:val="26"/>
          <w:szCs w:val="26"/>
        </w:rPr>
        <w:t xml:space="preserve"> заместитель начальника управления образования Администрации Рузаевского муниципального района;</w:t>
      </w:r>
    </w:p>
    <w:p w:rsidR="000A6E80" w:rsidRPr="00BA3CBE" w:rsidRDefault="000A6E80" w:rsidP="000529A5">
      <w:pPr>
        <w:ind w:firstLine="567"/>
        <w:jc w:val="both"/>
        <w:rPr>
          <w:bCs/>
          <w:color w:val="000000"/>
          <w:sz w:val="26"/>
          <w:szCs w:val="26"/>
        </w:rPr>
      </w:pPr>
      <w:r w:rsidRPr="00C2044B">
        <w:rPr>
          <w:bCs/>
          <w:color w:val="000000"/>
          <w:sz w:val="26"/>
          <w:szCs w:val="26"/>
        </w:rPr>
        <w:t>Судапина И.С. - и.о. директора муниципального бюджетного учреждения "Централизованная бухгалтерия" Рузаевского муниципального района;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Чиркаева Е.С. - </w:t>
      </w:r>
      <w:r w:rsidRPr="00BA3CBE">
        <w:rPr>
          <w:bCs/>
          <w:color w:val="000000"/>
          <w:sz w:val="26"/>
          <w:szCs w:val="26"/>
        </w:rPr>
        <w:t>Глав</w:t>
      </w:r>
      <w:r>
        <w:rPr>
          <w:bCs/>
          <w:color w:val="000000"/>
          <w:sz w:val="26"/>
          <w:szCs w:val="26"/>
        </w:rPr>
        <w:t>а</w:t>
      </w:r>
      <w:r w:rsidRPr="00BA3CBE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администрации </w:t>
      </w:r>
      <w:r w:rsidRPr="00BA3CBE">
        <w:rPr>
          <w:bCs/>
          <w:color w:val="000000"/>
          <w:sz w:val="26"/>
          <w:szCs w:val="26"/>
        </w:rPr>
        <w:t>Трускляйского сельского поселения Рузаевского муниципального района Республики Мордовия (по согласованию);</w:t>
      </w:r>
    </w:p>
    <w:p w:rsidR="000A6E80" w:rsidRDefault="000A6E80" w:rsidP="00342634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Шикина Л.И. - директор муниципального бюджетного дошкольного образовательного учреждения "Детский сад "Радуга" комбинированного вида" Рузаевского муниципального района.</w:t>
      </w:r>
      <w:r>
        <w:rPr>
          <w:bCs/>
          <w:color w:val="000000"/>
          <w:sz w:val="26"/>
          <w:szCs w:val="26"/>
        </w:rPr>
        <w:t>».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0A6E80" w:rsidRPr="00BA3CBE" w:rsidRDefault="000A6E80" w:rsidP="003649BB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0A6E80" w:rsidRDefault="000A6E80" w:rsidP="003649BB">
      <w:pPr>
        <w:jc w:val="both"/>
        <w:rPr>
          <w:color w:val="000000"/>
          <w:sz w:val="26"/>
          <w:szCs w:val="26"/>
        </w:rPr>
      </w:pPr>
    </w:p>
    <w:p w:rsidR="000A6E80" w:rsidRDefault="000A6E80" w:rsidP="003649BB">
      <w:pPr>
        <w:jc w:val="both"/>
        <w:rPr>
          <w:color w:val="000000"/>
          <w:sz w:val="26"/>
          <w:szCs w:val="26"/>
        </w:rPr>
      </w:pPr>
    </w:p>
    <w:p w:rsidR="000A6E80" w:rsidRDefault="000A6E80" w:rsidP="003649BB">
      <w:pPr>
        <w:jc w:val="both"/>
        <w:rPr>
          <w:color w:val="000000"/>
          <w:sz w:val="26"/>
          <w:szCs w:val="26"/>
        </w:rPr>
      </w:pPr>
    </w:p>
    <w:p w:rsidR="000A6E80" w:rsidRDefault="000A6E80" w:rsidP="003649BB">
      <w:pPr>
        <w:jc w:val="both"/>
        <w:rPr>
          <w:color w:val="000000"/>
          <w:sz w:val="26"/>
          <w:szCs w:val="26"/>
        </w:rPr>
      </w:pPr>
    </w:p>
    <w:p w:rsidR="000A6E80" w:rsidRPr="00BA3CBE" w:rsidRDefault="000A6E80" w:rsidP="003649B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И.о. Главы</w:t>
      </w:r>
      <w:r w:rsidRPr="00BA3CBE">
        <w:rPr>
          <w:color w:val="000000"/>
          <w:sz w:val="26"/>
          <w:szCs w:val="26"/>
        </w:rPr>
        <w:t xml:space="preserve"> Рузаевского </w:t>
      </w:r>
    </w:p>
    <w:p w:rsidR="000A6E80" w:rsidRPr="00BA3CBE" w:rsidRDefault="000A6E80" w:rsidP="003649BB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муниципального района             </w:t>
      </w:r>
    </w:p>
    <w:p w:rsidR="000A6E80" w:rsidRPr="00BA3CBE" w:rsidRDefault="000A6E80" w:rsidP="003649BB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Республики Мордовия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  В.Г. Чавкин</w:t>
      </w:r>
    </w:p>
    <w:p w:rsidR="000A6E80" w:rsidRPr="00BA3CBE" w:rsidRDefault="000A6E80" w:rsidP="003649BB">
      <w:pPr>
        <w:ind w:firstLine="567"/>
        <w:jc w:val="both"/>
        <w:rPr>
          <w:color w:val="000000"/>
          <w:sz w:val="26"/>
          <w:szCs w:val="26"/>
        </w:rPr>
      </w:pPr>
    </w:p>
    <w:p w:rsidR="000A6E80" w:rsidRPr="00BA3CBE" w:rsidRDefault="000A6E80" w:rsidP="003649BB">
      <w:pPr>
        <w:ind w:firstLine="567"/>
        <w:jc w:val="both"/>
        <w:rPr>
          <w:color w:val="000000"/>
          <w:sz w:val="26"/>
          <w:szCs w:val="26"/>
        </w:rPr>
      </w:pPr>
    </w:p>
    <w:p w:rsidR="000A6E80" w:rsidRPr="00BA3CBE" w:rsidRDefault="000A6E80" w:rsidP="003649BB">
      <w:pPr>
        <w:ind w:firstLine="567"/>
        <w:jc w:val="both"/>
        <w:rPr>
          <w:color w:val="000000"/>
          <w:sz w:val="26"/>
          <w:szCs w:val="26"/>
        </w:rPr>
      </w:pPr>
    </w:p>
    <w:p w:rsidR="000A6E80" w:rsidRPr="00BA3CBE" w:rsidRDefault="000A6E80" w:rsidP="003649BB">
      <w:pPr>
        <w:rPr>
          <w:sz w:val="26"/>
          <w:szCs w:val="26"/>
        </w:rPr>
      </w:pPr>
    </w:p>
    <w:p w:rsidR="000A6E80" w:rsidRPr="00BA3CBE" w:rsidRDefault="000A6E80" w:rsidP="003649BB">
      <w:pPr>
        <w:rPr>
          <w:sz w:val="26"/>
          <w:szCs w:val="26"/>
        </w:rPr>
      </w:pPr>
    </w:p>
    <w:p w:rsidR="000A6E80" w:rsidRPr="00C33E63" w:rsidRDefault="000A6E80" w:rsidP="003649BB">
      <w:pPr>
        <w:rPr>
          <w:sz w:val="26"/>
          <w:szCs w:val="26"/>
        </w:rPr>
      </w:pPr>
    </w:p>
    <w:p w:rsidR="000A6E80" w:rsidRPr="00C33E63" w:rsidRDefault="000A6E80" w:rsidP="003649BB">
      <w:pPr>
        <w:rPr>
          <w:sz w:val="26"/>
          <w:szCs w:val="26"/>
        </w:rPr>
      </w:pPr>
    </w:p>
    <w:p w:rsidR="000A6E80" w:rsidRPr="00C33E63" w:rsidRDefault="000A6E80" w:rsidP="003649BB">
      <w:pPr>
        <w:rPr>
          <w:sz w:val="26"/>
          <w:szCs w:val="26"/>
        </w:rPr>
      </w:pPr>
    </w:p>
    <w:p w:rsidR="000A6E80" w:rsidRPr="00C33E63" w:rsidRDefault="000A6E80" w:rsidP="003649BB">
      <w:pPr>
        <w:rPr>
          <w:sz w:val="26"/>
          <w:szCs w:val="26"/>
        </w:rPr>
      </w:pPr>
      <w:bookmarkStart w:id="0" w:name="_GoBack"/>
      <w:bookmarkEnd w:id="0"/>
    </w:p>
    <w:sectPr w:rsidR="000A6E80" w:rsidRPr="00C33E63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E80" w:rsidRDefault="000A6E80" w:rsidP="00175D7E">
      <w:r>
        <w:separator/>
      </w:r>
    </w:p>
  </w:endnote>
  <w:endnote w:type="continuationSeparator" w:id="0">
    <w:p w:rsidR="000A6E80" w:rsidRDefault="000A6E80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E80" w:rsidRDefault="000A6E80" w:rsidP="00175D7E">
      <w:r>
        <w:separator/>
      </w:r>
    </w:p>
  </w:footnote>
  <w:footnote w:type="continuationSeparator" w:id="0">
    <w:p w:rsidR="000A6E80" w:rsidRDefault="000A6E80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E80" w:rsidRDefault="000A6E80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226"/>
    <w:rsid w:val="00005E8F"/>
    <w:rsid w:val="000264C0"/>
    <w:rsid w:val="00032C97"/>
    <w:rsid w:val="00034DE8"/>
    <w:rsid w:val="00051D3D"/>
    <w:rsid w:val="000529A5"/>
    <w:rsid w:val="0005644C"/>
    <w:rsid w:val="00061D22"/>
    <w:rsid w:val="000772E8"/>
    <w:rsid w:val="000A2AA8"/>
    <w:rsid w:val="000A34AF"/>
    <w:rsid w:val="000A6E80"/>
    <w:rsid w:val="000D13B9"/>
    <w:rsid w:val="000E7082"/>
    <w:rsid w:val="00106F21"/>
    <w:rsid w:val="00112B76"/>
    <w:rsid w:val="00125DA5"/>
    <w:rsid w:val="00130D64"/>
    <w:rsid w:val="001367C7"/>
    <w:rsid w:val="00141625"/>
    <w:rsid w:val="001530A9"/>
    <w:rsid w:val="00154832"/>
    <w:rsid w:val="001576B5"/>
    <w:rsid w:val="00157AE4"/>
    <w:rsid w:val="00162040"/>
    <w:rsid w:val="001748A2"/>
    <w:rsid w:val="00175D7E"/>
    <w:rsid w:val="00176ABB"/>
    <w:rsid w:val="00176BA6"/>
    <w:rsid w:val="00197247"/>
    <w:rsid w:val="001C48EA"/>
    <w:rsid w:val="001D4DA0"/>
    <w:rsid w:val="00201B2B"/>
    <w:rsid w:val="00215B4E"/>
    <w:rsid w:val="00217C02"/>
    <w:rsid w:val="002258B1"/>
    <w:rsid w:val="00236647"/>
    <w:rsid w:val="002615AC"/>
    <w:rsid w:val="00281E4D"/>
    <w:rsid w:val="002846A1"/>
    <w:rsid w:val="002862FE"/>
    <w:rsid w:val="002A0E0C"/>
    <w:rsid w:val="002B7C82"/>
    <w:rsid w:val="002E3BFC"/>
    <w:rsid w:val="002F09D5"/>
    <w:rsid w:val="002F436C"/>
    <w:rsid w:val="002F694F"/>
    <w:rsid w:val="00305472"/>
    <w:rsid w:val="00313334"/>
    <w:rsid w:val="00315885"/>
    <w:rsid w:val="00336B06"/>
    <w:rsid w:val="00342634"/>
    <w:rsid w:val="00344B4F"/>
    <w:rsid w:val="00345821"/>
    <w:rsid w:val="003649BB"/>
    <w:rsid w:val="00365289"/>
    <w:rsid w:val="00370292"/>
    <w:rsid w:val="00382C24"/>
    <w:rsid w:val="00382F35"/>
    <w:rsid w:val="003B0FAB"/>
    <w:rsid w:val="003C526A"/>
    <w:rsid w:val="003D3732"/>
    <w:rsid w:val="003F23AC"/>
    <w:rsid w:val="00422A51"/>
    <w:rsid w:val="00425894"/>
    <w:rsid w:val="00426CDF"/>
    <w:rsid w:val="004322D7"/>
    <w:rsid w:val="00447EC9"/>
    <w:rsid w:val="00466EE1"/>
    <w:rsid w:val="004A2668"/>
    <w:rsid w:val="004A6996"/>
    <w:rsid w:val="004B33CB"/>
    <w:rsid w:val="004B3DA6"/>
    <w:rsid w:val="004B7621"/>
    <w:rsid w:val="004C52FD"/>
    <w:rsid w:val="004D62A3"/>
    <w:rsid w:val="004E0762"/>
    <w:rsid w:val="004E37C5"/>
    <w:rsid w:val="00512A74"/>
    <w:rsid w:val="00514A47"/>
    <w:rsid w:val="00543714"/>
    <w:rsid w:val="0057068E"/>
    <w:rsid w:val="00573DB1"/>
    <w:rsid w:val="00575D55"/>
    <w:rsid w:val="005834B8"/>
    <w:rsid w:val="0059008A"/>
    <w:rsid w:val="005A0A79"/>
    <w:rsid w:val="005B18E4"/>
    <w:rsid w:val="005B1CC3"/>
    <w:rsid w:val="005B6CAE"/>
    <w:rsid w:val="005C2C1C"/>
    <w:rsid w:val="005D4BA5"/>
    <w:rsid w:val="005E064E"/>
    <w:rsid w:val="005F4594"/>
    <w:rsid w:val="005F5DAD"/>
    <w:rsid w:val="00602964"/>
    <w:rsid w:val="00614A41"/>
    <w:rsid w:val="00655BCB"/>
    <w:rsid w:val="00681030"/>
    <w:rsid w:val="00685148"/>
    <w:rsid w:val="006925BE"/>
    <w:rsid w:val="00695043"/>
    <w:rsid w:val="00696051"/>
    <w:rsid w:val="006B08A5"/>
    <w:rsid w:val="006B4B33"/>
    <w:rsid w:val="006D5801"/>
    <w:rsid w:val="00700517"/>
    <w:rsid w:val="007046BD"/>
    <w:rsid w:val="007145E0"/>
    <w:rsid w:val="00725EE7"/>
    <w:rsid w:val="00730C63"/>
    <w:rsid w:val="00735EEF"/>
    <w:rsid w:val="00737923"/>
    <w:rsid w:val="007405E3"/>
    <w:rsid w:val="007412D1"/>
    <w:rsid w:val="007733E8"/>
    <w:rsid w:val="007769C1"/>
    <w:rsid w:val="00795E92"/>
    <w:rsid w:val="007E6BB0"/>
    <w:rsid w:val="00816069"/>
    <w:rsid w:val="00821231"/>
    <w:rsid w:val="00834E04"/>
    <w:rsid w:val="0083618E"/>
    <w:rsid w:val="00851EFD"/>
    <w:rsid w:val="00852978"/>
    <w:rsid w:val="00881D2F"/>
    <w:rsid w:val="00882EC8"/>
    <w:rsid w:val="0088400D"/>
    <w:rsid w:val="0088450D"/>
    <w:rsid w:val="00887C87"/>
    <w:rsid w:val="00891793"/>
    <w:rsid w:val="008B77B6"/>
    <w:rsid w:val="008C7DF3"/>
    <w:rsid w:val="008D3240"/>
    <w:rsid w:val="008E71F7"/>
    <w:rsid w:val="008F5F5C"/>
    <w:rsid w:val="00914DBA"/>
    <w:rsid w:val="009159E0"/>
    <w:rsid w:val="009217DC"/>
    <w:rsid w:val="00921D47"/>
    <w:rsid w:val="009257C2"/>
    <w:rsid w:val="00927FC4"/>
    <w:rsid w:val="00964F88"/>
    <w:rsid w:val="009A6CF2"/>
    <w:rsid w:val="009B1A3B"/>
    <w:rsid w:val="009C4F51"/>
    <w:rsid w:val="009C536C"/>
    <w:rsid w:val="009C6CD4"/>
    <w:rsid w:val="009C70CE"/>
    <w:rsid w:val="009D5CE7"/>
    <w:rsid w:val="009D6CCC"/>
    <w:rsid w:val="009F1B19"/>
    <w:rsid w:val="009F36B0"/>
    <w:rsid w:val="009F60EB"/>
    <w:rsid w:val="00A014F0"/>
    <w:rsid w:val="00A0261D"/>
    <w:rsid w:val="00A12C06"/>
    <w:rsid w:val="00A156A0"/>
    <w:rsid w:val="00A17565"/>
    <w:rsid w:val="00A404B0"/>
    <w:rsid w:val="00A468E8"/>
    <w:rsid w:val="00A80AA5"/>
    <w:rsid w:val="00A9543D"/>
    <w:rsid w:val="00AB4546"/>
    <w:rsid w:val="00AB48B3"/>
    <w:rsid w:val="00AC25B8"/>
    <w:rsid w:val="00AC34F0"/>
    <w:rsid w:val="00AE4F3A"/>
    <w:rsid w:val="00AF5E80"/>
    <w:rsid w:val="00B25848"/>
    <w:rsid w:val="00B270C4"/>
    <w:rsid w:val="00B37DD4"/>
    <w:rsid w:val="00B4388C"/>
    <w:rsid w:val="00B5008B"/>
    <w:rsid w:val="00B518BB"/>
    <w:rsid w:val="00B62A20"/>
    <w:rsid w:val="00B67E3A"/>
    <w:rsid w:val="00B80FAA"/>
    <w:rsid w:val="00BA3CBE"/>
    <w:rsid w:val="00BC5703"/>
    <w:rsid w:val="00BD0DC7"/>
    <w:rsid w:val="00BE2A4F"/>
    <w:rsid w:val="00C04465"/>
    <w:rsid w:val="00C17F52"/>
    <w:rsid w:val="00C2044B"/>
    <w:rsid w:val="00C22519"/>
    <w:rsid w:val="00C33023"/>
    <w:rsid w:val="00C33E63"/>
    <w:rsid w:val="00C354FC"/>
    <w:rsid w:val="00C60F83"/>
    <w:rsid w:val="00C71E10"/>
    <w:rsid w:val="00C85BCF"/>
    <w:rsid w:val="00CA086F"/>
    <w:rsid w:val="00CB6A5F"/>
    <w:rsid w:val="00CC0167"/>
    <w:rsid w:val="00CC1D8D"/>
    <w:rsid w:val="00CD7DD8"/>
    <w:rsid w:val="00CD7F5F"/>
    <w:rsid w:val="00D227E6"/>
    <w:rsid w:val="00D25C65"/>
    <w:rsid w:val="00D31A51"/>
    <w:rsid w:val="00D40EAA"/>
    <w:rsid w:val="00D62F4F"/>
    <w:rsid w:val="00D64666"/>
    <w:rsid w:val="00D73DCF"/>
    <w:rsid w:val="00D751A9"/>
    <w:rsid w:val="00D76E63"/>
    <w:rsid w:val="00D8618F"/>
    <w:rsid w:val="00D94375"/>
    <w:rsid w:val="00D94BF7"/>
    <w:rsid w:val="00DA4B13"/>
    <w:rsid w:val="00DA616D"/>
    <w:rsid w:val="00DB26D2"/>
    <w:rsid w:val="00DB2D26"/>
    <w:rsid w:val="00DB6BD0"/>
    <w:rsid w:val="00DB760F"/>
    <w:rsid w:val="00DD4558"/>
    <w:rsid w:val="00DF45DB"/>
    <w:rsid w:val="00E116AF"/>
    <w:rsid w:val="00E14DB5"/>
    <w:rsid w:val="00E742B8"/>
    <w:rsid w:val="00E87029"/>
    <w:rsid w:val="00E91B54"/>
    <w:rsid w:val="00E9274C"/>
    <w:rsid w:val="00E969C2"/>
    <w:rsid w:val="00EA4C17"/>
    <w:rsid w:val="00EB2D2F"/>
    <w:rsid w:val="00ED16AC"/>
    <w:rsid w:val="00ED4B3A"/>
    <w:rsid w:val="00ED5B33"/>
    <w:rsid w:val="00F0569F"/>
    <w:rsid w:val="00F20B4F"/>
    <w:rsid w:val="00F279C6"/>
    <w:rsid w:val="00F470F8"/>
    <w:rsid w:val="00F64E89"/>
    <w:rsid w:val="00F96CB8"/>
    <w:rsid w:val="00F96D25"/>
    <w:rsid w:val="00FA2163"/>
    <w:rsid w:val="00FB3C2A"/>
    <w:rsid w:val="00FC76FA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735E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5EEF"/>
    <w:rPr>
      <w:rFonts w:ascii="Calibri" w:hAnsi="Calibri"/>
      <w:b/>
      <w:sz w:val="28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customStyle="1" w:styleId="s37">
    <w:name w:val="s_37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59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635</Words>
  <Characters>3620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2023-09-11T08:49:00Z</cp:lastPrinted>
  <dcterms:created xsi:type="dcterms:W3CDTF">2025-09-25T07:21:00Z</dcterms:created>
  <dcterms:modified xsi:type="dcterms:W3CDTF">2025-09-25T07:21:00Z</dcterms:modified>
</cp:coreProperties>
</file>