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АДМИНИСТРАЦИЯ РУЗАЕВСКОГО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РЕСПУБЛИКИ МОРДОВИЯ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 О С Т А Н О В Л Е Н И Е 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16.09.2025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№  540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г. Рузаевка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>.  № 39</w:t>
      </w:r>
    </w:p>
    <w:p w:rsidR="009C7EEA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Cs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283, от 29 августа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413, 17 декабря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648, 27 декабря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705, 23 мая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234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11 августа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472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) изменения следующего </w:t>
      </w: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содержания: </w:t>
      </w:r>
    </w:p>
    <w:p w:rsidR="009C7EEA" w:rsidRPr="004E3827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/>
          <w:bCs/>
          <w:color w:val="000000"/>
          <w:sz w:val="26"/>
          <w:szCs w:val="26"/>
        </w:rPr>
        <w:t>1.1. в паспорте Программы строку "Объемы бюджетных ассигнований Программы" изложить в следующей редакции:</w:t>
      </w:r>
    </w:p>
    <w:p w:rsidR="009C7EEA" w:rsidRPr="0098285C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7938"/>
      </w:tblGrid>
      <w:tr w:rsidR="009C7EEA" w:rsidRPr="0098285C" w:rsidTr="00A940ED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EEA" w:rsidRPr="00362818" w:rsidRDefault="009C7EEA" w:rsidP="00B94616">
            <w:pPr>
              <w:pStyle w:val="a"/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sub_111"/>
            <w:r w:rsidRPr="00362818">
              <w:rPr>
                <w:rFonts w:ascii="Times New Roman" w:hAnsi="Times New Roman" w:cs="Times New Roman"/>
                <w:b/>
                <w:color w:val="000000"/>
              </w:rPr>
              <w:t>Объемы бюджетных ассигнований Программы</w:t>
            </w:r>
            <w:bookmarkEnd w:id="0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 Прогнозируемый объем финансирования мероприятий Программы в ценах соответствующих лет составит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6 531 799,73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рублей, в том числе по годам: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1 161 597,19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2024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1 148 432,94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2025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1 25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928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71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год - 1 </w:t>
            </w:r>
            <w:r>
              <w:rPr>
                <w:rFonts w:ascii="Times New Roman" w:hAnsi="Times New Roman" w:cs="Times New Roman"/>
                <w:color w:val="000000"/>
              </w:rPr>
              <w:t>631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633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98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2027 год - 1 332 112,59 тыс. рублей.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муниципального бюджета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970 346,11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101425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192 086,39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233 088,44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224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504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A940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153 </w:t>
            </w:r>
            <w:r>
              <w:rPr>
                <w:rFonts w:ascii="Times New Roman" w:hAnsi="Times New Roman" w:cs="Times New Roman"/>
                <w:color w:val="000000"/>
              </w:rPr>
              <w:t>491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167 080,33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республиканского бюджета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4 653 390,08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727 755,84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838 094,56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943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325</w:t>
            </w:r>
            <w:r w:rsidRPr="00FF6F78">
              <w:rPr>
                <w:rFonts w:ascii="Times New Roman" w:hAnsi="Times New Roman" w:cs="Times New Roman"/>
                <w:color w:val="000000"/>
              </w:rPr>
              <w:t>,6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</w:t>
            </w:r>
            <w:r>
              <w:rPr>
                <w:rFonts w:ascii="Times New Roman" w:hAnsi="Times New Roman" w:cs="Times New Roman"/>
                <w:color w:val="000000"/>
              </w:rPr>
              <w:t>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</w:t>
            </w:r>
            <w:r w:rsidRPr="00745C52">
              <w:rPr>
                <w:rFonts w:ascii="Times New Roman" w:hAnsi="Times New Roman" w:cs="Times New Roman"/>
                <w:color w:val="000000"/>
              </w:rPr>
              <w:t>066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986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1 077 227,68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федерального бюджета </w:t>
            </w:r>
            <w:r w:rsidRPr="004D1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908 063,54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F6F78">
              <w:rPr>
                <w:rFonts w:ascii="Times New Roman" w:hAnsi="Times New Roman" w:cs="Times New Roman"/>
                <w:color w:val="000000"/>
              </w:rPr>
              <w:t>тыс. руб., из них по годам: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241 754,96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77 249,94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90 098,24 тыс. рублей;</w:t>
            </w:r>
          </w:p>
          <w:p w:rsidR="009C7EEA" w:rsidRPr="00FF6F78" w:rsidRDefault="009C7EEA" w:rsidP="00B94616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 год </w:t>
            </w:r>
            <w:r w:rsidRPr="002E4E78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411</w:t>
            </w:r>
            <w:r w:rsidRPr="00A067D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155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82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9C7EEA" w:rsidRPr="00362818" w:rsidRDefault="009C7EEA" w:rsidP="00B94616">
            <w:pPr>
              <w:pStyle w:val="a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87 804,58  тыс. рублей.</w:t>
            </w:r>
          </w:p>
        </w:tc>
      </w:tr>
    </w:tbl>
    <w:p w:rsidR="009C7EEA" w:rsidRPr="00AB6DAC" w:rsidRDefault="009C7EEA" w:rsidP="00B94616">
      <w:pPr>
        <w:shd w:val="clear" w:color="auto" w:fill="FFFFFF"/>
        <w:ind w:left="84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C7EEA" w:rsidRPr="00AB6DAC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1.2.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абзац восемнадцатый 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глав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ы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 раздел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изложить в следующей редакции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9C7EEA" w:rsidRPr="00AB6DAC" w:rsidRDefault="009C7EEA" w:rsidP="00B94616">
      <w:pPr>
        <w:shd w:val="clear" w:color="auto" w:fill="FFFFFF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B6DAC">
        <w:rPr>
          <w:rFonts w:ascii="Times New Roman" w:hAnsi="Times New Roman" w:cs="Times New Roman"/>
          <w:sz w:val="26"/>
          <w:szCs w:val="26"/>
        </w:rPr>
        <w:t>«В 2026 году в рамках данной программы буд</w:t>
      </w:r>
      <w:r>
        <w:rPr>
          <w:rFonts w:ascii="Times New Roman" w:hAnsi="Times New Roman" w:cs="Times New Roman"/>
          <w:sz w:val="26"/>
          <w:szCs w:val="26"/>
        </w:rPr>
        <w:t>ут</w:t>
      </w:r>
      <w:r w:rsidRPr="00AB6DAC">
        <w:rPr>
          <w:rFonts w:ascii="Times New Roman" w:hAnsi="Times New Roman" w:cs="Times New Roman"/>
          <w:sz w:val="26"/>
          <w:szCs w:val="26"/>
        </w:rPr>
        <w:t xml:space="preserve"> отремонтирован</w:t>
      </w:r>
      <w:r>
        <w:rPr>
          <w:rFonts w:ascii="Times New Roman" w:hAnsi="Times New Roman" w:cs="Times New Roman"/>
          <w:sz w:val="26"/>
          <w:szCs w:val="26"/>
        </w:rPr>
        <w:t xml:space="preserve">ы следующие образовательные организации Рузаевского муниципального района: </w:t>
      </w:r>
      <w:r w:rsidRPr="00AB6DAC">
        <w:rPr>
          <w:rFonts w:ascii="Times New Roman" w:hAnsi="Times New Roman" w:cs="Times New Roman"/>
          <w:sz w:val="26"/>
          <w:szCs w:val="26"/>
        </w:rPr>
        <w:t>МБОУ «СОШ № 10», МБОУ «СОШ № 8», МБОУ «Сузгарьевская  СОШ»</w:t>
      </w:r>
      <w:r>
        <w:rPr>
          <w:rFonts w:ascii="Times New Roman" w:hAnsi="Times New Roman" w:cs="Times New Roman"/>
          <w:sz w:val="26"/>
          <w:szCs w:val="26"/>
        </w:rPr>
        <w:t>, СП «Детский сад № 10 комбинированного вида» МБДОУ «Детский сад «Радуга» комбинированного вида.»</w:t>
      </w:r>
      <w:r w:rsidRPr="00AB6DAC">
        <w:rPr>
          <w:rFonts w:ascii="Times New Roman" w:hAnsi="Times New Roman" w:cs="Times New Roman"/>
          <w:sz w:val="26"/>
          <w:szCs w:val="26"/>
        </w:rPr>
        <w:t>;</w:t>
      </w:r>
    </w:p>
    <w:p w:rsidR="009C7EEA" w:rsidRPr="00AB6DAC" w:rsidRDefault="009C7EEA" w:rsidP="00B94616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1.3.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приложени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1 к Программе:</w:t>
      </w:r>
    </w:p>
    <w:p w:rsidR="009C7EEA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а) в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раздел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7.1 задачи 7 подпрограммы 3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C7EEA" w:rsidRPr="00AB6DAC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строку 102.5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изложи</w:t>
      </w:r>
      <w:r>
        <w:rPr>
          <w:rFonts w:ascii="Times New Roman" w:hAnsi="Times New Roman" w:cs="Times New Roman"/>
          <w:color w:val="000000"/>
          <w:sz w:val="26"/>
          <w:szCs w:val="26"/>
        </w:rPr>
        <w:t>ть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следующей редакции:</w:t>
      </w:r>
      <w:r w:rsidRPr="001E5F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7EEA" w:rsidRPr="00AB6DAC" w:rsidRDefault="009C7EEA" w:rsidP="00B94616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2552"/>
        <w:gridCol w:w="707"/>
        <w:gridCol w:w="1845"/>
        <w:gridCol w:w="1419"/>
        <w:gridCol w:w="1132"/>
        <w:gridCol w:w="236"/>
        <w:gridCol w:w="236"/>
        <w:gridCol w:w="237"/>
        <w:gridCol w:w="992"/>
        <w:gridCol w:w="284"/>
      </w:tblGrid>
      <w:tr w:rsidR="009C7EEA" w:rsidRPr="00E017B8" w:rsidTr="00043A19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ind w:left="28" w:right="28"/>
              <w:rPr>
                <w:rFonts w:ascii="Times New Roman" w:hAnsi="Times New Roman" w:cs="Times New Roman"/>
                <w:sz w:val="19"/>
                <w:szCs w:val="19"/>
              </w:rPr>
            </w:pP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>Капитальный ремонт здания структурного подразделения «Детский сад N 10 комбинированного вида» муниципального бюджетного общеобразовательного учреждения "Детский сад "Радуга" комбинированного вида" Рузаевского муниципального района, расположенного по адресу: Республика Мордовия,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Рузаевский район, </w:t>
            </w: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 xml:space="preserve">  г. Рузаевка, ул. Петрова, д.36 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rPr>
                <w:rFonts w:ascii="Times New Roman" w:hAnsi="Times New Roman" w:cs="Times New Roman"/>
                <w:sz w:val="19"/>
                <w:szCs w:val="19"/>
              </w:rPr>
            </w:pP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59 251,70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59 251,70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EEA" w:rsidRPr="00E017B8" w:rsidTr="00043A1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598,50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598,50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EEA" w:rsidRPr="00E017B8" w:rsidTr="00043A1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59,85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59,85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Default="009C7EEA" w:rsidP="00B94616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AB6DAC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AB6D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»;</w:t>
      </w:r>
    </w:p>
    <w:p w:rsidR="009C7EEA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дополнить строкой 102.6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следующе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содержания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C7EEA" w:rsidRPr="00AB6DAC" w:rsidRDefault="009C7EEA" w:rsidP="00B94616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2552"/>
        <w:gridCol w:w="707"/>
        <w:gridCol w:w="1845"/>
        <w:gridCol w:w="1419"/>
        <w:gridCol w:w="1132"/>
        <w:gridCol w:w="236"/>
        <w:gridCol w:w="236"/>
        <w:gridCol w:w="237"/>
        <w:gridCol w:w="992"/>
        <w:gridCol w:w="284"/>
      </w:tblGrid>
      <w:tr w:rsidR="009C7EEA" w:rsidRPr="00E017B8" w:rsidTr="00706E7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ind w:left="-101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ind w:left="28" w:right="28"/>
              <w:rPr>
                <w:rFonts w:ascii="Times New Roman" w:hAnsi="Times New Roman" w:cs="Times New Roman"/>
                <w:sz w:val="19"/>
                <w:szCs w:val="19"/>
              </w:rPr>
            </w:pP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>Оснащение средствами обучения и воспитания (материальные объекты, необходимые для организации образовательной деятельности) структурного подразделения «Детский сад N 10 комбинированного вида» муниципального бюджетного общеобразовательного учреждения "Детский сад "Радуга" комбинированного вида" Рузаевского муниципального района, расположенного по адресу: Республика Мордовия,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Рузаевский район, </w:t>
            </w: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>г. Рузаевка, ул. Петрова, д.36а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rPr>
                <w:rFonts w:ascii="Times New Roman" w:hAnsi="Times New Roman" w:cs="Times New Roman"/>
                <w:sz w:val="19"/>
                <w:szCs w:val="19"/>
              </w:rPr>
            </w:pPr>
            <w:r w:rsidRPr="00DF22D2">
              <w:rPr>
                <w:rFonts w:ascii="Times New Roman" w:hAnsi="Times New Roman" w:cs="Times New Roman"/>
                <w:sz w:val="19"/>
                <w:szCs w:val="19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4 000,00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4 000,00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EEA" w:rsidRPr="00E017B8" w:rsidTr="00706E7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40,40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EEA" w:rsidRPr="00E017B8" w:rsidTr="00706E7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E7D5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DF22D2" w:rsidRDefault="009C7EEA" w:rsidP="00B94616">
            <w:pPr>
              <w:pStyle w:val="a"/>
              <w:shd w:val="clear" w:color="auto" w:fill="FFFFFF"/>
              <w:spacing w:line="276" w:lineRule="auto"/>
              <w:ind w:left="-106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2D2">
              <w:rPr>
                <w:rFonts w:ascii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tabs>
                <w:tab w:val="left" w:pos="859"/>
              </w:tabs>
              <w:spacing w:line="276" w:lineRule="auto"/>
              <w:ind w:left="-115" w:right="-1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4,04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A" w:rsidRPr="00AC68FF" w:rsidRDefault="009C7EEA" w:rsidP="00B94616">
            <w:pPr>
              <w:pStyle w:val="a"/>
              <w:shd w:val="clear" w:color="auto" w:fill="FFFFFF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EEA" w:rsidRPr="006E7D56" w:rsidRDefault="009C7EEA" w:rsidP="00B94616">
            <w:pPr>
              <w:pStyle w:val="a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Pr="00770EC0" w:rsidRDefault="009C7EEA" w:rsidP="00B94616">
      <w:pPr>
        <w:shd w:val="clear" w:color="auto" w:fill="FFFFFF"/>
        <w:ind w:left="8496"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 xml:space="preserve">       »;</w:t>
      </w:r>
    </w:p>
    <w:p w:rsidR="009C7EEA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9C7EEA" w:rsidRPr="00770EC0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«ИТОГО по задаче 7» изложить в следующей редакции:</w:t>
      </w:r>
    </w:p>
    <w:p w:rsidR="009C7EEA" w:rsidRPr="00770EC0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850"/>
        <w:gridCol w:w="851"/>
        <w:gridCol w:w="1417"/>
        <w:gridCol w:w="1276"/>
        <w:gridCol w:w="1134"/>
        <w:gridCol w:w="568"/>
        <w:gridCol w:w="1417"/>
        <w:gridCol w:w="284"/>
      </w:tblGrid>
      <w:tr w:rsidR="009C7EEA" w:rsidRPr="00E017B8" w:rsidTr="00890D59">
        <w:tc>
          <w:tcPr>
            <w:tcW w:w="2410" w:type="dxa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 по задаче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573 348,96</w:t>
            </w: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23 482,77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6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3 424,9</w:t>
            </w:r>
          </w:p>
        </w:tc>
        <w:tc>
          <w:tcPr>
            <w:tcW w:w="568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337 441,39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Pr="00770EC0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C7EEA" w:rsidRPr="00770EC0" w:rsidRDefault="009C7EEA" w:rsidP="00B94616">
      <w:pPr>
        <w:pStyle w:val="a"/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 w:rsidRPr="00770EC0">
        <w:rPr>
          <w:rFonts w:ascii="Times New Roman" w:hAnsi="Times New Roman" w:cs="Times New Roman"/>
          <w:sz w:val="26"/>
          <w:szCs w:val="26"/>
        </w:rPr>
        <w:t>В том числе - федеральный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9C7EEA" w:rsidRPr="00770EC0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1134"/>
        <w:gridCol w:w="1277"/>
        <w:gridCol w:w="567"/>
        <w:gridCol w:w="1417"/>
        <w:gridCol w:w="284"/>
      </w:tblGrid>
      <w:tr w:rsidR="009C7EEA" w:rsidRPr="00E017B8" w:rsidTr="00300ADA">
        <w:tc>
          <w:tcPr>
            <w:tcW w:w="2676" w:type="dxa"/>
          </w:tcPr>
          <w:p w:rsidR="009C7EEA" w:rsidRPr="00300ADA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- федеральный бюджет</w:t>
            </w:r>
          </w:p>
        </w:tc>
        <w:tc>
          <w:tcPr>
            <w:tcW w:w="868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516 616,20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190 995,3</w:t>
            </w:r>
          </w:p>
        </w:tc>
        <w:tc>
          <w:tcPr>
            <w:tcW w:w="127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67"/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2 816,2</w:t>
            </w:r>
          </w:p>
        </w:tc>
        <w:tc>
          <w:tcPr>
            <w:tcW w:w="56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322 804,70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Pr="00770EC0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C7EEA" w:rsidRPr="00770EC0" w:rsidRDefault="009C7EEA" w:rsidP="00B94616">
      <w:pPr>
        <w:pStyle w:val="a"/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770EC0">
        <w:rPr>
          <w:rFonts w:ascii="Times New Roman" w:hAnsi="Times New Roman" w:cs="Times New Roman"/>
          <w:sz w:val="26"/>
          <w:szCs w:val="26"/>
        </w:rPr>
        <w:t>еспубликанский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9C7EEA" w:rsidRPr="00770EC0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50"/>
        <w:gridCol w:w="880"/>
        <w:gridCol w:w="1276"/>
        <w:gridCol w:w="1134"/>
        <w:gridCol w:w="1276"/>
        <w:gridCol w:w="567"/>
        <w:gridCol w:w="1417"/>
        <w:gridCol w:w="284"/>
      </w:tblGrid>
      <w:tr w:rsidR="009C7EEA" w:rsidRPr="00E017B8" w:rsidTr="00570C28">
        <w:trPr>
          <w:trHeight w:val="517"/>
        </w:trPr>
        <w:tc>
          <w:tcPr>
            <w:tcW w:w="2523" w:type="dxa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еспубликанский бюджет</w:t>
            </w:r>
          </w:p>
        </w:tc>
        <w:tc>
          <w:tcPr>
            <w:tcW w:w="850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44 918,88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30 561,8</w:t>
            </w: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56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14 299,58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C7EEA" w:rsidRPr="00C97746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C7EEA" w:rsidRPr="00C97746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униципальный бюджет» изложить в следующей редакции:</w:t>
      </w:r>
    </w:p>
    <w:p w:rsidR="009C7EEA" w:rsidRPr="00C97746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21"/>
        <w:gridCol w:w="909"/>
        <w:gridCol w:w="1276"/>
        <w:gridCol w:w="1134"/>
        <w:gridCol w:w="1276"/>
        <w:gridCol w:w="567"/>
        <w:gridCol w:w="1417"/>
        <w:gridCol w:w="284"/>
      </w:tblGrid>
      <w:tr w:rsidR="009C7EEA" w:rsidRPr="00E017B8" w:rsidTr="00570C28">
        <w:tc>
          <w:tcPr>
            <w:tcW w:w="2523" w:type="dxa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униципальный бюджет</w:t>
            </w:r>
          </w:p>
        </w:tc>
        <w:tc>
          <w:tcPr>
            <w:tcW w:w="821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hanging="21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11 813,88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10 925,57</w:t>
            </w: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551,2</w:t>
            </w:r>
          </w:p>
        </w:tc>
        <w:tc>
          <w:tcPr>
            <w:tcW w:w="56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337,11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C7EEA" w:rsidRPr="00C97746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9C7EEA" w:rsidRPr="00C97746" w:rsidRDefault="009C7EEA" w:rsidP="00B94616">
      <w:pPr>
        <w:pStyle w:val="a"/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 w:rsidRPr="00C97746">
        <w:rPr>
          <w:rFonts w:ascii="Times New Roman" w:hAnsi="Times New Roman" w:cs="Times New Roman"/>
          <w:sz w:val="26"/>
          <w:szCs w:val="26"/>
        </w:rPr>
        <w:t>Всего по подпрограмме 3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9C7EEA" w:rsidRPr="00C97746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850"/>
        <w:gridCol w:w="851"/>
        <w:gridCol w:w="1276"/>
        <w:gridCol w:w="1134"/>
        <w:gridCol w:w="1276"/>
        <w:gridCol w:w="566"/>
        <w:gridCol w:w="1276"/>
        <w:gridCol w:w="284"/>
      </w:tblGrid>
      <w:tr w:rsidR="009C7EEA" w:rsidRPr="00E017B8" w:rsidTr="00B94616">
        <w:tc>
          <w:tcPr>
            <w:tcW w:w="2552" w:type="dxa"/>
            <w:vAlign w:val="center"/>
          </w:tcPr>
          <w:p w:rsidR="009C7EEA" w:rsidRPr="000F7137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7137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подпрограмме 3</w:t>
            </w:r>
          </w:p>
        </w:tc>
        <w:tc>
          <w:tcPr>
            <w:tcW w:w="850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573 348,96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23 482,77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3 424,9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337 441,39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Pr="00645A1A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»;</w:t>
      </w:r>
    </w:p>
    <w:p w:rsidR="009C7EEA" w:rsidRPr="00645A1A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- строку «Федеральный бюджет» изложить в следующей редакции:</w:t>
      </w:r>
    </w:p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868"/>
        <w:gridCol w:w="709"/>
        <w:gridCol w:w="1275"/>
        <w:gridCol w:w="1134"/>
        <w:gridCol w:w="1277"/>
        <w:gridCol w:w="567"/>
        <w:gridCol w:w="1399"/>
        <w:gridCol w:w="284"/>
      </w:tblGrid>
      <w:tr w:rsidR="009C7EEA" w:rsidRPr="00E017B8" w:rsidTr="00B94616">
        <w:tc>
          <w:tcPr>
            <w:tcW w:w="2552" w:type="dxa"/>
            <w:vAlign w:val="center"/>
          </w:tcPr>
          <w:p w:rsidR="009C7EEA" w:rsidRPr="00300ADA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C7EEA" w:rsidRPr="00B9461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516 616,20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190 995,3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shd w:val="clear" w:color="auto" w:fill="FFFFFF"/>
              <w:ind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2 816,2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6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322 804,70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9C7EEA" w:rsidRPr="00B94616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7EEA" w:rsidRPr="00645A1A" w:rsidRDefault="009C7EEA" w:rsidP="00B94616">
      <w:pPr>
        <w:shd w:val="clear" w:color="auto" w:fill="FFFFFF"/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    »;</w:t>
      </w:r>
    </w:p>
    <w:p w:rsidR="009C7EEA" w:rsidRPr="00645A1A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sub_71114"/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6" w:history="1">
        <w:r w:rsidRPr="00645A1A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«р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>еспубликанский бюджет» изложить в следующей редакции:</w:t>
      </w:r>
    </w:p>
    <w:bookmarkEnd w:id="1"/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50"/>
        <w:gridCol w:w="709"/>
        <w:gridCol w:w="1276"/>
        <w:gridCol w:w="1134"/>
        <w:gridCol w:w="1276"/>
        <w:gridCol w:w="567"/>
        <w:gridCol w:w="1417"/>
        <w:gridCol w:w="284"/>
      </w:tblGrid>
      <w:tr w:rsidR="009C7EEA" w:rsidRPr="00E017B8" w:rsidTr="00570C28">
        <w:trPr>
          <w:trHeight w:val="517"/>
        </w:trPr>
        <w:tc>
          <w:tcPr>
            <w:tcW w:w="2523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left="-278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sub_71115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</w:t>
            </w: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еспубликанский бюджет</w:t>
            </w:r>
          </w:p>
        </w:tc>
        <w:tc>
          <w:tcPr>
            <w:tcW w:w="850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44 918,88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30 561,8</w:t>
            </w: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56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14 299,58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C7EEA" w:rsidRPr="00645A1A" w:rsidRDefault="009C7EEA" w:rsidP="00B94616">
      <w:pPr>
        <w:shd w:val="clear" w:color="auto" w:fill="FFFFFF"/>
        <w:ind w:left="9192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»;</w:t>
      </w:r>
    </w:p>
    <w:p w:rsidR="009C7EEA" w:rsidRPr="00645A1A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7" w:history="1">
        <w:r w:rsidRPr="00645A1A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>униципальный бюджет» изложить в следующей редакции:</w:t>
      </w:r>
    </w:p>
    <w:bookmarkEnd w:id="2"/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21"/>
        <w:gridCol w:w="738"/>
        <w:gridCol w:w="1276"/>
        <w:gridCol w:w="1134"/>
        <w:gridCol w:w="1276"/>
        <w:gridCol w:w="567"/>
        <w:gridCol w:w="1446"/>
        <w:gridCol w:w="284"/>
      </w:tblGrid>
      <w:tr w:rsidR="009C7EEA" w:rsidRPr="00E017B8" w:rsidTr="00570C28">
        <w:tc>
          <w:tcPr>
            <w:tcW w:w="2523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3" w:name="sub_71116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униципальный бюджет</w:t>
            </w:r>
          </w:p>
        </w:tc>
        <w:tc>
          <w:tcPr>
            <w:tcW w:w="821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ind w:hanging="2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11 813,88</w:t>
            </w:r>
          </w:p>
        </w:tc>
        <w:tc>
          <w:tcPr>
            <w:tcW w:w="113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10 925,57</w:t>
            </w:r>
          </w:p>
        </w:tc>
        <w:tc>
          <w:tcPr>
            <w:tcW w:w="127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551,2</w:t>
            </w:r>
          </w:p>
        </w:tc>
        <w:tc>
          <w:tcPr>
            <w:tcW w:w="567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337,11</w:t>
            </w:r>
          </w:p>
        </w:tc>
        <w:tc>
          <w:tcPr>
            <w:tcW w:w="284" w:type="dxa"/>
            <w:vAlign w:val="center"/>
          </w:tcPr>
          <w:p w:rsidR="009C7EEA" w:rsidRPr="00E017B8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C7EEA" w:rsidRDefault="009C7EEA" w:rsidP="00B94616">
      <w:pPr>
        <w:shd w:val="clear" w:color="auto" w:fill="FFFFFF"/>
        <w:ind w:left="9192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»;</w:t>
      </w:r>
    </w:p>
    <w:p w:rsidR="009C7EEA" w:rsidRPr="00E401C4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8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"ИТОГО по ПРОГРАММЕ" изложить в следующей редакции:</w:t>
      </w:r>
    </w:p>
    <w:p w:rsidR="009C7EEA" w:rsidRPr="008938B8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5"/>
        <w:gridCol w:w="1134"/>
        <w:gridCol w:w="1135"/>
        <w:gridCol w:w="1133"/>
        <w:gridCol w:w="1135"/>
      </w:tblGrid>
      <w:tr w:rsidR="009C7EEA" w:rsidRPr="00D05C9C" w:rsidTr="00CE22C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4" w:name="sub_10100"/>
            <w:r w:rsidRPr="00D05C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ПРОГРАММЕ</w:t>
            </w:r>
            <w:bookmarkEnd w:id="4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4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 xml:space="preserve">6 531 799,73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1 161 597,19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9" w:right="-11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1 148 432,94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7EEA" w:rsidRPr="00D05C9C" w:rsidRDefault="009C7EEA" w:rsidP="00CE22CA">
            <w:pPr>
              <w:shd w:val="clear" w:color="auto" w:fill="FFFFFF"/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1 257 928,71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6C5C50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1 631 633,98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1 332 112,59</w:t>
            </w:r>
          </w:p>
        </w:tc>
      </w:tr>
    </w:tbl>
    <w:p w:rsidR="009C7EEA" w:rsidRPr="00D05C9C" w:rsidRDefault="009C7EEA" w:rsidP="00B94616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»;</w:t>
      </w:r>
    </w:p>
    <w:p w:rsidR="009C7EEA" w:rsidRPr="00D05C9C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9" w:history="1">
        <w:r w:rsidRPr="00D05C9C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D05C9C">
        <w:rPr>
          <w:rFonts w:ascii="Times New Roman" w:hAnsi="Times New Roman" w:cs="Times New Roman"/>
          <w:color w:val="000000"/>
          <w:sz w:val="26"/>
          <w:szCs w:val="26"/>
        </w:rPr>
        <w:t xml:space="preserve"> "в т.ч. муниципальный бюджет" изложить в следующей редакции:</w:t>
      </w:r>
    </w:p>
    <w:p w:rsidR="009C7EEA" w:rsidRPr="00D05C9C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05C9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9C7EEA" w:rsidRPr="00677085" w:rsidTr="00D05C9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5" w:name="sub_10200"/>
            <w:r w:rsidRPr="00D05C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т.ч. муниципальный бюджет</w:t>
            </w:r>
            <w:bookmarkEnd w:id="5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4" w:right="-10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970 346,11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D05C9C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192 086,39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EEA" w:rsidRPr="00D05C9C" w:rsidRDefault="009C7EEA" w:rsidP="00B94616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233 088,44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EEA" w:rsidRPr="00D05C9C" w:rsidRDefault="009C7EEA" w:rsidP="00534B47">
            <w:pPr>
              <w:shd w:val="clear" w:color="auto" w:fill="FFFFFF"/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224 504,84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7EEA" w:rsidRPr="00D05C9C" w:rsidRDefault="009C7EEA" w:rsidP="006C5C50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153 491,80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05C9C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167 080,33</w:t>
            </w:r>
          </w:p>
        </w:tc>
      </w:tr>
    </w:tbl>
    <w:p w:rsidR="009C7EEA" w:rsidRPr="00677085" w:rsidRDefault="009C7EEA" w:rsidP="00B94616">
      <w:pPr>
        <w:shd w:val="clear" w:color="auto" w:fill="FFFFFF"/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      »;</w:t>
      </w:r>
    </w:p>
    <w:p w:rsidR="009C7EEA" w:rsidRPr="00677085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0" w:history="1">
        <w:r w:rsidRPr="00677085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p w:rsidR="009C7EEA" w:rsidRPr="00677085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9C7EEA" w:rsidRPr="00677085" w:rsidTr="00E401C4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4 </w:t>
            </w:r>
            <w:r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653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 </w:t>
            </w:r>
            <w:r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390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8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727 755,84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838 094,56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9D7047" w:rsidRDefault="009C7EEA" w:rsidP="009D704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943 325,6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  <w:lang w:val="en-US"/>
              </w:rPr>
              <w:t>3</w:t>
            </w:r>
            <w:bookmarkStart w:id="6" w:name="_GoBack"/>
            <w:bookmarkEnd w:id="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11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1 066 </w:t>
            </w:r>
            <w:r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986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1 077 227,68</w:t>
            </w:r>
          </w:p>
        </w:tc>
      </w:tr>
    </w:tbl>
    <w:p w:rsidR="009C7EEA" w:rsidRPr="00677085" w:rsidRDefault="009C7EEA" w:rsidP="00B94616">
      <w:pPr>
        <w:shd w:val="clear" w:color="auto" w:fill="FFFFFF"/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bookmarkStart w:id="7" w:name="sub_71117"/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»;</w:t>
      </w:r>
    </w:p>
    <w:p w:rsidR="009C7EEA" w:rsidRPr="00677085" w:rsidRDefault="009C7EEA" w:rsidP="00B9461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1" w:history="1">
        <w:r w:rsidRPr="00677085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:rsidR="009C7EEA" w:rsidRPr="00677085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9C7EEA" w:rsidRPr="00677085" w:rsidTr="00600DD2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8" w:name="sub_10400"/>
            <w:r w:rsidRPr="006770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  <w:bookmarkEnd w:id="8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908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063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8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241 754,94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2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77 249,98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9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90 098,24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411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155</w:t>
            </w: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7EEA" w:rsidRPr="00677085" w:rsidRDefault="009C7EEA" w:rsidP="00B94616">
            <w:pPr>
              <w:shd w:val="clear" w:color="auto" w:fill="FFFFFF"/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085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87 804,58</w:t>
            </w:r>
          </w:p>
        </w:tc>
      </w:tr>
    </w:tbl>
    <w:p w:rsidR="009C7EEA" w:rsidRPr="00677085" w:rsidRDefault="009C7EEA" w:rsidP="00B94616">
      <w:pPr>
        <w:shd w:val="clear" w:color="auto" w:fill="FFFFFF"/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color w:val="000000"/>
          <w:sz w:val="26"/>
          <w:szCs w:val="26"/>
        </w:rPr>
        <w:t xml:space="preserve">        ».</w:t>
      </w:r>
    </w:p>
    <w:bookmarkEnd w:id="3"/>
    <w:p w:rsidR="009C7EEA" w:rsidRPr="00677085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9C7EEA" w:rsidRPr="00645A1A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3. </w:t>
      </w:r>
      <w:r w:rsidRPr="0067708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677085">
        <w:rPr>
          <w:rFonts w:ascii="Times New Roman" w:hAnsi="Times New Roman" w:cs="Times New Roman"/>
          <w:bCs/>
          <w:color w:val="000000"/>
          <w:sz w:val="26"/>
          <w:szCs w:val="26"/>
        </w:rPr>
        <w:t>подлежит размещению в закрытой</w:t>
      </w: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части портала государственной автоматизированной системы: «Управление». </w:t>
      </w:r>
    </w:p>
    <w:p w:rsidR="009C7EEA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9C7EEA" w:rsidRPr="00645A1A" w:rsidRDefault="009C7EEA" w:rsidP="00B94616">
      <w:pPr>
        <w:shd w:val="clear" w:color="auto" w:fill="FFFFFF"/>
        <w:ind w:firstLine="567"/>
        <w:rPr>
          <w:rFonts w:ascii="Times New Roman" w:hAnsi="Times New Roman" w:cs="Times New Roman"/>
          <w:sz w:val="26"/>
          <w:szCs w:val="26"/>
        </w:rPr>
      </w:pPr>
    </w:p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Глава Рузаевского </w:t>
      </w:r>
    </w:p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>Республики Мордовия                                                                                            А.Б. Юткин</w:t>
      </w:r>
    </w:p>
    <w:p w:rsidR="009C7EEA" w:rsidRPr="00645A1A" w:rsidRDefault="009C7EEA" w:rsidP="00B94616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sectPr w:rsidR="009C7EEA" w:rsidRPr="00645A1A" w:rsidSect="00551A5F">
      <w:pgSz w:w="11906" w:h="16838"/>
      <w:pgMar w:top="709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EEA" w:rsidRDefault="009C7EEA" w:rsidP="00B16305">
      <w:r>
        <w:separator/>
      </w:r>
    </w:p>
  </w:endnote>
  <w:endnote w:type="continuationSeparator" w:id="0">
    <w:p w:rsidR="009C7EEA" w:rsidRDefault="009C7EEA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EEA" w:rsidRDefault="009C7EEA" w:rsidP="00B16305">
      <w:r>
        <w:separator/>
      </w:r>
    </w:p>
  </w:footnote>
  <w:footnote w:type="continuationSeparator" w:id="0">
    <w:p w:rsidR="009C7EEA" w:rsidRDefault="009C7EEA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02361"/>
    <w:rsid w:val="00013757"/>
    <w:rsid w:val="00043A19"/>
    <w:rsid w:val="00064584"/>
    <w:rsid w:val="00066460"/>
    <w:rsid w:val="00070F6C"/>
    <w:rsid w:val="00077AB6"/>
    <w:rsid w:val="000A5340"/>
    <w:rsid w:val="000C3EBB"/>
    <w:rsid w:val="000D72B7"/>
    <w:rsid w:val="000F7137"/>
    <w:rsid w:val="00101425"/>
    <w:rsid w:val="00107500"/>
    <w:rsid w:val="001116B1"/>
    <w:rsid w:val="00131FC0"/>
    <w:rsid w:val="00133A7A"/>
    <w:rsid w:val="00134BAA"/>
    <w:rsid w:val="00143A0D"/>
    <w:rsid w:val="00144244"/>
    <w:rsid w:val="00150BB5"/>
    <w:rsid w:val="001831BF"/>
    <w:rsid w:val="001A07C2"/>
    <w:rsid w:val="001B5503"/>
    <w:rsid w:val="001C4C24"/>
    <w:rsid w:val="001C65A7"/>
    <w:rsid w:val="001C762A"/>
    <w:rsid w:val="001D2301"/>
    <w:rsid w:val="001D5A90"/>
    <w:rsid w:val="001E5F7B"/>
    <w:rsid w:val="001F7297"/>
    <w:rsid w:val="00201E34"/>
    <w:rsid w:val="00217230"/>
    <w:rsid w:val="00242468"/>
    <w:rsid w:val="002437C2"/>
    <w:rsid w:val="00245596"/>
    <w:rsid w:val="002475B0"/>
    <w:rsid w:val="0025635D"/>
    <w:rsid w:val="00262D3E"/>
    <w:rsid w:val="00264409"/>
    <w:rsid w:val="00271530"/>
    <w:rsid w:val="002914E5"/>
    <w:rsid w:val="00295710"/>
    <w:rsid w:val="002A6977"/>
    <w:rsid w:val="002B37E9"/>
    <w:rsid w:val="002B6CF5"/>
    <w:rsid w:val="002C0BEE"/>
    <w:rsid w:val="002C2C62"/>
    <w:rsid w:val="002E4E78"/>
    <w:rsid w:val="002F7021"/>
    <w:rsid w:val="00300ADA"/>
    <w:rsid w:val="00301E80"/>
    <w:rsid w:val="00304701"/>
    <w:rsid w:val="003059B0"/>
    <w:rsid w:val="00313E95"/>
    <w:rsid w:val="00322D4A"/>
    <w:rsid w:val="003240EB"/>
    <w:rsid w:val="00327B07"/>
    <w:rsid w:val="0034045F"/>
    <w:rsid w:val="00357D78"/>
    <w:rsid w:val="00362818"/>
    <w:rsid w:val="00372116"/>
    <w:rsid w:val="00375BF7"/>
    <w:rsid w:val="00382255"/>
    <w:rsid w:val="003827AE"/>
    <w:rsid w:val="00387301"/>
    <w:rsid w:val="003916FB"/>
    <w:rsid w:val="00392016"/>
    <w:rsid w:val="00397ED2"/>
    <w:rsid w:val="003A4558"/>
    <w:rsid w:val="003A602F"/>
    <w:rsid w:val="003B5EF6"/>
    <w:rsid w:val="003D2F49"/>
    <w:rsid w:val="003E1CB4"/>
    <w:rsid w:val="00400A6D"/>
    <w:rsid w:val="00401A79"/>
    <w:rsid w:val="00401AC5"/>
    <w:rsid w:val="0041043E"/>
    <w:rsid w:val="00411982"/>
    <w:rsid w:val="00420377"/>
    <w:rsid w:val="004453D2"/>
    <w:rsid w:val="00454381"/>
    <w:rsid w:val="00454F86"/>
    <w:rsid w:val="0046534F"/>
    <w:rsid w:val="00482A46"/>
    <w:rsid w:val="00482B78"/>
    <w:rsid w:val="00497B20"/>
    <w:rsid w:val="004A3035"/>
    <w:rsid w:val="004A52DD"/>
    <w:rsid w:val="004A688E"/>
    <w:rsid w:val="004B0CC2"/>
    <w:rsid w:val="004B1AA8"/>
    <w:rsid w:val="004B5631"/>
    <w:rsid w:val="004B6995"/>
    <w:rsid w:val="004B6A4F"/>
    <w:rsid w:val="004C09EA"/>
    <w:rsid w:val="004C1876"/>
    <w:rsid w:val="004D13FD"/>
    <w:rsid w:val="004E198E"/>
    <w:rsid w:val="004E1FB4"/>
    <w:rsid w:val="004E3827"/>
    <w:rsid w:val="004E55F8"/>
    <w:rsid w:val="004F3166"/>
    <w:rsid w:val="005028CB"/>
    <w:rsid w:val="0050301E"/>
    <w:rsid w:val="0050582C"/>
    <w:rsid w:val="005233F4"/>
    <w:rsid w:val="00534B47"/>
    <w:rsid w:val="005438BB"/>
    <w:rsid w:val="00544075"/>
    <w:rsid w:val="00551A5F"/>
    <w:rsid w:val="005708E4"/>
    <w:rsid w:val="00570C28"/>
    <w:rsid w:val="005824D0"/>
    <w:rsid w:val="005966C1"/>
    <w:rsid w:val="005A4522"/>
    <w:rsid w:val="005A6F29"/>
    <w:rsid w:val="005B27CE"/>
    <w:rsid w:val="005B4A2A"/>
    <w:rsid w:val="005B72F1"/>
    <w:rsid w:val="005C5DDF"/>
    <w:rsid w:val="005C64CE"/>
    <w:rsid w:val="005D2269"/>
    <w:rsid w:val="005F1919"/>
    <w:rsid w:val="005F227A"/>
    <w:rsid w:val="00600DD2"/>
    <w:rsid w:val="006010D3"/>
    <w:rsid w:val="006036F2"/>
    <w:rsid w:val="00605B5B"/>
    <w:rsid w:val="00613A35"/>
    <w:rsid w:val="006151ED"/>
    <w:rsid w:val="00626FB3"/>
    <w:rsid w:val="00633A66"/>
    <w:rsid w:val="00636B6E"/>
    <w:rsid w:val="00644A90"/>
    <w:rsid w:val="00645A1A"/>
    <w:rsid w:val="00677085"/>
    <w:rsid w:val="00682B0B"/>
    <w:rsid w:val="00686B63"/>
    <w:rsid w:val="00691B00"/>
    <w:rsid w:val="006B6571"/>
    <w:rsid w:val="006C442C"/>
    <w:rsid w:val="006C5C50"/>
    <w:rsid w:val="006D1F3A"/>
    <w:rsid w:val="006D2C23"/>
    <w:rsid w:val="006E0FEE"/>
    <w:rsid w:val="006E42A8"/>
    <w:rsid w:val="006E7537"/>
    <w:rsid w:val="006E7D56"/>
    <w:rsid w:val="00701F21"/>
    <w:rsid w:val="00702656"/>
    <w:rsid w:val="00706E72"/>
    <w:rsid w:val="00711A34"/>
    <w:rsid w:val="0071756C"/>
    <w:rsid w:val="007219CB"/>
    <w:rsid w:val="0072362D"/>
    <w:rsid w:val="00726AE5"/>
    <w:rsid w:val="00726C33"/>
    <w:rsid w:val="00731000"/>
    <w:rsid w:val="0073105C"/>
    <w:rsid w:val="00734C5A"/>
    <w:rsid w:val="007413F1"/>
    <w:rsid w:val="007446AD"/>
    <w:rsid w:val="00745C52"/>
    <w:rsid w:val="00745EFE"/>
    <w:rsid w:val="00753EF0"/>
    <w:rsid w:val="0075569D"/>
    <w:rsid w:val="0076095E"/>
    <w:rsid w:val="007700BE"/>
    <w:rsid w:val="00770EC0"/>
    <w:rsid w:val="00776DED"/>
    <w:rsid w:val="0077796C"/>
    <w:rsid w:val="00784761"/>
    <w:rsid w:val="007864ED"/>
    <w:rsid w:val="007966DE"/>
    <w:rsid w:val="007A7744"/>
    <w:rsid w:val="007C0EAF"/>
    <w:rsid w:val="007C6D7D"/>
    <w:rsid w:val="007D30A8"/>
    <w:rsid w:val="007D6914"/>
    <w:rsid w:val="007E7C21"/>
    <w:rsid w:val="008128E8"/>
    <w:rsid w:val="00820EF3"/>
    <w:rsid w:val="00827C0E"/>
    <w:rsid w:val="00832E23"/>
    <w:rsid w:val="00833D36"/>
    <w:rsid w:val="008375DB"/>
    <w:rsid w:val="00856AF9"/>
    <w:rsid w:val="0086095C"/>
    <w:rsid w:val="008622D3"/>
    <w:rsid w:val="00864463"/>
    <w:rsid w:val="0088248A"/>
    <w:rsid w:val="00890BEB"/>
    <w:rsid w:val="00890D59"/>
    <w:rsid w:val="00890DA2"/>
    <w:rsid w:val="008938B8"/>
    <w:rsid w:val="008955BD"/>
    <w:rsid w:val="008A3DB0"/>
    <w:rsid w:val="008B642F"/>
    <w:rsid w:val="008C0417"/>
    <w:rsid w:val="008C305D"/>
    <w:rsid w:val="008C6702"/>
    <w:rsid w:val="008D32B1"/>
    <w:rsid w:val="0092016C"/>
    <w:rsid w:val="009279F9"/>
    <w:rsid w:val="00934408"/>
    <w:rsid w:val="00936826"/>
    <w:rsid w:val="00944836"/>
    <w:rsid w:val="0098285C"/>
    <w:rsid w:val="009870B2"/>
    <w:rsid w:val="009914D4"/>
    <w:rsid w:val="00991FB3"/>
    <w:rsid w:val="009A6625"/>
    <w:rsid w:val="009B4238"/>
    <w:rsid w:val="009B677D"/>
    <w:rsid w:val="009B7E31"/>
    <w:rsid w:val="009C5195"/>
    <w:rsid w:val="009C6191"/>
    <w:rsid w:val="009C7EEA"/>
    <w:rsid w:val="009D7047"/>
    <w:rsid w:val="009F4913"/>
    <w:rsid w:val="009F4DE7"/>
    <w:rsid w:val="009F5F17"/>
    <w:rsid w:val="00A03907"/>
    <w:rsid w:val="00A065F3"/>
    <w:rsid w:val="00A067D5"/>
    <w:rsid w:val="00A242B3"/>
    <w:rsid w:val="00A45E2C"/>
    <w:rsid w:val="00A501B6"/>
    <w:rsid w:val="00A55BB9"/>
    <w:rsid w:val="00A55EFF"/>
    <w:rsid w:val="00A56DDC"/>
    <w:rsid w:val="00A65402"/>
    <w:rsid w:val="00A732E3"/>
    <w:rsid w:val="00A8429D"/>
    <w:rsid w:val="00A84359"/>
    <w:rsid w:val="00A940ED"/>
    <w:rsid w:val="00AA2925"/>
    <w:rsid w:val="00AA3B2D"/>
    <w:rsid w:val="00AA786F"/>
    <w:rsid w:val="00AB40B1"/>
    <w:rsid w:val="00AB6DAC"/>
    <w:rsid w:val="00AC60FB"/>
    <w:rsid w:val="00AC68FF"/>
    <w:rsid w:val="00AE1720"/>
    <w:rsid w:val="00AE44A7"/>
    <w:rsid w:val="00AE77F5"/>
    <w:rsid w:val="00B028AD"/>
    <w:rsid w:val="00B049CB"/>
    <w:rsid w:val="00B16305"/>
    <w:rsid w:val="00B17DE7"/>
    <w:rsid w:val="00B23FCC"/>
    <w:rsid w:val="00B42E6C"/>
    <w:rsid w:val="00B721B3"/>
    <w:rsid w:val="00B82E56"/>
    <w:rsid w:val="00B8729D"/>
    <w:rsid w:val="00B93B05"/>
    <w:rsid w:val="00B94616"/>
    <w:rsid w:val="00BA4D82"/>
    <w:rsid w:val="00BB49F1"/>
    <w:rsid w:val="00BC287E"/>
    <w:rsid w:val="00BC350E"/>
    <w:rsid w:val="00BD4565"/>
    <w:rsid w:val="00BD5FD8"/>
    <w:rsid w:val="00BD71FE"/>
    <w:rsid w:val="00BE30DD"/>
    <w:rsid w:val="00BE3171"/>
    <w:rsid w:val="00BE3A0B"/>
    <w:rsid w:val="00BE7F28"/>
    <w:rsid w:val="00BF3BF4"/>
    <w:rsid w:val="00C1046A"/>
    <w:rsid w:val="00C2426A"/>
    <w:rsid w:val="00C25DBB"/>
    <w:rsid w:val="00C355F5"/>
    <w:rsid w:val="00C472C2"/>
    <w:rsid w:val="00C62CFD"/>
    <w:rsid w:val="00C75A1E"/>
    <w:rsid w:val="00C823A8"/>
    <w:rsid w:val="00C90711"/>
    <w:rsid w:val="00C97746"/>
    <w:rsid w:val="00CB0E21"/>
    <w:rsid w:val="00CC7C67"/>
    <w:rsid w:val="00CD3552"/>
    <w:rsid w:val="00CD6202"/>
    <w:rsid w:val="00CE15A6"/>
    <w:rsid w:val="00CE22CA"/>
    <w:rsid w:val="00CE442C"/>
    <w:rsid w:val="00CE5D20"/>
    <w:rsid w:val="00D00977"/>
    <w:rsid w:val="00D04680"/>
    <w:rsid w:val="00D05C9C"/>
    <w:rsid w:val="00D13F08"/>
    <w:rsid w:val="00D262D6"/>
    <w:rsid w:val="00D3235A"/>
    <w:rsid w:val="00D36467"/>
    <w:rsid w:val="00D3771F"/>
    <w:rsid w:val="00D5182F"/>
    <w:rsid w:val="00D5544A"/>
    <w:rsid w:val="00D64A01"/>
    <w:rsid w:val="00D719C3"/>
    <w:rsid w:val="00D80CB3"/>
    <w:rsid w:val="00D93478"/>
    <w:rsid w:val="00D93D23"/>
    <w:rsid w:val="00D95E02"/>
    <w:rsid w:val="00D95E49"/>
    <w:rsid w:val="00DA4068"/>
    <w:rsid w:val="00DD055D"/>
    <w:rsid w:val="00DD62D2"/>
    <w:rsid w:val="00DE0094"/>
    <w:rsid w:val="00DE1BFB"/>
    <w:rsid w:val="00DE2B75"/>
    <w:rsid w:val="00DE5578"/>
    <w:rsid w:val="00DF22D2"/>
    <w:rsid w:val="00E017B8"/>
    <w:rsid w:val="00E03E52"/>
    <w:rsid w:val="00E07C6B"/>
    <w:rsid w:val="00E123B0"/>
    <w:rsid w:val="00E15432"/>
    <w:rsid w:val="00E2026D"/>
    <w:rsid w:val="00E21F12"/>
    <w:rsid w:val="00E32D28"/>
    <w:rsid w:val="00E3382B"/>
    <w:rsid w:val="00E341A3"/>
    <w:rsid w:val="00E401C4"/>
    <w:rsid w:val="00E422F7"/>
    <w:rsid w:val="00E55735"/>
    <w:rsid w:val="00E608ED"/>
    <w:rsid w:val="00E60D1F"/>
    <w:rsid w:val="00E646C7"/>
    <w:rsid w:val="00E72D30"/>
    <w:rsid w:val="00E73357"/>
    <w:rsid w:val="00E84C74"/>
    <w:rsid w:val="00E8643D"/>
    <w:rsid w:val="00E870D3"/>
    <w:rsid w:val="00EA0EE9"/>
    <w:rsid w:val="00EB65A7"/>
    <w:rsid w:val="00EC033B"/>
    <w:rsid w:val="00EE4E83"/>
    <w:rsid w:val="00EE7791"/>
    <w:rsid w:val="00EF6F07"/>
    <w:rsid w:val="00EF7E39"/>
    <w:rsid w:val="00F25A1E"/>
    <w:rsid w:val="00F461E3"/>
    <w:rsid w:val="00F52F92"/>
    <w:rsid w:val="00F54EEF"/>
    <w:rsid w:val="00F64ABF"/>
    <w:rsid w:val="00F72D4F"/>
    <w:rsid w:val="00F73996"/>
    <w:rsid w:val="00F81295"/>
    <w:rsid w:val="00F84069"/>
    <w:rsid w:val="00F8632B"/>
    <w:rsid w:val="00FA023F"/>
    <w:rsid w:val="00FA1BE5"/>
    <w:rsid w:val="00FC2C85"/>
    <w:rsid w:val="00FC67F0"/>
    <w:rsid w:val="00FD5252"/>
    <w:rsid w:val="00FD687A"/>
    <w:rsid w:val="00FE758B"/>
    <w:rsid w:val="00FE7916"/>
    <w:rsid w:val="00FF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101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102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10100" TargetMode="External"/><Relationship Id="rId11" Type="http://schemas.openxmlformats.org/officeDocument/2006/relationships/hyperlink" Target="https://internet.garant.ru/document/redirect/73315935/1040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73315935/102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3315935/10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1217</Words>
  <Characters>6941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2025-09-01T13:04:00Z</cp:lastPrinted>
  <dcterms:created xsi:type="dcterms:W3CDTF">2025-09-16T11:21:00Z</dcterms:created>
  <dcterms:modified xsi:type="dcterms:W3CDTF">2025-09-16T11:21:00Z</dcterms:modified>
</cp:coreProperties>
</file>