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FD9" w:rsidRDefault="00181FD9" w:rsidP="00325F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141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141">
        <w:rPr>
          <w:rFonts w:ascii="Times New Roman" w:hAnsi="Times New Roman" w:cs="Times New Roman"/>
          <w:sz w:val="28"/>
          <w:szCs w:val="28"/>
        </w:rPr>
        <w:t xml:space="preserve">РУЗАЕВСКОГО </w:t>
      </w:r>
    </w:p>
    <w:p w:rsidR="00181FD9" w:rsidRPr="005E0141" w:rsidRDefault="00181FD9" w:rsidP="00325F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141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181FD9" w:rsidRPr="005E0141" w:rsidRDefault="00181FD9" w:rsidP="005E0141">
      <w:pPr>
        <w:spacing w:after="0" w:line="240" w:lineRule="auto"/>
        <w:jc w:val="center"/>
        <w:rPr>
          <w:sz w:val="28"/>
          <w:szCs w:val="28"/>
        </w:rPr>
      </w:pPr>
      <w:r w:rsidRPr="005E0141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181FD9" w:rsidRDefault="00181FD9" w:rsidP="00063B6F">
      <w:pPr>
        <w:pStyle w:val="NoSpacing"/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181FD9" w:rsidRPr="00325F7D" w:rsidRDefault="00181FD9" w:rsidP="00325F7D">
      <w:pPr>
        <w:jc w:val="center"/>
        <w:rPr>
          <w:rFonts w:ascii="Times New Roman" w:hAnsi="Times New Roman" w:cs="Times New Roman"/>
          <w:b/>
          <w:sz w:val="34"/>
          <w:szCs w:val="28"/>
        </w:rPr>
      </w:pPr>
      <w:r w:rsidRPr="00325F7D">
        <w:rPr>
          <w:rFonts w:ascii="Times New Roman" w:hAnsi="Times New Roman" w:cs="Times New Roman"/>
          <w:b/>
          <w:sz w:val="34"/>
          <w:szCs w:val="28"/>
        </w:rPr>
        <w:t>П О С Т А Н О В Л Е Н И Е</w:t>
      </w:r>
    </w:p>
    <w:p w:rsidR="00181FD9" w:rsidRDefault="00181FD9" w:rsidP="0071070C">
      <w:pPr>
        <w:pStyle w:val="NoSpacing"/>
        <w:spacing w:line="100" w:lineRule="atLeast"/>
        <w:rPr>
          <w:rFonts w:ascii="Times New Roman" w:hAnsi="Times New Roman"/>
          <w:sz w:val="28"/>
          <w:szCs w:val="28"/>
        </w:rPr>
      </w:pPr>
    </w:p>
    <w:p w:rsidR="00181FD9" w:rsidRPr="00207DCF" w:rsidRDefault="00181FD9" w:rsidP="0071070C">
      <w:pPr>
        <w:pStyle w:val="NoSpacing"/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11.09.2025</w:t>
      </w:r>
      <w:r w:rsidRPr="00207DCF">
        <w:rPr>
          <w:rFonts w:ascii="Times New Roman" w:hAnsi="Times New Roman"/>
          <w:sz w:val="28"/>
          <w:szCs w:val="28"/>
        </w:rPr>
        <w:tab/>
      </w:r>
      <w:r w:rsidRPr="00207DCF">
        <w:rPr>
          <w:rFonts w:ascii="Times New Roman" w:hAnsi="Times New Roman"/>
          <w:sz w:val="28"/>
          <w:szCs w:val="28"/>
        </w:rPr>
        <w:tab/>
      </w:r>
      <w:r w:rsidRPr="00207DCF">
        <w:rPr>
          <w:rFonts w:ascii="Times New Roman" w:hAnsi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207DC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207DCF">
        <w:rPr>
          <w:rFonts w:ascii="Times New Roman" w:hAnsi="Times New Roman"/>
          <w:sz w:val="28"/>
          <w:szCs w:val="28"/>
        </w:rPr>
        <w:t xml:space="preserve">  №</w:t>
      </w:r>
      <w:r>
        <w:rPr>
          <w:rFonts w:ascii="Times New Roman" w:hAnsi="Times New Roman"/>
          <w:sz w:val="28"/>
          <w:szCs w:val="28"/>
        </w:rPr>
        <w:t xml:space="preserve"> 533</w:t>
      </w:r>
    </w:p>
    <w:p w:rsidR="00181FD9" w:rsidRDefault="00181FD9" w:rsidP="0071070C">
      <w:pPr>
        <w:pStyle w:val="NoSpacing"/>
        <w:spacing w:line="100" w:lineRule="atLeast"/>
        <w:rPr>
          <w:rFonts w:ascii="Times New Roman" w:hAnsi="Times New Roman"/>
          <w:b/>
          <w:sz w:val="28"/>
          <w:szCs w:val="28"/>
        </w:rPr>
      </w:pPr>
    </w:p>
    <w:p w:rsidR="00181FD9" w:rsidRPr="005E0141" w:rsidRDefault="00181FD9" w:rsidP="005E0141">
      <w:pPr>
        <w:pStyle w:val="NoSpacing"/>
        <w:spacing w:line="100" w:lineRule="atLeast"/>
        <w:jc w:val="center"/>
        <w:rPr>
          <w:rFonts w:ascii="Times New Roman" w:hAnsi="Times New Roman"/>
          <w:bCs/>
          <w:sz w:val="28"/>
          <w:szCs w:val="28"/>
        </w:rPr>
      </w:pPr>
      <w:r w:rsidRPr="005E0141">
        <w:rPr>
          <w:rFonts w:ascii="Times New Roman" w:hAnsi="Times New Roman"/>
          <w:bCs/>
          <w:sz w:val="28"/>
          <w:szCs w:val="28"/>
        </w:rPr>
        <w:t>г. Рузаевка</w:t>
      </w:r>
    </w:p>
    <w:p w:rsidR="00181FD9" w:rsidRDefault="00181FD9" w:rsidP="0071070C">
      <w:pPr>
        <w:pStyle w:val="NoSpacing"/>
        <w:spacing w:line="100" w:lineRule="atLeast"/>
        <w:rPr>
          <w:rFonts w:ascii="Times New Roman" w:hAnsi="Times New Roman"/>
          <w:b/>
          <w:sz w:val="28"/>
          <w:szCs w:val="28"/>
        </w:rPr>
      </w:pPr>
    </w:p>
    <w:p w:rsidR="00181FD9" w:rsidRPr="00C76F85" w:rsidRDefault="00181FD9" w:rsidP="00207DCF">
      <w:pPr>
        <w:pStyle w:val="NoSpacing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C76F85">
        <w:rPr>
          <w:rFonts w:ascii="Times New Roman" w:hAnsi="Times New Roman" w:cs="Times New Roman"/>
          <w:b/>
          <w:spacing w:val="-1"/>
          <w:sz w:val="28"/>
          <w:szCs w:val="28"/>
        </w:rPr>
        <w:t>О внесе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нии изменений в административный регламент администрации Рузаевского муниципального района по предоставлению муниципальной услуги по предоставлению земельных участков льготным категориям граждан, утвержденный постановлением Администрации Рузаевского муниципального района Республики Мордовия от 17 августа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b/>
            <w:spacing w:val="-1"/>
            <w:sz w:val="28"/>
            <w:szCs w:val="28"/>
          </w:rPr>
          <w:t>2015 г</w:t>
        </w:r>
      </w:smartTag>
      <w:r>
        <w:rPr>
          <w:rFonts w:ascii="Times New Roman" w:hAnsi="Times New Roman" w:cs="Times New Roman"/>
          <w:b/>
          <w:spacing w:val="-1"/>
          <w:sz w:val="28"/>
          <w:szCs w:val="28"/>
        </w:rPr>
        <w:t>. № 1025</w:t>
      </w:r>
    </w:p>
    <w:p w:rsidR="00181FD9" w:rsidRPr="00C76F85" w:rsidRDefault="00181FD9" w:rsidP="0071070C">
      <w:pPr>
        <w:shd w:val="clear" w:color="auto" w:fill="FFFFFF"/>
        <w:spacing w:after="0" w:line="100" w:lineRule="atLeast"/>
        <w:ind w:right="-172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181FD9" w:rsidRDefault="00181FD9" w:rsidP="001F71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</w:t>
      </w:r>
      <w:r w:rsidRPr="00D85572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85572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8557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85572">
        <w:rPr>
          <w:rFonts w:ascii="Times New Roman" w:hAnsi="Times New Roman" w:cs="Times New Roman"/>
          <w:sz w:val="28"/>
          <w:szCs w:val="28"/>
        </w:rP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 w:rsidRPr="00D85572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D85572">
        <w:rPr>
          <w:rFonts w:ascii="Times New Roman" w:hAnsi="Times New Roman" w:cs="Times New Roman"/>
          <w:sz w:val="28"/>
          <w:szCs w:val="28"/>
        </w:rPr>
        <w:t xml:space="preserve">. № 210-ФЗ «Об организации предоставления государственных и муниципальных услуг», постановлением Правительства Российской Федерации от 07 июня </w:t>
      </w:r>
      <w:smartTag w:uri="urn:schemas-microsoft-com:office:smarttags" w:element="metricconverter">
        <w:smartTagPr>
          <w:attr w:name="ProductID" w:val="2022 г"/>
        </w:smartTagPr>
        <w:r w:rsidRPr="00D85572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D85572">
        <w:rPr>
          <w:rFonts w:ascii="Times New Roman" w:hAnsi="Times New Roman" w:cs="Times New Roman"/>
          <w:sz w:val="28"/>
          <w:szCs w:val="28"/>
        </w:rPr>
        <w:t>.№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81FD9" w:rsidRDefault="00181FD9" w:rsidP="001F71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Рузаевского муниципального района Республики Мордовия </w:t>
      </w:r>
    </w:p>
    <w:p w:rsidR="00181FD9" w:rsidRPr="001F71B9" w:rsidRDefault="00181FD9" w:rsidP="001F7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6F85">
        <w:rPr>
          <w:rFonts w:ascii="Times New Roman" w:hAnsi="Times New Roman" w:cs="Times New Roman"/>
          <w:bCs/>
          <w:spacing w:val="-1"/>
          <w:sz w:val="28"/>
          <w:szCs w:val="28"/>
        </w:rPr>
        <w:t>п о с т а н о в л я е т:</w:t>
      </w:r>
    </w:p>
    <w:p w:rsidR="00181FD9" w:rsidRDefault="00181FD9" w:rsidP="00DF50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</w:t>
      </w:r>
      <w:r w:rsidRPr="00232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</w:t>
      </w:r>
      <w:r w:rsidRPr="002323A2">
        <w:rPr>
          <w:rFonts w:ascii="Times New Roman" w:hAnsi="Times New Roman" w:cs="Times New Roman"/>
          <w:sz w:val="28"/>
          <w:szCs w:val="28"/>
        </w:rPr>
        <w:t>дминистративн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323A2">
        <w:rPr>
          <w:rFonts w:ascii="Times New Roman" w:hAnsi="Times New Roman" w:cs="Times New Roman"/>
          <w:sz w:val="28"/>
          <w:szCs w:val="28"/>
        </w:rPr>
        <w:t xml:space="preserve"> регламент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23A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2323A2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DF5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редоставлени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DF5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земельных участков льготным категориям граждан</w:t>
      </w:r>
      <w:r w:rsidRPr="002323A2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323A2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23A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>
        <w:rPr>
          <w:rFonts w:ascii="Times New Roman" w:hAnsi="Times New Roman" w:cs="Times New Roman"/>
          <w:sz w:val="28"/>
          <w:szCs w:val="28"/>
        </w:rPr>
        <w:t xml:space="preserve">17 августа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sz w:val="28"/>
            <w:szCs w:val="28"/>
          </w:rPr>
          <w:t>2015</w:t>
        </w:r>
        <w:r w:rsidRPr="002323A2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2323A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1025</w:t>
      </w:r>
      <w:r w:rsidRPr="002323A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07199591"/>
      <w:r>
        <w:rPr>
          <w:rFonts w:ascii="Times New Roman" w:hAnsi="Times New Roman" w:cs="Times New Roman"/>
          <w:sz w:val="28"/>
          <w:szCs w:val="28"/>
        </w:rPr>
        <w:t xml:space="preserve">(с изменениями от 10 декабря 2015г. №1726, от 25 августа 2016г. №1081, от 28 ноября 2017г. №1000, от 28 декабря 2018г. №1046, от 11 января 2022г. №1, от 17 мая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8"/>
            <w:szCs w:val="28"/>
          </w:rPr>
          <w:t>2024 г</w:t>
        </w:r>
      </w:smartTag>
      <w:r>
        <w:rPr>
          <w:rFonts w:ascii="Times New Roman" w:hAnsi="Times New Roman" w:cs="Times New Roman"/>
          <w:sz w:val="28"/>
          <w:szCs w:val="28"/>
        </w:rPr>
        <w:t>. №203, от 27 мая 2024г. №2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16), следующего содержания</w:t>
      </w:r>
      <w:r w:rsidRPr="002323A2">
        <w:rPr>
          <w:rFonts w:ascii="Times New Roman" w:hAnsi="Times New Roman" w:cs="Times New Roman"/>
          <w:sz w:val="28"/>
          <w:szCs w:val="28"/>
        </w:rPr>
        <w:t>:</w:t>
      </w:r>
    </w:p>
    <w:p w:rsidR="00181FD9" w:rsidRPr="002323A2" w:rsidRDefault="00181FD9" w:rsidP="00DF50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подраздел 1 раздела 2 дополнить пунктом 7.2. следующего содержания:</w:t>
      </w:r>
    </w:p>
    <w:bookmarkEnd w:id="0"/>
    <w:p w:rsidR="00181FD9" w:rsidRDefault="00181FD9" w:rsidP="00EF5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3A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2323A2">
        <w:rPr>
          <w:rFonts w:ascii="Times New Roman" w:hAnsi="Times New Roman" w:cs="Times New Roman"/>
          <w:sz w:val="28"/>
          <w:szCs w:val="28"/>
        </w:rPr>
        <w:t xml:space="preserve">В рамках исполнения указанных в настоящем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23A2">
        <w:rPr>
          <w:rFonts w:ascii="Times New Roman" w:hAnsi="Times New Roman" w:cs="Times New Roman"/>
          <w:sz w:val="28"/>
          <w:szCs w:val="28"/>
        </w:rPr>
        <w:t>дминистративно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2323A2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323A2">
        <w:rPr>
          <w:rFonts w:ascii="Times New Roman" w:hAnsi="Times New Roman" w:cs="Times New Roman"/>
          <w:sz w:val="28"/>
          <w:szCs w:val="28"/>
        </w:rPr>
        <w:t xml:space="preserve">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23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1FD9" w:rsidRDefault="00181FD9" w:rsidP="00EF5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разделы 4 и 5 признать утратившим силу.</w:t>
      </w:r>
    </w:p>
    <w:p w:rsidR="00181FD9" w:rsidRDefault="00181FD9" w:rsidP="004555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76F8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181FD9" w:rsidRDefault="00181FD9" w:rsidP="005E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1FD9" w:rsidRDefault="00181FD9" w:rsidP="005E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1FD9" w:rsidRPr="00325F7D" w:rsidRDefault="00181FD9" w:rsidP="001F71B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F7D">
        <w:rPr>
          <w:rFonts w:ascii="Times New Roman" w:hAnsi="Times New Roman" w:cs="Times New Roman"/>
          <w:bCs/>
          <w:sz w:val="28"/>
          <w:szCs w:val="28"/>
        </w:rPr>
        <w:t>Глава Рузаевского</w:t>
      </w:r>
    </w:p>
    <w:p w:rsidR="00181FD9" w:rsidRPr="00325F7D" w:rsidRDefault="00181FD9" w:rsidP="005E014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F7D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181FD9" w:rsidRPr="00325F7D" w:rsidRDefault="00181FD9" w:rsidP="005E014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F7D">
        <w:rPr>
          <w:rFonts w:ascii="Times New Roman" w:hAnsi="Times New Roman" w:cs="Times New Roman"/>
          <w:bCs/>
          <w:sz w:val="28"/>
          <w:szCs w:val="28"/>
        </w:rPr>
        <w:t>Республики Мордовия                                                                                 А.Б. Юткин</w:t>
      </w:r>
    </w:p>
    <w:p w:rsidR="00181FD9" w:rsidRDefault="00181FD9">
      <w:pPr>
        <w:rPr>
          <w:rFonts w:ascii="Times New Roman" w:hAnsi="Times New Roman" w:cs="Times New Roman"/>
          <w:sz w:val="28"/>
          <w:szCs w:val="28"/>
        </w:rPr>
      </w:pPr>
    </w:p>
    <w:sectPr w:rsidR="00181FD9" w:rsidSect="00C03759">
      <w:pgSz w:w="11906" w:h="16838"/>
      <w:pgMar w:top="993" w:right="851" w:bottom="425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>
    <w:nsid w:val="2100226C"/>
    <w:multiLevelType w:val="multilevel"/>
    <w:tmpl w:val="A992CB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81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3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54C"/>
    <w:rsid w:val="0000065A"/>
    <w:rsid w:val="00011E50"/>
    <w:rsid w:val="00027B3C"/>
    <w:rsid w:val="000313BD"/>
    <w:rsid w:val="00060865"/>
    <w:rsid w:val="00063B6F"/>
    <w:rsid w:val="00067324"/>
    <w:rsid w:val="000709A3"/>
    <w:rsid w:val="0007329C"/>
    <w:rsid w:val="000D68E8"/>
    <w:rsid w:val="000F638B"/>
    <w:rsid w:val="001523F3"/>
    <w:rsid w:val="00181FD9"/>
    <w:rsid w:val="0019441E"/>
    <w:rsid w:val="001F71B9"/>
    <w:rsid w:val="00207DCF"/>
    <w:rsid w:val="002269AB"/>
    <w:rsid w:val="002323A2"/>
    <w:rsid w:val="00234056"/>
    <w:rsid w:val="0024323E"/>
    <w:rsid w:val="00272B2E"/>
    <w:rsid w:val="0027301C"/>
    <w:rsid w:val="002834CD"/>
    <w:rsid w:val="002A1F44"/>
    <w:rsid w:val="002C040D"/>
    <w:rsid w:val="002F47C9"/>
    <w:rsid w:val="002F7406"/>
    <w:rsid w:val="003074FE"/>
    <w:rsid w:val="00325F7D"/>
    <w:rsid w:val="00330C62"/>
    <w:rsid w:val="0034560F"/>
    <w:rsid w:val="0039366D"/>
    <w:rsid w:val="003A400A"/>
    <w:rsid w:val="00407B74"/>
    <w:rsid w:val="004114C9"/>
    <w:rsid w:val="00412415"/>
    <w:rsid w:val="004161F2"/>
    <w:rsid w:val="00421597"/>
    <w:rsid w:val="00445A6D"/>
    <w:rsid w:val="004555F4"/>
    <w:rsid w:val="00462A3A"/>
    <w:rsid w:val="0048497F"/>
    <w:rsid w:val="004A5CA9"/>
    <w:rsid w:val="004B25BC"/>
    <w:rsid w:val="004E7914"/>
    <w:rsid w:val="00552508"/>
    <w:rsid w:val="00593556"/>
    <w:rsid w:val="005A2377"/>
    <w:rsid w:val="005D4532"/>
    <w:rsid w:val="005E0141"/>
    <w:rsid w:val="005F5556"/>
    <w:rsid w:val="005F5780"/>
    <w:rsid w:val="00600C86"/>
    <w:rsid w:val="00652F63"/>
    <w:rsid w:val="006648FE"/>
    <w:rsid w:val="00665279"/>
    <w:rsid w:val="0068264F"/>
    <w:rsid w:val="006A52E0"/>
    <w:rsid w:val="006D18EF"/>
    <w:rsid w:val="006D4943"/>
    <w:rsid w:val="006F1B01"/>
    <w:rsid w:val="007068F2"/>
    <w:rsid w:val="0071070C"/>
    <w:rsid w:val="0071118E"/>
    <w:rsid w:val="00717CF9"/>
    <w:rsid w:val="00721687"/>
    <w:rsid w:val="00731226"/>
    <w:rsid w:val="00741472"/>
    <w:rsid w:val="00765E36"/>
    <w:rsid w:val="0077070C"/>
    <w:rsid w:val="00784A91"/>
    <w:rsid w:val="007C2032"/>
    <w:rsid w:val="007D0C53"/>
    <w:rsid w:val="007D3B1C"/>
    <w:rsid w:val="007E1666"/>
    <w:rsid w:val="007E5369"/>
    <w:rsid w:val="008059C3"/>
    <w:rsid w:val="00811A79"/>
    <w:rsid w:val="00827B68"/>
    <w:rsid w:val="00856CFD"/>
    <w:rsid w:val="008C1547"/>
    <w:rsid w:val="008D2BCE"/>
    <w:rsid w:val="008D42BC"/>
    <w:rsid w:val="008E2BE3"/>
    <w:rsid w:val="009071E5"/>
    <w:rsid w:val="009126BE"/>
    <w:rsid w:val="009304B1"/>
    <w:rsid w:val="00976FDE"/>
    <w:rsid w:val="009925EC"/>
    <w:rsid w:val="009C4727"/>
    <w:rsid w:val="00A113C8"/>
    <w:rsid w:val="00A56316"/>
    <w:rsid w:val="00A66C88"/>
    <w:rsid w:val="00A87FD9"/>
    <w:rsid w:val="00AE6B29"/>
    <w:rsid w:val="00B34EC0"/>
    <w:rsid w:val="00B55D6D"/>
    <w:rsid w:val="00BB31B9"/>
    <w:rsid w:val="00C03759"/>
    <w:rsid w:val="00C76F85"/>
    <w:rsid w:val="00C829FA"/>
    <w:rsid w:val="00C8712D"/>
    <w:rsid w:val="00CE467C"/>
    <w:rsid w:val="00CE7274"/>
    <w:rsid w:val="00CF1A0D"/>
    <w:rsid w:val="00D05F7A"/>
    <w:rsid w:val="00D1154C"/>
    <w:rsid w:val="00D16B1C"/>
    <w:rsid w:val="00D2120F"/>
    <w:rsid w:val="00D32CA2"/>
    <w:rsid w:val="00D403CF"/>
    <w:rsid w:val="00D85572"/>
    <w:rsid w:val="00DE29CA"/>
    <w:rsid w:val="00DE560F"/>
    <w:rsid w:val="00DF5019"/>
    <w:rsid w:val="00DF75D2"/>
    <w:rsid w:val="00E50162"/>
    <w:rsid w:val="00EF1CBC"/>
    <w:rsid w:val="00EF5892"/>
    <w:rsid w:val="00F071FF"/>
    <w:rsid w:val="00F239C3"/>
    <w:rsid w:val="00F44613"/>
    <w:rsid w:val="00FA420D"/>
    <w:rsid w:val="00FD66D6"/>
    <w:rsid w:val="00FF2CA8"/>
    <w:rsid w:val="00FF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70C"/>
    <w:pPr>
      <w:suppressAutoHyphens/>
      <w:spacing w:after="200" w:line="276" w:lineRule="auto"/>
    </w:pPr>
    <w:rPr>
      <w:rFonts w:cs="Calibri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71070C"/>
    <w:pPr>
      <w:suppressAutoHyphens/>
    </w:pPr>
    <w:rPr>
      <w:rFonts w:cs="Calibri"/>
      <w:lang w:eastAsia="ar-SA"/>
    </w:rPr>
  </w:style>
  <w:style w:type="character" w:customStyle="1" w:styleId="NoSpacingChar">
    <w:name w:val="No Spacing Char"/>
    <w:link w:val="NoSpacing"/>
    <w:uiPriority w:val="99"/>
    <w:locked/>
    <w:rsid w:val="0071070C"/>
    <w:rPr>
      <w:rFonts w:ascii="Calibri" w:eastAsia="Times New Roman" w:hAnsi="Calibri"/>
      <w:sz w:val="22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30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74FE"/>
    <w:rPr>
      <w:rFonts w:ascii="Tahoma" w:eastAsia="Times New Roman" w:hAnsi="Tahoma" w:cs="Tahoma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D32CA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27B3C"/>
    <w:rPr>
      <w:rFonts w:cs="Times New Roman"/>
      <w:color w:val="000080"/>
      <w:u w:val="single"/>
    </w:rPr>
  </w:style>
  <w:style w:type="paragraph" w:customStyle="1" w:styleId="a">
    <w:name w:val="Нормальный (таблица)"/>
    <w:basedOn w:val="Normal"/>
    <w:uiPriority w:val="99"/>
    <w:rsid w:val="00027B3C"/>
    <w:pPr>
      <w:widowControl w:val="0"/>
      <w:suppressAutoHyphens w:val="0"/>
      <w:spacing w:after="0" w:line="240" w:lineRule="auto"/>
      <w:jc w:val="both"/>
    </w:pPr>
    <w:rPr>
      <w:rFonts w:ascii="Times New Roman CYR" w:hAnsi="Times New Roman CYR" w:cs="Times New Roman CYR"/>
      <w:color w:val="000000"/>
      <w:kern w:val="1"/>
      <w:sz w:val="24"/>
      <w:szCs w:val="24"/>
      <w:lang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rsid w:val="004555F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350</Words>
  <Characters>1996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Admin</dc:creator>
  <cp:keywords/>
  <dc:description/>
  <cp:lastModifiedBy>1</cp:lastModifiedBy>
  <cp:revision>2</cp:revision>
  <cp:lastPrinted>2025-09-11T11:13:00Z</cp:lastPrinted>
  <dcterms:created xsi:type="dcterms:W3CDTF">2025-09-11T13:35:00Z</dcterms:created>
  <dcterms:modified xsi:type="dcterms:W3CDTF">2025-09-11T13:35:00Z</dcterms:modified>
</cp:coreProperties>
</file>