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40" w:rsidRDefault="001A5240" w:rsidP="00325F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141">
        <w:rPr>
          <w:rFonts w:ascii="Times New Roman" w:hAnsi="Times New Roman" w:cs="Times New Roman"/>
          <w:sz w:val="28"/>
          <w:szCs w:val="28"/>
        </w:rPr>
        <w:t xml:space="preserve">РУЗАЕВСКОГО </w:t>
      </w:r>
    </w:p>
    <w:p w:rsidR="001A5240" w:rsidRPr="005E0141" w:rsidRDefault="001A5240" w:rsidP="00325F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A5240" w:rsidRPr="005E0141" w:rsidRDefault="001A5240" w:rsidP="005E0141">
      <w:pPr>
        <w:spacing w:after="0" w:line="240" w:lineRule="auto"/>
        <w:jc w:val="center"/>
        <w:rPr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1A5240" w:rsidRDefault="001A5240" w:rsidP="00063B6F">
      <w:pPr>
        <w:pStyle w:val="NoSpacing"/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1A5240" w:rsidRPr="00325F7D" w:rsidRDefault="001A5240" w:rsidP="00325F7D">
      <w:pPr>
        <w:jc w:val="center"/>
        <w:rPr>
          <w:rFonts w:ascii="Times New Roman" w:hAnsi="Times New Roman" w:cs="Times New Roman"/>
          <w:b/>
          <w:sz w:val="34"/>
          <w:szCs w:val="28"/>
        </w:rPr>
      </w:pPr>
      <w:r w:rsidRPr="00325F7D">
        <w:rPr>
          <w:rFonts w:ascii="Times New Roman" w:hAnsi="Times New Roman" w:cs="Times New Roman"/>
          <w:b/>
          <w:sz w:val="34"/>
          <w:szCs w:val="28"/>
        </w:rPr>
        <w:t>П О С Т А Н О В Л Е Н И Е</w:t>
      </w:r>
    </w:p>
    <w:p w:rsidR="001A5240" w:rsidRDefault="001A5240" w:rsidP="0071070C">
      <w:pPr>
        <w:pStyle w:val="NoSpacing"/>
        <w:spacing w:line="100" w:lineRule="atLeast"/>
        <w:rPr>
          <w:rFonts w:ascii="Times New Roman" w:hAnsi="Times New Roman"/>
          <w:sz w:val="28"/>
          <w:szCs w:val="28"/>
        </w:rPr>
      </w:pPr>
    </w:p>
    <w:p w:rsidR="001A5240" w:rsidRPr="00207DCF" w:rsidRDefault="001A5240" w:rsidP="0071070C">
      <w:pPr>
        <w:pStyle w:val="NoSpacing"/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28.08.2025</w:t>
      </w:r>
      <w:r w:rsidRPr="00207DCF">
        <w:rPr>
          <w:rFonts w:ascii="Times New Roman" w:hAnsi="Times New Roman"/>
          <w:sz w:val="28"/>
          <w:szCs w:val="28"/>
        </w:rPr>
        <w:tab/>
      </w:r>
      <w:r w:rsidRPr="00207DCF"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207DC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207DCF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 xml:space="preserve"> 506</w:t>
      </w:r>
    </w:p>
    <w:p w:rsidR="001A5240" w:rsidRDefault="001A5240" w:rsidP="0071070C">
      <w:pPr>
        <w:pStyle w:val="NoSpacing"/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1A5240" w:rsidRPr="005E0141" w:rsidRDefault="001A5240" w:rsidP="005E0141">
      <w:pPr>
        <w:pStyle w:val="NoSpacing"/>
        <w:spacing w:line="10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5E0141">
        <w:rPr>
          <w:rFonts w:ascii="Times New Roman" w:hAnsi="Times New Roman"/>
          <w:bCs/>
          <w:sz w:val="28"/>
          <w:szCs w:val="28"/>
        </w:rPr>
        <w:t>г. Рузаевка</w:t>
      </w:r>
    </w:p>
    <w:p w:rsidR="001A5240" w:rsidRDefault="001A5240" w:rsidP="0071070C">
      <w:pPr>
        <w:pStyle w:val="NoSpacing"/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1A5240" w:rsidRPr="00C76F85" w:rsidRDefault="001A5240" w:rsidP="00207DCF">
      <w:pPr>
        <w:pStyle w:val="NoSpacing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C76F85">
        <w:rPr>
          <w:rFonts w:ascii="Times New Roman" w:hAnsi="Times New Roman" w:cs="Times New Roman"/>
          <w:b/>
          <w:spacing w:val="-1"/>
          <w:sz w:val="28"/>
          <w:szCs w:val="28"/>
        </w:rPr>
        <w:t>О внесе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нии изменений в некоторые административные</w:t>
      </w:r>
      <w:r w:rsidRPr="00C76F8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ы</w:t>
      </w:r>
      <w:r w:rsidRPr="00C76F8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А</w:t>
      </w:r>
      <w:r w:rsidRPr="00C76F85">
        <w:rPr>
          <w:rFonts w:ascii="Times New Roman" w:hAnsi="Times New Roman" w:cs="Times New Roman"/>
          <w:b/>
          <w:spacing w:val="-1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Рузаевского</w:t>
      </w:r>
      <w:r w:rsidRPr="00C76F8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муниципального района</w:t>
      </w:r>
    </w:p>
    <w:p w:rsidR="001A5240" w:rsidRPr="00C76F85" w:rsidRDefault="001A5240" w:rsidP="0071070C">
      <w:pPr>
        <w:shd w:val="clear" w:color="auto" w:fill="FFFFFF"/>
        <w:spacing w:after="0" w:line="100" w:lineRule="atLeast"/>
        <w:ind w:right="-172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1A5240" w:rsidRDefault="001A5240" w:rsidP="001F71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</w:t>
      </w:r>
      <w:r w:rsidRPr="00D85572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85572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8557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85572">
        <w:rPr>
          <w:rFonts w:ascii="Times New Roman" w:hAnsi="Times New Roman" w:cs="Times New Roman"/>
          <w:sz w:val="28"/>
          <w:szCs w:val="28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 w:rsidRPr="00D85572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D85572">
        <w:rPr>
          <w:rFonts w:ascii="Times New Roman" w:hAnsi="Times New Roman" w:cs="Times New Roman"/>
          <w:sz w:val="28"/>
          <w:szCs w:val="28"/>
        </w:rPr>
        <w:t xml:space="preserve">. № 210-ФЗ «Об организации предоставления государственных и муниципальных услуг», постановлением Правительства Российской Федерации от 07 июня </w:t>
      </w:r>
      <w:smartTag w:uri="urn:schemas-microsoft-com:office:smarttags" w:element="metricconverter">
        <w:smartTagPr>
          <w:attr w:name="ProductID" w:val="2022 г"/>
        </w:smartTagPr>
        <w:r w:rsidRPr="00D85572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D85572">
        <w:rPr>
          <w:rFonts w:ascii="Times New Roman" w:hAnsi="Times New Roman" w:cs="Times New Roman"/>
          <w:sz w:val="28"/>
          <w:szCs w:val="28"/>
        </w:rPr>
        <w:t>.№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5240" w:rsidRDefault="001A5240" w:rsidP="001F71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</w:t>
      </w:r>
    </w:p>
    <w:p w:rsidR="001A5240" w:rsidRPr="001F71B9" w:rsidRDefault="001A5240" w:rsidP="001F7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F85">
        <w:rPr>
          <w:rFonts w:ascii="Times New Roman" w:hAnsi="Times New Roman" w:cs="Times New Roman"/>
          <w:bCs/>
          <w:spacing w:val="-1"/>
          <w:sz w:val="28"/>
          <w:szCs w:val="28"/>
        </w:rPr>
        <w:t>п о с т а н о в л я е т:</w:t>
      </w:r>
    </w:p>
    <w:p w:rsidR="001A5240" w:rsidRPr="002323A2" w:rsidRDefault="001A5240" w:rsidP="002323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изменение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</w:t>
      </w:r>
      <w:r w:rsidRPr="002323A2">
        <w:rPr>
          <w:rFonts w:ascii="Times New Roman" w:hAnsi="Times New Roman" w:cs="Times New Roman"/>
          <w:sz w:val="28"/>
          <w:szCs w:val="28"/>
        </w:rPr>
        <w:t>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23A2">
        <w:rPr>
          <w:rFonts w:ascii="Times New Roman" w:hAnsi="Times New Roman" w:cs="Times New Roman"/>
          <w:sz w:val="28"/>
          <w:szCs w:val="28"/>
        </w:rPr>
        <w:t xml:space="preserve"> регламент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муниципального района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>
        <w:rPr>
          <w:rFonts w:ascii="Times New Roman" w:hAnsi="Times New Roman" w:cs="Times New Roman"/>
          <w:sz w:val="28"/>
          <w:szCs w:val="28"/>
        </w:rPr>
        <w:t>«Выдача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</w:r>
      <w:r w:rsidRPr="002323A2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23A2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>
        <w:rPr>
          <w:rFonts w:ascii="Times New Roman" w:hAnsi="Times New Roman" w:cs="Times New Roman"/>
          <w:sz w:val="28"/>
          <w:szCs w:val="28"/>
        </w:rPr>
        <w:t xml:space="preserve">15 января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sz w:val="28"/>
            <w:szCs w:val="28"/>
          </w:rPr>
          <w:t>2019</w:t>
        </w:r>
        <w:r w:rsidRPr="002323A2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2323A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07199591"/>
      <w:r>
        <w:rPr>
          <w:rFonts w:ascii="Times New Roman" w:hAnsi="Times New Roman" w:cs="Times New Roman"/>
          <w:sz w:val="28"/>
          <w:szCs w:val="28"/>
        </w:rPr>
        <w:t xml:space="preserve">(с изменениями от 21 августа 2025г. №496), </w:t>
      </w:r>
      <w:r w:rsidRPr="002323A2">
        <w:rPr>
          <w:rFonts w:ascii="Times New Roman" w:hAnsi="Times New Roman" w:cs="Times New Roman"/>
          <w:sz w:val="28"/>
          <w:szCs w:val="28"/>
        </w:rPr>
        <w:t>дополни</w:t>
      </w:r>
      <w:r>
        <w:rPr>
          <w:rFonts w:ascii="Times New Roman" w:hAnsi="Times New Roman" w:cs="Times New Roman"/>
          <w:sz w:val="28"/>
          <w:szCs w:val="28"/>
        </w:rPr>
        <w:t>в подраздел 1 раздела 2 пунктом 7.1. следующего содержания</w:t>
      </w:r>
      <w:r w:rsidRPr="002323A2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1A5240" w:rsidRDefault="001A5240" w:rsidP="00EF5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3A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2323A2">
        <w:rPr>
          <w:rFonts w:ascii="Times New Roman" w:hAnsi="Times New Roman" w:cs="Times New Roman"/>
          <w:sz w:val="28"/>
          <w:szCs w:val="28"/>
        </w:rPr>
        <w:t>В рамках исполнения указанных в настоящем Административно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2323A2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323A2">
        <w:rPr>
          <w:rFonts w:ascii="Times New Roman" w:hAnsi="Times New Roman" w:cs="Times New Roman"/>
          <w:sz w:val="28"/>
          <w:szCs w:val="28"/>
        </w:rPr>
        <w:t xml:space="preserve">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23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5240" w:rsidRPr="002323A2" w:rsidRDefault="001A5240" w:rsidP="00DF75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Внести изменение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</w:t>
      </w:r>
      <w:r w:rsidRPr="002323A2">
        <w:rPr>
          <w:rFonts w:ascii="Times New Roman" w:hAnsi="Times New Roman" w:cs="Times New Roman"/>
          <w:sz w:val="28"/>
          <w:szCs w:val="28"/>
        </w:rPr>
        <w:t>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23A2">
        <w:rPr>
          <w:rFonts w:ascii="Times New Roman" w:hAnsi="Times New Roman" w:cs="Times New Roman"/>
          <w:sz w:val="28"/>
          <w:szCs w:val="28"/>
        </w:rPr>
        <w:t xml:space="preserve"> регламент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3A2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>
        <w:rPr>
          <w:rFonts w:ascii="Times New Roman" w:hAnsi="Times New Roman" w:cs="Times New Roman"/>
          <w:sz w:val="28"/>
          <w:szCs w:val="28"/>
        </w:rPr>
        <w:t>«Выдача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2323A2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23A2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2323A2">
          <w:rPr>
            <w:rFonts w:ascii="Times New Roman" w:hAnsi="Times New Roman" w:cs="Times New Roman"/>
            <w:sz w:val="28"/>
            <w:szCs w:val="28"/>
          </w:rPr>
          <w:t>20</w:t>
        </w:r>
        <w:r>
          <w:rPr>
            <w:rFonts w:ascii="Times New Roman" w:hAnsi="Times New Roman" w:cs="Times New Roman"/>
            <w:sz w:val="28"/>
            <w:szCs w:val="28"/>
          </w:rPr>
          <w:t>19</w:t>
        </w:r>
        <w:r w:rsidRPr="002323A2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2323A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112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от 21 августа 2025г. №496),</w:t>
      </w:r>
      <w:r w:rsidRPr="002323A2">
        <w:rPr>
          <w:rFonts w:ascii="Times New Roman" w:hAnsi="Times New Roman" w:cs="Times New Roman"/>
          <w:sz w:val="28"/>
          <w:szCs w:val="28"/>
        </w:rPr>
        <w:t xml:space="preserve"> дополни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 1 раздела 2 пунктом 7.1. следующего содержания:</w:t>
      </w:r>
    </w:p>
    <w:p w:rsidR="001A5240" w:rsidRDefault="001A5240" w:rsidP="00DF75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3A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2323A2">
        <w:rPr>
          <w:rFonts w:ascii="Times New Roman" w:hAnsi="Times New Roman" w:cs="Times New Roman"/>
          <w:sz w:val="28"/>
          <w:szCs w:val="28"/>
        </w:rPr>
        <w:t>В рамках исполнения указанных в настоящем Административно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2323A2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323A2">
        <w:rPr>
          <w:rFonts w:ascii="Times New Roman" w:hAnsi="Times New Roman" w:cs="Times New Roman"/>
          <w:sz w:val="28"/>
          <w:szCs w:val="28"/>
        </w:rPr>
        <w:t>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23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5240" w:rsidRDefault="001A5240" w:rsidP="00827B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Внести изменения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</w:t>
      </w:r>
      <w:r w:rsidRPr="002323A2">
        <w:rPr>
          <w:rFonts w:ascii="Times New Roman" w:hAnsi="Times New Roman" w:cs="Times New Roman"/>
          <w:sz w:val="28"/>
          <w:szCs w:val="28"/>
        </w:rPr>
        <w:t>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23A2">
        <w:rPr>
          <w:rFonts w:ascii="Times New Roman" w:hAnsi="Times New Roman" w:cs="Times New Roman"/>
          <w:sz w:val="28"/>
          <w:szCs w:val="28"/>
        </w:rPr>
        <w:t xml:space="preserve"> регламент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муниципального района по предоставлению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323A2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 xml:space="preserve">ю земельного участка, находящегося в собственности Рузаевского муниципального района, земельного участка, государственная собственность на который не разграничена, на торгах, </w:t>
      </w:r>
      <w:r w:rsidRPr="00593556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59355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3556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59355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>
        <w:rPr>
          <w:rFonts w:ascii="Times New Roman" w:hAnsi="Times New Roman" w:cs="Times New Roman"/>
          <w:sz w:val="28"/>
          <w:szCs w:val="28"/>
        </w:rPr>
        <w:t xml:space="preserve">27 января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 w:cs="Times New Roman"/>
            <w:sz w:val="28"/>
            <w:szCs w:val="28"/>
          </w:rPr>
          <w:t>2016</w:t>
        </w:r>
        <w:r w:rsidRPr="0059355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59355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85 (с изменениями  от 25 августа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 w:cs="Times New Roman"/>
            <w:sz w:val="28"/>
            <w:szCs w:val="28"/>
          </w:rPr>
          <w:t>2016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1081, от 28 декабря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 w:cs="Times New Roman"/>
            <w:sz w:val="28"/>
            <w:szCs w:val="28"/>
          </w:rPr>
          <w:t>2018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1046), </w:t>
      </w:r>
      <w:r w:rsidRPr="00593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1A5240" w:rsidRDefault="001A5240" w:rsidP="00827B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подраздел 1 раздела 2 дополнить пунктом 7.1. следующего содержания:</w:t>
      </w:r>
    </w:p>
    <w:p w:rsidR="001A5240" w:rsidRDefault="001A5240" w:rsidP="002C04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«7.1. В рамках исполнения указанных в настоящем Административном регламенте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данных.»;</w:t>
      </w:r>
    </w:p>
    <w:p w:rsidR="001A5240" w:rsidRDefault="001A5240" w:rsidP="002C04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разделы 4 и 5 признать утратившими силу;</w:t>
      </w:r>
    </w:p>
    <w:p w:rsidR="001A5240" w:rsidRDefault="001A5240" w:rsidP="00B34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Внести изменения в административный регламент администрации Рузаевского муниципального района по предоставлению муниципальной услуги «</w:t>
      </w:r>
      <w:r w:rsidRPr="0077070C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Предоставление земельных участков с предварительным согласованием места размещения объектов на территории Рузаевского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утвержденный постановлениям Администрации Рузаевского муниципального района от 19 ноября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8"/>
            <w:szCs w:val="28"/>
          </w:rPr>
          <w:t>2012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1952 (с изменениями от 11 марта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385), следующего содержания:</w:t>
      </w:r>
    </w:p>
    <w:p w:rsidR="001A5240" w:rsidRDefault="001A5240" w:rsidP="00B34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подраздел 1 раздела 2 дополнить пунктом 6.1. следующего содержания:</w:t>
      </w:r>
    </w:p>
    <w:p w:rsidR="001A5240" w:rsidRDefault="001A5240" w:rsidP="002C04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«6.1. В рамках исполнения указанных в настоящем Административном регламенте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данных.»;</w:t>
      </w:r>
    </w:p>
    <w:p w:rsidR="001A5240" w:rsidRDefault="001A5240" w:rsidP="002C04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подраздел 3 и подраздел 4 главы 6 раздела 3 признать утратившими силу;</w:t>
      </w:r>
    </w:p>
    <w:p w:rsidR="001A5240" w:rsidRDefault="001A5240" w:rsidP="00B34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377">
        <w:rPr>
          <w:rFonts w:ascii="Times New Roman" w:hAnsi="Times New Roman" w:cs="Times New Roman"/>
          <w:sz w:val="28"/>
          <w:szCs w:val="28"/>
        </w:rPr>
        <w:t xml:space="preserve">5. Внести изменения в Административный регламент </w:t>
      </w:r>
      <w:r w:rsidRPr="005A2377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Рузаевского муниципального района по предоставлению муниципальной услуги по утверждению схем расположения земельных участков, находящихся в собственности Рузаевского муниципального района и земельных участков, государственная собственность на которые не разграничена</w:t>
      </w:r>
      <w:r w:rsidRPr="005A23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Администрации Рузаевского муниципального района Республики Мордовия от 24 июля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8"/>
            <w:szCs w:val="28"/>
          </w:rPr>
          <w:t>2012 г</w:t>
        </w:r>
      </w:smartTag>
      <w:r>
        <w:rPr>
          <w:rFonts w:ascii="Times New Roman" w:hAnsi="Times New Roman" w:cs="Times New Roman"/>
          <w:sz w:val="28"/>
          <w:szCs w:val="28"/>
        </w:rPr>
        <w:t>. № 1215, следующего содержания:</w:t>
      </w:r>
    </w:p>
    <w:p w:rsidR="001A5240" w:rsidRDefault="001A5240" w:rsidP="00B34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подраздел 1 раздела 2 дополнить пунктом 6.1. следующего содержания:</w:t>
      </w:r>
    </w:p>
    <w:p w:rsidR="001A5240" w:rsidRDefault="001A5240" w:rsidP="00B34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«6.1. В рамках исполнения указанных в настоящем Административном регламенте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данных.»;</w:t>
      </w:r>
    </w:p>
    <w:p w:rsidR="001A5240" w:rsidRDefault="001A5240" w:rsidP="00B34E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подраздел 3 и подраздела 4 раздела 3 признать утратившими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1A5240" w:rsidRDefault="001A5240" w:rsidP="004555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76F8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1A5240" w:rsidRDefault="001A5240" w:rsidP="004555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5240" w:rsidRDefault="001A5240" w:rsidP="005E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240" w:rsidRDefault="001A5240" w:rsidP="005E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240" w:rsidRPr="00325F7D" w:rsidRDefault="001A5240" w:rsidP="001F71B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F7D">
        <w:rPr>
          <w:rFonts w:ascii="Times New Roman" w:hAnsi="Times New Roman" w:cs="Times New Roman"/>
          <w:bCs/>
          <w:sz w:val="28"/>
          <w:szCs w:val="28"/>
        </w:rPr>
        <w:t>Глава Рузаевского</w:t>
      </w:r>
    </w:p>
    <w:p w:rsidR="001A5240" w:rsidRPr="00325F7D" w:rsidRDefault="001A5240" w:rsidP="005E014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F7D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1A5240" w:rsidRPr="00325F7D" w:rsidRDefault="001A5240" w:rsidP="005E014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F7D">
        <w:rPr>
          <w:rFonts w:ascii="Times New Roman" w:hAnsi="Times New Roman" w:cs="Times New Roman"/>
          <w:bCs/>
          <w:sz w:val="28"/>
          <w:szCs w:val="28"/>
        </w:rPr>
        <w:t>Республики Мордовия                                                                                     А.Б. Юткин</w:t>
      </w:r>
    </w:p>
    <w:p w:rsidR="001A5240" w:rsidRDefault="001A5240">
      <w:pPr>
        <w:rPr>
          <w:rFonts w:ascii="Times New Roman" w:hAnsi="Times New Roman" w:cs="Times New Roman"/>
          <w:sz w:val="28"/>
          <w:szCs w:val="28"/>
        </w:rPr>
      </w:pPr>
    </w:p>
    <w:sectPr w:rsidR="001A5240" w:rsidSect="004555F4">
      <w:pgSz w:w="11906" w:h="16838"/>
      <w:pgMar w:top="1134" w:right="851" w:bottom="425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>
    <w:nsid w:val="2100226C"/>
    <w:multiLevelType w:val="multilevel"/>
    <w:tmpl w:val="A992CB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81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3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54C"/>
    <w:rsid w:val="0000065A"/>
    <w:rsid w:val="00011E50"/>
    <w:rsid w:val="00027B3C"/>
    <w:rsid w:val="000313BD"/>
    <w:rsid w:val="00060865"/>
    <w:rsid w:val="00063B6F"/>
    <w:rsid w:val="00067324"/>
    <w:rsid w:val="000709A3"/>
    <w:rsid w:val="0007329C"/>
    <w:rsid w:val="000D68E8"/>
    <w:rsid w:val="000E11F9"/>
    <w:rsid w:val="00172A19"/>
    <w:rsid w:val="0019441E"/>
    <w:rsid w:val="001A5240"/>
    <w:rsid w:val="001F71B9"/>
    <w:rsid w:val="00207DCF"/>
    <w:rsid w:val="002269AB"/>
    <w:rsid w:val="002323A2"/>
    <w:rsid w:val="00234056"/>
    <w:rsid w:val="00244F68"/>
    <w:rsid w:val="0027301C"/>
    <w:rsid w:val="002834CD"/>
    <w:rsid w:val="002A1F44"/>
    <w:rsid w:val="002C040D"/>
    <w:rsid w:val="002F47C9"/>
    <w:rsid w:val="002F7406"/>
    <w:rsid w:val="003074FE"/>
    <w:rsid w:val="00325F7D"/>
    <w:rsid w:val="00330C62"/>
    <w:rsid w:val="0034560F"/>
    <w:rsid w:val="0039366D"/>
    <w:rsid w:val="003A400A"/>
    <w:rsid w:val="00407B74"/>
    <w:rsid w:val="004114C9"/>
    <w:rsid w:val="00412415"/>
    <w:rsid w:val="004161F2"/>
    <w:rsid w:val="00445A6D"/>
    <w:rsid w:val="004555F4"/>
    <w:rsid w:val="00462A3A"/>
    <w:rsid w:val="0048497F"/>
    <w:rsid w:val="004A5CA9"/>
    <w:rsid w:val="004B25BC"/>
    <w:rsid w:val="004E7914"/>
    <w:rsid w:val="00552508"/>
    <w:rsid w:val="00593556"/>
    <w:rsid w:val="005A2377"/>
    <w:rsid w:val="005D4532"/>
    <w:rsid w:val="005E0141"/>
    <w:rsid w:val="005F5556"/>
    <w:rsid w:val="005F5780"/>
    <w:rsid w:val="00600C86"/>
    <w:rsid w:val="00652F63"/>
    <w:rsid w:val="006648FE"/>
    <w:rsid w:val="00665279"/>
    <w:rsid w:val="0068264F"/>
    <w:rsid w:val="006A52E0"/>
    <w:rsid w:val="006D18EF"/>
    <w:rsid w:val="006D4943"/>
    <w:rsid w:val="006F1B01"/>
    <w:rsid w:val="007068F2"/>
    <w:rsid w:val="0071070C"/>
    <w:rsid w:val="00717CF9"/>
    <w:rsid w:val="00721687"/>
    <w:rsid w:val="00731226"/>
    <w:rsid w:val="00741472"/>
    <w:rsid w:val="00765E36"/>
    <w:rsid w:val="0077070C"/>
    <w:rsid w:val="00784A91"/>
    <w:rsid w:val="007C2032"/>
    <w:rsid w:val="007D0C53"/>
    <w:rsid w:val="007D3B1C"/>
    <w:rsid w:val="007E1666"/>
    <w:rsid w:val="007E5369"/>
    <w:rsid w:val="008059C3"/>
    <w:rsid w:val="00811A79"/>
    <w:rsid w:val="00827B68"/>
    <w:rsid w:val="00856CFD"/>
    <w:rsid w:val="008C1547"/>
    <w:rsid w:val="008D2BCE"/>
    <w:rsid w:val="008D42BC"/>
    <w:rsid w:val="008E2BE3"/>
    <w:rsid w:val="009071E5"/>
    <w:rsid w:val="009126BE"/>
    <w:rsid w:val="009304B1"/>
    <w:rsid w:val="00976FDE"/>
    <w:rsid w:val="009925EC"/>
    <w:rsid w:val="009C4727"/>
    <w:rsid w:val="00A113C8"/>
    <w:rsid w:val="00A56316"/>
    <w:rsid w:val="00A66C88"/>
    <w:rsid w:val="00A87FD9"/>
    <w:rsid w:val="00AE6B29"/>
    <w:rsid w:val="00B34EC0"/>
    <w:rsid w:val="00B55D6D"/>
    <w:rsid w:val="00BB31B9"/>
    <w:rsid w:val="00C76F85"/>
    <w:rsid w:val="00C829FA"/>
    <w:rsid w:val="00C8712D"/>
    <w:rsid w:val="00CE467C"/>
    <w:rsid w:val="00CE7274"/>
    <w:rsid w:val="00CF1A0D"/>
    <w:rsid w:val="00D1154C"/>
    <w:rsid w:val="00D16B1C"/>
    <w:rsid w:val="00D2120F"/>
    <w:rsid w:val="00D32CA2"/>
    <w:rsid w:val="00D403CF"/>
    <w:rsid w:val="00D85572"/>
    <w:rsid w:val="00DE29CA"/>
    <w:rsid w:val="00DE560F"/>
    <w:rsid w:val="00DF75D2"/>
    <w:rsid w:val="00E50162"/>
    <w:rsid w:val="00EF1CBC"/>
    <w:rsid w:val="00EF5892"/>
    <w:rsid w:val="00F071FF"/>
    <w:rsid w:val="00F239C3"/>
    <w:rsid w:val="00F44613"/>
    <w:rsid w:val="00FA420D"/>
    <w:rsid w:val="00FD66D6"/>
    <w:rsid w:val="00FF2CA8"/>
    <w:rsid w:val="00FF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70C"/>
    <w:pPr>
      <w:suppressAutoHyphens/>
      <w:spacing w:after="200" w:line="276" w:lineRule="auto"/>
    </w:pPr>
    <w:rPr>
      <w:rFonts w:cs="Calibri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71070C"/>
    <w:pPr>
      <w:suppressAutoHyphens/>
    </w:pPr>
    <w:rPr>
      <w:rFonts w:cs="Calibri"/>
      <w:lang w:eastAsia="ar-SA"/>
    </w:rPr>
  </w:style>
  <w:style w:type="character" w:customStyle="1" w:styleId="NoSpacingChar">
    <w:name w:val="No Spacing Char"/>
    <w:link w:val="NoSpacing"/>
    <w:uiPriority w:val="99"/>
    <w:locked/>
    <w:rsid w:val="0071070C"/>
    <w:rPr>
      <w:rFonts w:ascii="Calibri" w:eastAsia="Times New Roman" w:hAnsi="Calibri"/>
      <w:sz w:val="22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30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74FE"/>
    <w:rPr>
      <w:rFonts w:ascii="Tahoma" w:eastAsia="Times New Roman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D32CA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27B3C"/>
    <w:rPr>
      <w:rFonts w:cs="Times New Roman"/>
      <w:color w:val="000080"/>
      <w:u w:val="single"/>
    </w:rPr>
  </w:style>
  <w:style w:type="paragraph" w:customStyle="1" w:styleId="a">
    <w:name w:val="Нормальный (таблица)"/>
    <w:basedOn w:val="Normal"/>
    <w:uiPriority w:val="99"/>
    <w:rsid w:val="00027B3C"/>
    <w:pPr>
      <w:widowControl w:val="0"/>
      <w:suppressAutoHyphens w:val="0"/>
      <w:spacing w:after="0" w:line="240" w:lineRule="auto"/>
      <w:jc w:val="both"/>
    </w:pPr>
    <w:rPr>
      <w:rFonts w:ascii="Times New Roman CYR" w:hAnsi="Times New Roman CYR" w:cs="Times New Roman CYR"/>
      <w:color w:val="000000"/>
      <w:kern w:val="1"/>
      <w:sz w:val="24"/>
      <w:szCs w:val="24"/>
      <w:lang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rsid w:val="004555F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883</Words>
  <Characters>5038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Admin</dc:creator>
  <cp:keywords/>
  <dc:description/>
  <cp:lastModifiedBy>1</cp:lastModifiedBy>
  <cp:revision>2</cp:revision>
  <cp:lastPrinted>2025-08-28T13:40:00Z</cp:lastPrinted>
  <dcterms:created xsi:type="dcterms:W3CDTF">2025-08-29T08:37:00Z</dcterms:created>
  <dcterms:modified xsi:type="dcterms:W3CDTF">2025-08-29T08:37:00Z</dcterms:modified>
</cp:coreProperties>
</file>