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BD" w:rsidRPr="005859D6" w:rsidRDefault="006F45BD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АДМИНИСТРАЦИЯ</w:t>
      </w:r>
      <w:r w:rsidRPr="005859D6">
        <w:rPr>
          <w:rFonts w:ascii="Times New Roman" w:hAnsi="Times New Roman"/>
          <w:bCs/>
          <w:sz w:val="28"/>
          <w:szCs w:val="28"/>
        </w:rPr>
        <w:t xml:space="preserve"> РУЗАЕВСКОГО</w:t>
      </w:r>
    </w:p>
    <w:p w:rsidR="006F45BD" w:rsidRPr="005859D6" w:rsidRDefault="006F45BD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859D6"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</w:p>
    <w:p w:rsidR="006F45BD" w:rsidRPr="005859D6" w:rsidRDefault="006F45BD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859D6">
        <w:rPr>
          <w:rFonts w:ascii="Times New Roman" w:hAnsi="Times New Roman"/>
          <w:bCs/>
          <w:sz w:val="28"/>
          <w:szCs w:val="28"/>
        </w:rPr>
        <w:t>РЕСПУБЛИКИ МОРДОВИЯ</w:t>
      </w:r>
    </w:p>
    <w:p w:rsidR="006F45BD" w:rsidRPr="005859D6" w:rsidRDefault="006F45BD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45BD" w:rsidRPr="005859D6" w:rsidRDefault="006F45BD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59D6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6F45BD" w:rsidRPr="005859D6" w:rsidRDefault="006F45BD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45BD" w:rsidRPr="005859D6" w:rsidRDefault="006F45BD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45BD" w:rsidRPr="00C64EEC" w:rsidRDefault="006F45BD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4EEC">
        <w:rPr>
          <w:rFonts w:ascii="Times New Roman" w:hAnsi="Times New Roman"/>
          <w:sz w:val="28"/>
          <w:szCs w:val="28"/>
        </w:rPr>
        <w:t xml:space="preserve"> 19.08.2025                                                                                 № 490</w:t>
      </w:r>
    </w:p>
    <w:p w:rsidR="006F45BD" w:rsidRDefault="006F45BD" w:rsidP="005E2E8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45BD" w:rsidRPr="005859D6" w:rsidRDefault="006F45BD" w:rsidP="005E2E8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859D6">
        <w:rPr>
          <w:rFonts w:ascii="Times New Roman" w:hAnsi="Times New Roman"/>
          <w:bCs/>
          <w:sz w:val="28"/>
          <w:szCs w:val="28"/>
        </w:rPr>
        <w:t>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859D6">
        <w:rPr>
          <w:rFonts w:ascii="Times New Roman" w:hAnsi="Times New Roman"/>
          <w:bCs/>
          <w:sz w:val="28"/>
          <w:szCs w:val="28"/>
        </w:rPr>
        <w:t>Рузаевка</w:t>
      </w:r>
    </w:p>
    <w:p w:rsidR="006F45BD" w:rsidRDefault="006F45BD" w:rsidP="005E2E8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45BD" w:rsidRPr="001C59CA" w:rsidRDefault="006F45BD" w:rsidP="005E2E8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45BD" w:rsidRDefault="006F45BD" w:rsidP="006B78D4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FDD">
        <w:rPr>
          <w:rFonts w:ascii="Times New Roman" w:hAnsi="Times New Roman"/>
          <w:b/>
          <w:sz w:val="28"/>
          <w:szCs w:val="28"/>
        </w:rPr>
        <w:t>Об утверждении Плана дорожных работ на территории Рузаевского муниципального района Республики Мордовия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6E0FD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6F45BD" w:rsidRPr="00A54F9A" w:rsidRDefault="006F45BD" w:rsidP="006B78D4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45BD" w:rsidRPr="00736EEE" w:rsidRDefault="006F45BD" w:rsidP="00256A1C">
      <w:pPr>
        <w:tabs>
          <w:tab w:val="left" w:pos="6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0FDD">
        <w:rPr>
          <w:rFonts w:ascii="Times New Roman" w:hAnsi="Times New Roman"/>
          <w:sz w:val="28"/>
          <w:szCs w:val="28"/>
        </w:rPr>
        <w:t xml:space="preserve">Руководствуясь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6E0FDD">
          <w:rPr>
            <w:rFonts w:ascii="Times New Roman" w:hAnsi="Times New Roman"/>
            <w:sz w:val="28"/>
            <w:szCs w:val="28"/>
          </w:rPr>
          <w:t>2003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6E0FDD">
        <w:rPr>
          <w:rFonts w:ascii="Times New Roman" w:hAnsi="Times New Roman"/>
          <w:sz w:val="28"/>
          <w:szCs w:val="28"/>
        </w:rPr>
        <w:t xml:space="preserve"> N 131-ФЗ </w:t>
      </w:r>
      <w:r>
        <w:rPr>
          <w:rFonts w:ascii="Times New Roman" w:hAnsi="Times New Roman"/>
          <w:sz w:val="28"/>
          <w:szCs w:val="28"/>
        </w:rPr>
        <w:t>«</w:t>
      </w:r>
      <w:r w:rsidRPr="006E0FDD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»,</w:t>
      </w:r>
      <w:r w:rsidRPr="006E0FDD">
        <w:rPr>
          <w:rFonts w:ascii="Times New Roman" w:hAnsi="Times New Roman"/>
          <w:sz w:val="28"/>
          <w:szCs w:val="28"/>
        </w:rPr>
        <w:t xml:space="preserve"> Федеральным законом от 8 ноября </w:t>
      </w:r>
      <w:smartTag w:uri="urn:schemas-microsoft-com:office:smarttags" w:element="metricconverter">
        <w:smartTagPr>
          <w:attr w:name="ProductID" w:val="2007 г"/>
        </w:smartTagPr>
        <w:r w:rsidRPr="006E0FDD"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6E0FDD">
        <w:rPr>
          <w:rFonts w:ascii="Times New Roman" w:hAnsi="Times New Roman"/>
          <w:sz w:val="28"/>
          <w:szCs w:val="28"/>
        </w:rPr>
        <w:t xml:space="preserve"> N 257-ФЗ </w:t>
      </w:r>
      <w:r>
        <w:rPr>
          <w:rFonts w:ascii="Times New Roman" w:hAnsi="Times New Roman"/>
          <w:sz w:val="28"/>
          <w:szCs w:val="28"/>
        </w:rPr>
        <w:t>«</w:t>
      </w:r>
      <w:r w:rsidRPr="006E0FDD">
        <w:rPr>
          <w:rFonts w:ascii="Times New Roman" w:hAnsi="Times New Roman"/>
          <w:sz w:val="28"/>
          <w:szCs w:val="28"/>
        </w:rPr>
        <w:t>Об автомобильных дорогах и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1C59CA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Рузаевского</w:t>
      </w:r>
      <w:r w:rsidRPr="001C59CA">
        <w:rPr>
          <w:rFonts w:ascii="Times New Roman" w:hAnsi="Times New Roman"/>
          <w:sz w:val="28"/>
          <w:szCs w:val="28"/>
        </w:rPr>
        <w:t xml:space="preserve"> муниципаль</w:t>
      </w:r>
      <w:r>
        <w:rPr>
          <w:rFonts w:ascii="Times New Roman" w:hAnsi="Times New Roman"/>
          <w:sz w:val="28"/>
          <w:szCs w:val="28"/>
        </w:rPr>
        <w:t xml:space="preserve">ного района Республики Мордовия </w:t>
      </w:r>
      <w:r w:rsidRPr="001C59CA">
        <w:rPr>
          <w:rFonts w:ascii="Times New Roman" w:hAnsi="Times New Roman"/>
          <w:spacing w:val="40"/>
          <w:sz w:val="28"/>
          <w:szCs w:val="28"/>
        </w:rPr>
        <w:t xml:space="preserve">постановляет: </w:t>
      </w:r>
    </w:p>
    <w:p w:rsidR="006F45BD" w:rsidRPr="006E0FDD" w:rsidRDefault="006F45BD" w:rsidP="0097281D">
      <w:pPr>
        <w:pStyle w:val="ListParagraph"/>
        <w:numPr>
          <w:ilvl w:val="0"/>
          <w:numId w:val="2"/>
        </w:numPr>
        <w:tabs>
          <w:tab w:val="left" w:pos="851"/>
          <w:tab w:val="left" w:pos="682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0FDD">
        <w:rPr>
          <w:rFonts w:ascii="Times New Roman" w:hAnsi="Times New Roman"/>
          <w:sz w:val="28"/>
          <w:szCs w:val="28"/>
        </w:rPr>
        <w:t>Утвердить прилагаемый План дорожных работ на территории Рузаевского муниципального района Республики Мордовия на 202</w:t>
      </w:r>
      <w:r>
        <w:rPr>
          <w:rFonts w:ascii="Times New Roman" w:hAnsi="Times New Roman"/>
          <w:sz w:val="28"/>
          <w:szCs w:val="28"/>
        </w:rPr>
        <w:t>5</w:t>
      </w:r>
      <w:r w:rsidRPr="006E0FDD">
        <w:rPr>
          <w:rFonts w:ascii="Times New Roman" w:hAnsi="Times New Roman"/>
          <w:sz w:val="28"/>
          <w:szCs w:val="28"/>
        </w:rPr>
        <w:t xml:space="preserve"> год.</w:t>
      </w:r>
    </w:p>
    <w:p w:rsidR="006F45BD" w:rsidRPr="0097281D" w:rsidRDefault="006F45BD" w:rsidP="0097281D">
      <w:pPr>
        <w:pStyle w:val="ListParagraph"/>
        <w:numPr>
          <w:ilvl w:val="0"/>
          <w:numId w:val="2"/>
        </w:numPr>
        <w:tabs>
          <w:tab w:val="left" w:pos="851"/>
          <w:tab w:val="left" w:pos="682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281D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района по строительству и перспективному развитию.</w:t>
      </w:r>
    </w:p>
    <w:p w:rsidR="006F45BD" w:rsidRPr="0097281D" w:rsidRDefault="006F45BD" w:rsidP="0097281D">
      <w:pPr>
        <w:pStyle w:val="ListParagraph"/>
        <w:numPr>
          <w:ilvl w:val="0"/>
          <w:numId w:val="2"/>
        </w:numPr>
        <w:tabs>
          <w:tab w:val="left" w:pos="851"/>
          <w:tab w:val="left" w:pos="682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281D">
        <w:rPr>
          <w:rFonts w:ascii="Times New Roman" w:hAnsi="Times New Roman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6F45BD" w:rsidRDefault="006F45BD" w:rsidP="005E2E86">
      <w:pPr>
        <w:tabs>
          <w:tab w:val="left" w:pos="6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45BD" w:rsidRPr="001C59CA" w:rsidRDefault="006F45BD" w:rsidP="005E2E86">
      <w:pPr>
        <w:tabs>
          <w:tab w:val="left" w:pos="6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59CA">
        <w:rPr>
          <w:rFonts w:ascii="Times New Roman" w:hAnsi="Times New Roman"/>
          <w:sz w:val="28"/>
          <w:szCs w:val="28"/>
        </w:rPr>
        <w:t xml:space="preserve">  </w:t>
      </w:r>
    </w:p>
    <w:p w:rsidR="006F45BD" w:rsidRPr="00736EEE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6EEE">
        <w:rPr>
          <w:rFonts w:ascii="Times New Roman" w:hAnsi="Times New Roman"/>
          <w:sz w:val="28"/>
          <w:szCs w:val="28"/>
        </w:rPr>
        <w:t>Глава Рузаевского</w:t>
      </w:r>
    </w:p>
    <w:p w:rsidR="006F45BD" w:rsidRPr="00736EEE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6EEE">
        <w:rPr>
          <w:rFonts w:ascii="Times New Roman" w:hAnsi="Times New Roman"/>
          <w:sz w:val="28"/>
          <w:szCs w:val="28"/>
        </w:rPr>
        <w:t>муниципального района</w:t>
      </w:r>
    </w:p>
    <w:p w:rsidR="006F45BD" w:rsidRPr="007168A7" w:rsidRDefault="006F45BD" w:rsidP="007168A7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6EEE">
        <w:rPr>
          <w:rFonts w:ascii="Times New Roman" w:hAnsi="Times New Roman"/>
          <w:sz w:val="28"/>
          <w:szCs w:val="28"/>
        </w:rPr>
        <w:t xml:space="preserve">Республики Мордовия </w:t>
      </w:r>
      <w:r w:rsidRPr="00736EE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Pr="00736EEE">
        <w:rPr>
          <w:rFonts w:ascii="Times New Roman" w:hAnsi="Times New Roman"/>
          <w:sz w:val="28"/>
          <w:szCs w:val="28"/>
        </w:rPr>
        <w:tab/>
      </w:r>
      <w:r w:rsidRPr="00736EEE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36EEE">
        <w:rPr>
          <w:rFonts w:ascii="Times New Roman" w:hAnsi="Times New Roman"/>
          <w:sz w:val="28"/>
          <w:szCs w:val="28"/>
        </w:rPr>
        <w:t xml:space="preserve"> А.Б. Юткин </w:t>
      </w:r>
      <w:r>
        <w:rPr>
          <w:sz w:val="28"/>
          <w:szCs w:val="28"/>
        </w:rPr>
        <w:t xml:space="preserve"> </w:t>
      </w: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9728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t>Приложение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br/>
        <w:t>к </w:t>
      </w:r>
      <w:hyperlink r:id="rId5" w:anchor="/document/403110271/entry/0" w:history="1">
        <w:r w:rsidRPr="0097281D">
          <w:rPr>
            <w:rFonts w:ascii="Times New Roman" w:hAnsi="Times New Roman"/>
            <w:color w:val="000000"/>
            <w:sz w:val="28"/>
            <w:szCs w:val="28"/>
            <w:lang w:eastAsia="ru-RU"/>
          </w:rPr>
          <w:t>постановлению</w:t>
        </w:r>
      </w:hyperlink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t>дминистрации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br/>
        <w:t>Рузаевского муниципального района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br/>
        <w:t>Республики Мордовия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от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19.08.2025 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№  490</w:t>
      </w:r>
    </w:p>
    <w:p w:rsidR="006F45BD" w:rsidRPr="0097281D" w:rsidRDefault="006F45BD" w:rsidP="009728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5BD" w:rsidRPr="0097281D" w:rsidRDefault="006F45BD" w:rsidP="009728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22272F"/>
          <w:sz w:val="28"/>
          <w:szCs w:val="28"/>
          <w:lang w:eastAsia="ru-RU"/>
        </w:rPr>
      </w:pPr>
      <w:r w:rsidRPr="0097281D">
        <w:rPr>
          <w:rFonts w:ascii="Times New Roman" w:hAnsi="Times New Roman"/>
          <w:color w:val="22272F"/>
          <w:sz w:val="28"/>
          <w:szCs w:val="28"/>
          <w:lang w:eastAsia="ru-RU"/>
        </w:rPr>
        <w:t>План</w:t>
      </w:r>
      <w:r w:rsidRPr="0097281D">
        <w:rPr>
          <w:rFonts w:ascii="Times New Roman" w:hAnsi="Times New Roman"/>
          <w:color w:val="22272F"/>
          <w:sz w:val="28"/>
          <w:szCs w:val="28"/>
          <w:lang w:eastAsia="ru-RU"/>
        </w:rPr>
        <w:br/>
        <w:t>дорожных работ на территории Рузаевского муниципального района Республики Мордовия на 202</w:t>
      </w:r>
      <w:r>
        <w:rPr>
          <w:rFonts w:ascii="Times New Roman" w:hAnsi="Times New Roman"/>
          <w:color w:val="22272F"/>
          <w:sz w:val="28"/>
          <w:szCs w:val="28"/>
          <w:lang w:eastAsia="ru-RU"/>
        </w:rPr>
        <w:t>5</w:t>
      </w:r>
      <w:r w:rsidRPr="0097281D">
        <w:rPr>
          <w:rFonts w:ascii="Times New Roman" w:hAnsi="Times New Roman"/>
          <w:color w:val="22272F"/>
          <w:sz w:val="28"/>
          <w:szCs w:val="28"/>
          <w:lang w:eastAsia="ru-RU"/>
        </w:rPr>
        <w:t> год</w:t>
      </w:r>
    </w:p>
    <w:tbl>
      <w:tblPr>
        <w:tblW w:w="1024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242"/>
        <w:gridCol w:w="2037"/>
        <w:gridCol w:w="1966"/>
      </w:tblGrid>
      <w:tr w:rsidR="006F45BD" w:rsidRPr="00F454EB" w:rsidTr="0097281D">
        <w:tc>
          <w:tcPr>
            <w:tcW w:w="6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45BD" w:rsidRPr="0097281D" w:rsidRDefault="006F45BD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45BD" w:rsidRDefault="006F45BD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 xml:space="preserve">КВ - всего </w:t>
            </w:r>
          </w:p>
          <w:p w:rsidR="006F45BD" w:rsidRPr="0097281D" w:rsidRDefault="006F45BD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(тыс. руб.)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45BD" w:rsidRPr="0097281D" w:rsidRDefault="006F45BD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Протяженность,</w:t>
            </w: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к</w:t>
            </w: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м.</w:t>
            </w:r>
          </w:p>
        </w:tc>
      </w:tr>
      <w:tr w:rsidR="006F45BD" w:rsidRPr="00F454EB" w:rsidTr="0097281D">
        <w:tc>
          <w:tcPr>
            <w:tcW w:w="6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45BD" w:rsidRPr="0097281D" w:rsidRDefault="006F45BD" w:rsidP="0097281D">
            <w:pPr>
              <w:spacing w:after="0" w:line="240" w:lineRule="auto"/>
              <w:ind w:right="180" w:firstLine="118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Ремонт автомобильной дороги по ул. Молодежная в селе Перхляй Рузаевского муниципального района Республики Мордовия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45BD" w:rsidRPr="0097281D" w:rsidRDefault="006F45BD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5382,83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45BD" w:rsidRPr="0097281D" w:rsidRDefault="006F45BD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0,600</w:t>
            </w:r>
          </w:p>
        </w:tc>
      </w:tr>
      <w:tr w:rsidR="006F45BD" w:rsidRPr="00F454EB" w:rsidTr="0097281D">
        <w:tc>
          <w:tcPr>
            <w:tcW w:w="6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45BD" w:rsidRPr="0097281D" w:rsidRDefault="006F45BD" w:rsidP="0097281D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45BD" w:rsidRPr="0097281D" w:rsidRDefault="006F45BD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5382,83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45BD" w:rsidRPr="0097281D" w:rsidRDefault="006F45BD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0,600</w:t>
            </w:r>
          </w:p>
        </w:tc>
      </w:tr>
    </w:tbl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45BD" w:rsidRDefault="006F45BD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6F45BD" w:rsidSect="008510E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05360"/>
    <w:multiLevelType w:val="hybridMultilevel"/>
    <w:tmpl w:val="17407128"/>
    <w:lvl w:ilvl="0" w:tplc="E564BB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58A3061"/>
    <w:multiLevelType w:val="hybridMultilevel"/>
    <w:tmpl w:val="1F28C702"/>
    <w:lvl w:ilvl="0" w:tplc="0419000F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972"/>
    <w:rsid w:val="00005CF8"/>
    <w:rsid w:val="000546FC"/>
    <w:rsid w:val="000933A9"/>
    <w:rsid w:val="00097757"/>
    <w:rsid w:val="00106CC1"/>
    <w:rsid w:val="0012038D"/>
    <w:rsid w:val="00132B56"/>
    <w:rsid w:val="00150608"/>
    <w:rsid w:val="001867D6"/>
    <w:rsid w:val="00192C36"/>
    <w:rsid w:val="001C59CA"/>
    <w:rsid w:val="00226AEF"/>
    <w:rsid w:val="00234CB8"/>
    <w:rsid w:val="00256A1C"/>
    <w:rsid w:val="00290F19"/>
    <w:rsid w:val="00295DAD"/>
    <w:rsid w:val="00332FA1"/>
    <w:rsid w:val="00344D29"/>
    <w:rsid w:val="003A412F"/>
    <w:rsid w:val="003C2B77"/>
    <w:rsid w:val="00414E91"/>
    <w:rsid w:val="0046120F"/>
    <w:rsid w:val="00470282"/>
    <w:rsid w:val="004A3C9F"/>
    <w:rsid w:val="004D01F9"/>
    <w:rsid w:val="004F347F"/>
    <w:rsid w:val="00513F32"/>
    <w:rsid w:val="00546972"/>
    <w:rsid w:val="005805A2"/>
    <w:rsid w:val="005859D6"/>
    <w:rsid w:val="0059511F"/>
    <w:rsid w:val="005E2E86"/>
    <w:rsid w:val="005F4681"/>
    <w:rsid w:val="006005A4"/>
    <w:rsid w:val="00611746"/>
    <w:rsid w:val="006304EF"/>
    <w:rsid w:val="00631B92"/>
    <w:rsid w:val="0066367C"/>
    <w:rsid w:val="00674A77"/>
    <w:rsid w:val="006753A7"/>
    <w:rsid w:val="006B78D4"/>
    <w:rsid w:val="006C394E"/>
    <w:rsid w:val="006C7AEF"/>
    <w:rsid w:val="006D4862"/>
    <w:rsid w:val="006E0FDD"/>
    <w:rsid w:val="006F0061"/>
    <w:rsid w:val="006F45BD"/>
    <w:rsid w:val="007168A7"/>
    <w:rsid w:val="00736EEE"/>
    <w:rsid w:val="00780443"/>
    <w:rsid w:val="00790811"/>
    <w:rsid w:val="007938F2"/>
    <w:rsid w:val="007A0014"/>
    <w:rsid w:val="007B1070"/>
    <w:rsid w:val="007D2969"/>
    <w:rsid w:val="007D2AD7"/>
    <w:rsid w:val="007D72F7"/>
    <w:rsid w:val="007E6066"/>
    <w:rsid w:val="00841304"/>
    <w:rsid w:val="008510EE"/>
    <w:rsid w:val="008523F6"/>
    <w:rsid w:val="008809AA"/>
    <w:rsid w:val="008C5905"/>
    <w:rsid w:val="008D7131"/>
    <w:rsid w:val="008E19FB"/>
    <w:rsid w:val="008F1A80"/>
    <w:rsid w:val="0095467D"/>
    <w:rsid w:val="00955E7B"/>
    <w:rsid w:val="0097281D"/>
    <w:rsid w:val="009923B6"/>
    <w:rsid w:val="009B20EB"/>
    <w:rsid w:val="009B2EF1"/>
    <w:rsid w:val="009C71DA"/>
    <w:rsid w:val="009E04DB"/>
    <w:rsid w:val="00A30607"/>
    <w:rsid w:val="00A54F9A"/>
    <w:rsid w:val="00A65C06"/>
    <w:rsid w:val="00A92109"/>
    <w:rsid w:val="00AC2C40"/>
    <w:rsid w:val="00AD5027"/>
    <w:rsid w:val="00AE6262"/>
    <w:rsid w:val="00B16A42"/>
    <w:rsid w:val="00B40127"/>
    <w:rsid w:val="00B915DE"/>
    <w:rsid w:val="00BB731C"/>
    <w:rsid w:val="00BF39D5"/>
    <w:rsid w:val="00C00573"/>
    <w:rsid w:val="00C05A5B"/>
    <w:rsid w:val="00C13F6D"/>
    <w:rsid w:val="00C27E01"/>
    <w:rsid w:val="00C370DD"/>
    <w:rsid w:val="00C420BC"/>
    <w:rsid w:val="00C552C7"/>
    <w:rsid w:val="00C64EEC"/>
    <w:rsid w:val="00C80065"/>
    <w:rsid w:val="00CA6F6A"/>
    <w:rsid w:val="00CB73DA"/>
    <w:rsid w:val="00CC082D"/>
    <w:rsid w:val="00CD6316"/>
    <w:rsid w:val="00CF17EC"/>
    <w:rsid w:val="00D67CA3"/>
    <w:rsid w:val="00D95A77"/>
    <w:rsid w:val="00DB7395"/>
    <w:rsid w:val="00DB7473"/>
    <w:rsid w:val="00DC5811"/>
    <w:rsid w:val="00DC5B3E"/>
    <w:rsid w:val="00E30285"/>
    <w:rsid w:val="00E322A9"/>
    <w:rsid w:val="00E42E40"/>
    <w:rsid w:val="00EC383F"/>
    <w:rsid w:val="00ED2198"/>
    <w:rsid w:val="00EF1DA9"/>
    <w:rsid w:val="00F16BE4"/>
    <w:rsid w:val="00F454EB"/>
    <w:rsid w:val="00F5069E"/>
    <w:rsid w:val="00F575BD"/>
    <w:rsid w:val="00F72469"/>
    <w:rsid w:val="00F9370C"/>
    <w:rsid w:val="00FB1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81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D01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F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00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D2969"/>
    <w:pPr>
      <w:ind w:left="720"/>
      <w:contextualSpacing/>
    </w:pPr>
  </w:style>
  <w:style w:type="paragraph" w:customStyle="1" w:styleId="s37">
    <w:name w:val="s_37"/>
    <w:basedOn w:val="Normal"/>
    <w:uiPriority w:val="99"/>
    <w:rsid w:val="009728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97281D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97281D"/>
    <w:rPr>
      <w:rFonts w:cs="Times New Roman"/>
      <w:i/>
      <w:iCs/>
    </w:rPr>
  </w:style>
  <w:style w:type="paragraph" w:customStyle="1" w:styleId="s3">
    <w:name w:val="s_3"/>
    <w:basedOn w:val="Normal"/>
    <w:uiPriority w:val="99"/>
    <w:rsid w:val="009728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Normal"/>
    <w:uiPriority w:val="99"/>
    <w:rsid w:val="009728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279</Words>
  <Characters>1596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Юлин Александр</dc:creator>
  <cp:keywords/>
  <dc:description/>
  <cp:lastModifiedBy>1</cp:lastModifiedBy>
  <cp:revision>2</cp:revision>
  <cp:lastPrinted>2025-08-19T10:52:00Z</cp:lastPrinted>
  <dcterms:created xsi:type="dcterms:W3CDTF">2025-08-19T13:09:00Z</dcterms:created>
  <dcterms:modified xsi:type="dcterms:W3CDTF">2025-08-19T13:09:00Z</dcterms:modified>
</cp:coreProperties>
</file>