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05A" w:rsidRPr="004E3827" w:rsidRDefault="00A9305A" w:rsidP="00262D3E">
      <w:pPr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color w:val="000000"/>
          <w:sz w:val="26"/>
          <w:szCs w:val="26"/>
        </w:rPr>
        <w:t>АДМИНИСТРАЦИЯ РУЗАЕВСКОГО</w:t>
      </w:r>
    </w:p>
    <w:p w:rsidR="00A9305A" w:rsidRPr="004E3827" w:rsidRDefault="00A9305A" w:rsidP="00262D3E">
      <w:pPr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color w:val="000000"/>
          <w:sz w:val="26"/>
          <w:szCs w:val="26"/>
        </w:rPr>
        <w:t>МУНИЦИПАЛЬНОГО РАЙОНА</w:t>
      </w:r>
    </w:p>
    <w:p w:rsidR="00A9305A" w:rsidRPr="004E3827" w:rsidRDefault="00A9305A" w:rsidP="00262D3E">
      <w:pPr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color w:val="000000"/>
          <w:sz w:val="26"/>
          <w:szCs w:val="26"/>
        </w:rPr>
        <w:t>РЕСПУБЛИКИ МОРДОВИЯ</w:t>
      </w:r>
    </w:p>
    <w:p w:rsidR="00A9305A" w:rsidRPr="004E3827" w:rsidRDefault="00A9305A" w:rsidP="00262D3E">
      <w:pPr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A9305A" w:rsidRPr="004E3827" w:rsidRDefault="00A9305A" w:rsidP="00262D3E">
      <w:pPr>
        <w:tabs>
          <w:tab w:val="left" w:pos="4290"/>
        </w:tabs>
        <w:ind w:firstLine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A9305A" w:rsidRPr="004E3827" w:rsidRDefault="00A9305A" w:rsidP="00262D3E">
      <w:pPr>
        <w:tabs>
          <w:tab w:val="left" w:pos="4290"/>
        </w:tabs>
        <w:ind w:firstLine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П О С Т А Н О В Л Е Н И Е </w:t>
      </w:r>
    </w:p>
    <w:p w:rsidR="00A9305A" w:rsidRPr="004E3827" w:rsidRDefault="00A9305A" w:rsidP="00262D3E">
      <w:pPr>
        <w:tabs>
          <w:tab w:val="left" w:pos="4290"/>
        </w:tabs>
        <w:ind w:firstLine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A9305A" w:rsidRPr="004E3827" w:rsidRDefault="00A9305A" w:rsidP="00262D3E">
      <w:pPr>
        <w:tabs>
          <w:tab w:val="left" w:pos="4290"/>
        </w:tabs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11.08.2025</w:t>
      </w:r>
      <w:r w:rsidRPr="004E3827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№  472</w:t>
      </w:r>
    </w:p>
    <w:p w:rsidR="00A9305A" w:rsidRPr="004E3827" w:rsidRDefault="00A9305A" w:rsidP="00262D3E">
      <w:pPr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A9305A" w:rsidRPr="004E3827" w:rsidRDefault="00A9305A" w:rsidP="00262D3E">
      <w:pPr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color w:val="000000"/>
          <w:sz w:val="26"/>
          <w:szCs w:val="26"/>
        </w:rPr>
        <w:t>г. Рузаевка</w:t>
      </w:r>
    </w:p>
    <w:p w:rsidR="00A9305A" w:rsidRPr="004E3827" w:rsidRDefault="00A9305A" w:rsidP="00262D3E">
      <w:pPr>
        <w:tabs>
          <w:tab w:val="left" w:pos="4290"/>
        </w:tabs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A9305A" w:rsidRPr="004E3827" w:rsidRDefault="00A9305A" w:rsidP="00262D3E">
      <w:pPr>
        <w:tabs>
          <w:tab w:val="left" w:pos="4290"/>
        </w:tabs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 внесении изменений в муниципальную программу Рузаевского муниципального района Республики Мордовия "Развитие образования в Рузаевском муниципальном районе Республики Мордовия на 2023 - 2027 годы", утвержденную постановлением Администрации Рузаевского муниципального района Республики Мордовия от 1 февраля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b/>
            <w:color w:val="000000"/>
            <w:sz w:val="26"/>
            <w:szCs w:val="26"/>
          </w:rPr>
          <w:t>2023 г</w:t>
        </w:r>
      </w:smartTag>
      <w:r w:rsidRPr="004E3827">
        <w:rPr>
          <w:rFonts w:ascii="Times New Roman" w:hAnsi="Times New Roman" w:cs="Times New Roman"/>
          <w:b/>
          <w:color w:val="000000"/>
          <w:sz w:val="26"/>
          <w:szCs w:val="26"/>
        </w:rPr>
        <w:t>.  № 39</w:t>
      </w:r>
    </w:p>
    <w:p w:rsidR="00A9305A" w:rsidRPr="004E3827" w:rsidRDefault="00A9305A" w:rsidP="00262D3E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A9305A" w:rsidRPr="004E3827" w:rsidRDefault="00A9305A" w:rsidP="00262D3E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bCs/>
            <w:color w:val="000000"/>
            <w:sz w:val="26"/>
            <w:szCs w:val="26"/>
          </w:rPr>
          <w:t>2023 г</w:t>
        </w:r>
      </w:smartTag>
      <w:r w:rsidRPr="004E3827">
        <w:rPr>
          <w:rFonts w:ascii="Times New Roman" w:hAnsi="Times New Roman" w:cs="Times New Roman"/>
          <w:bCs/>
          <w:color w:val="000000"/>
          <w:sz w:val="26"/>
          <w:szCs w:val="26"/>
        </w:rPr>
        <w:t>. № 550, Администрация Рузаевского муниципального района Республики Мордовия п о с т а н о в л я е т:</w:t>
      </w:r>
    </w:p>
    <w:p w:rsidR="00A9305A" w:rsidRPr="004E3827" w:rsidRDefault="00A9305A" w:rsidP="00262D3E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E3827">
        <w:rPr>
          <w:rFonts w:ascii="Times New Roman" w:hAnsi="Times New Roman" w:cs="Times New Roman"/>
          <w:color w:val="000000"/>
          <w:sz w:val="26"/>
          <w:szCs w:val="26"/>
        </w:rPr>
        <w:t xml:space="preserve">1. Внести в муниципальную программу Рузаевского муниципального района Республики Мордовия "Развитие образования в Рузаевском муниципальном районе Республики Мордовия на 2023 - 2027 годы", утвержденную постановлением Администрации Рузаевского муниципального района Республики Мордовия от 1 февраля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</w:rPr>
        <w:t xml:space="preserve">.  № 39 (с изменениями от 13 февраля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</w:rPr>
        <w:t xml:space="preserve">. № 50, от 10 марта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</w:rPr>
        <w:t xml:space="preserve">. № 96, от 8 июня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</w:rPr>
        <w:t>. № 297,</w:t>
      </w:r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от 12 сентября </w:t>
      </w:r>
      <w:smartTag w:uri="urn:schemas-microsoft-com:office:smarttags" w:element="metricconverter">
        <w:smartTagPr>
          <w:attr w:name="ProductID" w:val="2023 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2023 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 472, от 24 октября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2023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N 584, от 29 декабря </w:t>
      </w:r>
      <w:smartTag w:uri="urn:schemas-microsoft-com:office:smarttags" w:element="metricconverter">
        <w:smartTagPr>
          <w:attr w:name="ProductID" w:val="2023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2023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 730, от 01 апреля </w:t>
      </w:r>
      <w:smartTag w:uri="urn:schemas-microsoft-com:office:smarttags" w:element="metricconverter">
        <w:smartTagPr>
          <w:attr w:name="ProductID" w:val="2024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№127, от 3 июля </w:t>
      </w:r>
      <w:smartTag w:uri="urn:schemas-microsoft-com:office:smarttags" w:element="metricconverter">
        <w:smartTagPr>
          <w:attr w:name="ProductID" w:val="2024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N 283, от 29 августа </w:t>
      </w:r>
      <w:smartTag w:uri="urn:schemas-microsoft-com:office:smarttags" w:element="metricconverter">
        <w:smartTagPr>
          <w:attr w:name="ProductID" w:val="2024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 413, 17 декабря </w:t>
      </w:r>
      <w:smartTag w:uri="urn:schemas-microsoft-com:office:smarttags" w:element="metricconverter">
        <w:smartTagPr>
          <w:attr w:name="ProductID" w:val="2024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N 648, 27 декабря </w:t>
      </w:r>
      <w:smartTag w:uri="urn:schemas-microsoft-com:office:smarttags" w:element="metricconverter">
        <w:smartTagPr>
          <w:attr w:name="ProductID" w:val="2024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N 705, 23 мая </w:t>
      </w:r>
      <w:smartTag w:uri="urn:schemas-microsoft-com:office:smarttags" w:element="metricconverter">
        <w:smartTagPr>
          <w:attr w:name="ProductID" w:val="2025 г"/>
        </w:smartTagPr>
        <w:r w:rsidRPr="004E3827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2025 г</w:t>
        </w:r>
      </w:smartTag>
      <w:r w:rsidRPr="004E38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N 234</w:t>
      </w:r>
      <w:r w:rsidRPr="004E3827">
        <w:rPr>
          <w:rFonts w:ascii="Times New Roman" w:hAnsi="Times New Roman" w:cs="Times New Roman"/>
          <w:color w:val="000000"/>
          <w:sz w:val="26"/>
          <w:szCs w:val="26"/>
        </w:rPr>
        <w:t xml:space="preserve">) изменения следующего </w:t>
      </w:r>
      <w:r w:rsidRPr="004E382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содержания: </w:t>
      </w:r>
    </w:p>
    <w:p w:rsidR="00A9305A" w:rsidRPr="004E3827" w:rsidRDefault="00A9305A" w:rsidP="006151ED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4E3827">
        <w:rPr>
          <w:rFonts w:ascii="Times New Roman" w:hAnsi="Times New Roman"/>
          <w:bCs/>
          <w:color w:val="000000"/>
          <w:sz w:val="26"/>
          <w:szCs w:val="26"/>
        </w:rPr>
        <w:t>1.1. в паспорте Программы строку "Объемы бюджетных ассигнований Программы" изложить в следующей редакции:</w:t>
      </w:r>
    </w:p>
    <w:p w:rsidR="00A9305A" w:rsidRPr="0098285C" w:rsidRDefault="00A9305A" w:rsidP="006151ED">
      <w:pPr>
        <w:shd w:val="clear" w:color="auto" w:fill="FFFFFF"/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27"/>
        <w:gridCol w:w="7938"/>
      </w:tblGrid>
      <w:tr w:rsidR="00A9305A" w:rsidRPr="0098285C" w:rsidTr="00242468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362818" w:rsidRDefault="00A9305A" w:rsidP="006151ED">
            <w:pPr>
              <w:pStyle w:val="a"/>
              <w:shd w:val="clear" w:color="auto" w:fill="FFFFFF"/>
              <w:rPr>
                <w:rFonts w:ascii="Times New Roman" w:hAnsi="Times New Roman" w:cs="Times New Roman"/>
                <w:b/>
                <w:color w:val="000000"/>
              </w:rPr>
            </w:pPr>
            <w:bookmarkStart w:id="0" w:name="sub_111"/>
            <w:r w:rsidRPr="00362818">
              <w:rPr>
                <w:rFonts w:ascii="Times New Roman" w:hAnsi="Times New Roman" w:cs="Times New Roman"/>
                <w:b/>
                <w:color w:val="000000"/>
              </w:rPr>
              <w:t>Объемы бюджетных ассигнований Программы</w:t>
            </w:r>
            <w:bookmarkEnd w:id="0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  Прогнозируемый объем финансирования мероприятий Программы в ценах соответствующих лет составит 6 </w:t>
            </w:r>
            <w:r w:rsidRPr="0050301E">
              <w:rPr>
                <w:rFonts w:ascii="Times New Roman" w:hAnsi="Times New Roman" w:cs="Times New Roman"/>
                <w:color w:val="000000"/>
              </w:rPr>
              <w:t>46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FF6F78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845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50301E">
              <w:rPr>
                <w:rFonts w:ascii="Times New Roman" w:hAnsi="Times New Roman" w:cs="Times New Roman"/>
                <w:color w:val="000000"/>
              </w:rPr>
              <w:t>3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рублей, в том числе по годам: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2023 год </w:t>
            </w:r>
            <w:r w:rsidRPr="0050301E">
              <w:rPr>
                <w:rFonts w:ascii="Times New Roman" w:hAnsi="Times New Roman" w:cs="Times New Roman"/>
                <w:color w:val="000000"/>
              </w:rPr>
              <w:t>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1 161 597,19 тыс. рублей;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2024 год </w:t>
            </w:r>
            <w:r w:rsidRPr="0050301E">
              <w:rPr>
                <w:rFonts w:ascii="Times New Roman" w:hAnsi="Times New Roman" w:cs="Times New Roman"/>
                <w:color w:val="000000"/>
              </w:rPr>
              <w:t>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1 148 432,94 тыс. рублей;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2025 год </w:t>
            </w:r>
            <w:r w:rsidRPr="0050301E">
              <w:rPr>
                <w:rFonts w:ascii="Times New Roman" w:hAnsi="Times New Roman" w:cs="Times New Roman"/>
                <w:color w:val="000000"/>
              </w:rPr>
              <w:t>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1 25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FF6F78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685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91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рублей;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>2026 год - 1 </w:t>
            </w:r>
            <w:r w:rsidRPr="00D3235A">
              <w:rPr>
                <w:rFonts w:ascii="Times New Roman" w:hAnsi="Times New Roman" w:cs="Times New Roman"/>
                <w:color w:val="000000"/>
              </w:rPr>
              <w:t>568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3235A">
              <w:rPr>
                <w:rFonts w:ascii="Times New Roman" w:hAnsi="Times New Roman" w:cs="Times New Roman"/>
                <w:color w:val="000000"/>
              </w:rPr>
              <w:t>016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 w:rsidRPr="00D3235A">
              <w:rPr>
                <w:rFonts w:ascii="Times New Roman" w:hAnsi="Times New Roman" w:cs="Times New Roman"/>
                <w:color w:val="000000"/>
              </w:rPr>
              <w:t>6</w:t>
            </w:r>
            <w:r w:rsidRPr="00FF6F78">
              <w:rPr>
                <w:rFonts w:ascii="Times New Roman" w:hAnsi="Times New Roman" w:cs="Times New Roman"/>
                <w:color w:val="000000"/>
              </w:rPr>
              <w:t>0 тыс. рублей;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>2027 год - 1 332 112,59 тыс. рублей.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>из муниципального бюджета 9</w:t>
            </w:r>
            <w:r>
              <w:rPr>
                <w:rFonts w:ascii="Times New Roman" w:hAnsi="Times New Roman" w:cs="Times New Roman"/>
                <w:color w:val="000000"/>
              </w:rPr>
              <w:t>70</w:t>
            </w:r>
            <w:r w:rsidRPr="00FF6F78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282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руб., из них по годам: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2023 год </w:t>
            </w:r>
            <w:r w:rsidRPr="00101425">
              <w:rPr>
                <w:rFonts w:ascii="Times New Roman" w:hAnsi="Times New Roman" w:cs="Times New Roman"/>
                <w:color w:val="000000"/>
              </w:rPr>
              <w:t>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192 086,39 тыс. рублей;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233 088,44 тыс. рублей;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224</w:t>
            </w:r>
            <w:r w:rsidRPr="00FF6F78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262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рублей;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153 </w:t>
            </w:r>
            <w:r w:rsidRPr="00864463">
              <w:rPr>
                <w:rFonts w:ascii="Times New Roman" w:hAnsi="Times New Roman" w:cs="Times New Roman"/>
                <w:color w:val="000000"/>
              </w:rPr>
              <w:t>765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 w:rsidRPr="00864463">
              <w:rPr>
                <w:rFonts w:ascii="Times New Roman" w:hAnsi="Times New Roman" w:cs="Times New Roman"/>
                <w:color w:val="000000"/>
              </w:rPr>
              <w:t>01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рублей;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2027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167 080,33 тыс. рублей;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>из республиканского бюджета 4 65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751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руб., из них по годам: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2023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727 755,84 тыс. рублей;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838 094,56 тыс. рублей;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943</w:t>
            </w:r>
            <w:r w:rsidRPr="00FF6F78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325</w:t>
            </w:r>
            <w:r w:rsidRPr="00FF6F78">
              <w:rPr>
                <w:rFonts w:ascii="Times New Roman" w:hAnsi="Times New Roman" w:cs="Times New Roman"/>
                <w:color w:val="000000"/>
              </w:rPr>
              <w:t>,6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рублей;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>2026 </w:t>
            </w:r>
            <w:r>
              <w:rPr>
                <w:rFonts w:ascii="Times New Roman" w:hAnsi="Times New Roman" w:cs="Times New Roman"/>
                <w:color w:val="000000"/>
              </w:rPr>
              <w:t>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1 </w:t>
            </w:r>
            <w:r w:rsidRPr="00745C52">
              <w:rPr>
                <w:rFonts w:ascii="Times New Roman" w:hAnsi="Times New Roman" w:cs="Times New Roman"/>
                <w:color w:val="000000"/>
              </w:rPr>
              <w:t>066</w:t>
            </w:r>
            <w:r w:rsidRPr="00FF6F78">
              <w:rPr>
                <w:rFonts w:ascii="Times New Roman" w:hAnsi="Times New Roman" w:cs="Times New Roman"/>
                <w:color w:val="000000"/>
              </w:rPr>
              <w:t> </w:t>
            </w:r>
            <w:r w:rsidRPr="00745C52">
              <w:rPr>
                <w:rFonts w:ascii="Times New Roman" w:hAnsi="Times New Roman" w:cs="Times New Roman"/>
                <w:color w:val="000000"/>
              </w:rPr>
              <w:t>347</w:t>
            </w:r>
            <w:r w:rsidRPr="00FF6F78">
              <w:rPr>
                <w:rFonts w:ascii="Times New Roman" w:hAnsi="Times New Roman" w:cs="Times New Roman"/>
                <w:color w:val="000000"/>
              </w:rPr>
              <w:t>,</w:t>
            </w:r>
            <w:r w:rsidRPr="00745C52">
              <w:rPr>
                <w:rFonts w:ascii="Times New Roman" w:hAnsi="Times New Roman" w:cs="Times New Roman"/>
                <w:color w:val="000000"/>
              </w:rPr>
              <w:t>46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рублей;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2027 год 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1 077 227,68 тыс. рублей;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из федерального бюджета </w:t>
            </w:r>
            <w:r w:rsidRPr="00745C52">
              <w:rPr>
                <w:rFonts w:ascii="Times New Roman" w:hAnsi="Times New Roman" w:cs="Times New Roman"/>
                <w:color w:val="000000"/>
              </w:rPr>
              <w:t>844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45C52">
              <w:rPr>
                <w:rFonts w:ascii="Times New Roman" w:hAnsi="Times New Roman" w:cs="Times New Roman"/>
                <w:color w:val="000000"/>
              </w:rPr>
              <w:t>811</w:t>
            </w:r>
            <w:r w:rsidRPr="00FF6F78">
              <w:rPr>
                <w:rFonts w:ascii="Times New Roman" w:hAnsi="Times New Roman" w:cs="Times New Roman"/>
                <w:color w:val="000000"/>
              </w:rPr>
              <w:t>,8</w:t>
            </w:r>
            <w:r w:rsidRPr="00745C52">
              <w:rPr>
                <w:rFonts w:ascii="Times New Roman" w:hAnsi="Times New Roman" w:cs="Times New Roman"/>
                <w:color w:val="000000"/>
              </w:rPr>
              <w:t>4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тыс. руб., из них по годам: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2023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241 754,96 тыс. рублей;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77 249,94 тыс. рублей;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90 098,24 тыс. рублей;</w:t>
            </w:r>
          </w:p>
          <w:p w:rsidR="00A9305A" w:rsidRPr="00FF6F78" w:rsidRDefault="00A9305A" w:rsidP="006151ED">
            <w:pPr>
              <w:shd w:val="clear" w:color="auto" w:fill="FFFFFF"/>
              <w:ind w:firstLine="7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2026 год </w:t>
            </w:r>
            <w:r w:rsidRPr="002E4E78">
              <w:rPr>
                <w:rFonts w:ascii="Times New Roman" w:hAnsi="Times New Roman" w:cs="Times New Roman"/>
                <w:color w:val="000000"/>
              </w:rPr>
              <w:t>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067D5">
              <w:rPr>
                <w:rFonts w:ascii="Times New Roman" w:hAnsi="Times New Roman" w:cs="Times New Roman"/>
                <w:color w:val="000000"/>
              </w:rPr>
              <w:t>347 904</w:t>
            </w:r>
            <w:r w:rsidRPr="00FF6F78">
              <w:rPr>
                <w:rFonts w:ascii="Times New Roman" w:hAnsi="Times New Roman" w:cs="Times New Roman"/>
                <w:color w:val="000000"/>
              </w:rPr>
              <w:t>,12 тыс. рублей;</w:t>
            </w:r>
          </w:p>
          <w:p w:rsidR="00A9305A" w:rsidRPr="00362818" w:rsidRDefault="00A9305A" w:rsidP="006151ED">
            <w:pPr>
              <w:pStyle w:val="a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FF6F7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2027 год -</w:t>
            </w:r>
            <w:r w:rsidRPr="00FF6F78">
              <w:rPr>
                <w:rFonts w:ascii="Times New Roman" w:hAnsi="Times New Roman" w:cs="Times New Roman"/>
                <w:color w:val="000000"/>
              </w:rPr>
              <w:t xml:space="preserve"> 87 804,58  тыс. рублей.</w:t>
            </w:r>
          </w:p>
        </w:tc>
      </w:tr>
    </w:tbl>
    <w:p w:rsidR="00A9305A" w:rsidRPr="00AB6DAC" w:rsidRDefault="00A9305A" w:rsidP="00991FB3">
      <w:pPr>
        <w:ind w:left="8484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A9305A" w:rsidRPr="00AB6DAC" w:rsidRDefault="00A9305A" w:rsidP="0034045F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B6DAC">
        <w:rPr>
          <w:rFonts w:ascii="Times New Roman" w:hAnsi="Times New Roman" w:cs="Times New Roman"/>
          <w:bCs/>
          <w:color w:val="000000"/>
          <w:sz w:val="26"/>
          <w:szCs w:val="26"/>
        </w:rPr>
        <w:t>1.2. главу 1 раздел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а</w:t>
      </w:r>
      <w:r w:rsidRPr="00AB6DA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1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дополнить </w:t>
      </w:r>
      <w:r w:rsidRPr="00AB6DAC">
        <w:rPr>
          <w:rFonts w:ascii="Times New Roman" w:hAnsi="Times New Roman" w:cs="Times New Roman"/>
          <w:bCs/>
          <w:color w:val="000000"/>
          <w:sz w:val="26"/>
          <w:szCs w:val="26"/>
        </w:rPr>
        <w:t>абзац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ем</w:t>
      </w:r>
      <w:r w:rsidRPr="00AB6DA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18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AB6DAC">
        <w:rPr>
          <w:rFonts w:ascii="Times New Roman" w:hAnsi="Times New Roman" w:cs="Times New Roman"/>
          <w:bCs/>
          <w:color w:val="000000"/>
          <w:sz w:val="26"/>
          <w:szCs w:val="26"/>
        </w:rPr>
        <w:t>следующе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го</w:t>
      </w:r>
      <w:r w:rsidRPr="00AB6DA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содержания</w:t>
      </w:r>
      <w:r w:rsidRPr="00AB6DAC">
        <w:rPr>
          <w:rFonts w:ascii="Times New Roman" w:hAnsi="Times New Roman" w:cs="Times New Roman"/>
          <w:bCs/>
          <w:color w:val="000000"/>
          <w:sz w:val="26"/>
          <w:szCs w:val="26"/>
        </w:rPr>
        <w:t>:</w:t>
      </w:r>
    </w:p>
    <w:p w:rsidR="00A9305A" w:rsidRPr="00AB6DAC" w:rsidRDefault="00A9305A" w:rsidP="00D64A01">
      <w:pPr>
        <w:ind w:firstLine="0"/>
        <w:rPr>
          <w:rFonts w:ascii="Times New Roman" w:hAnsi="Times New Roman" w:cs="Times New Roman"/>
          <w:sz w:val="26"/>
          <w:szCs w:val="26"/>
        </w:rPr>
      </w:pPr>
      <w:r w:rsidRPr="00AB6DAC">
        <w:rPr>
          <w:rFonts w:ascii="Times New Roman" w:hAnsi="Times New Roman" w:cs="Times New Roman"/>
          <w:sz w:val="26"/>
          <w:szCs w:val="26"/>
        </w:rPr>
        <w:t xml:space="preserve">          «В 2026 году в рамках данной программы будет отремонтировано еще три школы: МБОУ «СОШ № 10», МБОУ «СОШ № 8», МБОУ «Сузгарьевская  СОШ»;</w:t>
      </w:r>
    </w:p>
    <w:p w:rsidR="00A9305A" w:rsidRPr="00AB6DAC" w:rsidRDefault="00A9305A" w:rsidP="00B8729D">
      <w:pPr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AB6DAC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>1.3.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приложени</w:t>
      </w:r>
      <w:r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1 к Программе:</w:t>
      </w:r>
    </w:p>
    <w:p w:rsidR="00A9305A" w:rsidRDefault="00A9305A" w:rsidP="00B8729D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AB6DAC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а) в 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>раздел</w:t>
      </w:r>
      <w:r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7.1 задачи 7 подпрограммы 3</w:t>
      </w:r>
      <w:r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A9305A" w:rsidRPr="00AB6DAC" w:rsidRDefault="00A9305A" w:rsidP="00B8729D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строку 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>96.5изложи</w:t>
      </w:r>
      <w:r>
        <w:rPr>
          <w:rFonts w:ascii="Times New Roman" w:hAnsi="Times New Roman" w:cs="Times New Roman"/>
          <w:color w:val="000000"/>
          <w:sz w:val="26"/>
          <w:szCs w:val="26"/>
        </w:rPr>
        <w:t>ть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в следующей редакции:</w:t>
      </w:r>
      <w:r w:rsidRPr="001E5F7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9305A" w:rsidRPr="00AB6DAC" w:rsidRDefault="00A9305A" w:rsidP="006E7D56">
      <w:pPr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AB6DA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67"/>
        <w:gridCol w:w="2268"/>
        <w:gridCol w:w="707"/>
        <w:gridCol w:w="1560"/>
        <w:gridCol w:w="1447"/>
        <w:gridCol w:w="1134"/>
        <w:gridCol w:w="397"/>
        <w:gridCol w:w="425"/>
        <w:gridCol w:w="284"/>
        <w:gridCol w:w="1134"/>
        <w:gridCol w:w="284"/>
      </w:tblGrid>
      <w:tr w:rsidR="00A9305A" w:rsidRPr="00E017B8" w:rsidTr="00242468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6E7D56" w:rsidRDefault="00A9305A" w:rsidP="00454381">
            <w:pPr>
              <w:pStyle w:val="a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96.5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6E7D56" w:rsidRDefault="00A9305A" w:rsidP="007966DE">
            <w:pPr>
              <w:pStyle w:val="a"/>
              <w:ind w:left="28" w:righ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здания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униципального бюджетного общеобразовательного учреждения "Сре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дняя общеобразовательная школа №</w:t>
            </w: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 10" Рузаевского муниципального района, расположенного по адресу: Республика Мордовия, Рузаевский район, г. Рузаевка, ул. Тухачевского, д.10.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6E7D56" w:rsidRDefault="00A9305A" w:rsidP="00454381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6E7D56" w:rsidRDefault="00A9305A" w:rsidP="00EE7791">
            <w:pPr>
              <w:pStyle w:val="a"/>
              <w:ind w:right="-119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"СОШ N 10"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6E7D56" w:rsidRDefault="00A9305A" w:rsidP="00454381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C68FF" w:rsidRDefault="00A9305A" w:rsidP="0071756C">
            <w:pPr>
              <w:pStyle w:val="a"/>
              <w:tabs>
                <w:tab w:val="left" w:pos="85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104 349,10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C68FF" w:rsidRDefault="00A9305A" w:rsidP="00454381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C68FF" w:rsidRDefault="00A9305A" w:rsidP="00454381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C68FF" w:rsidRDefault="00A9305A" w:rsidP="00454381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C68FF" w:rsidRDefault="00A9305A" w:rsidP="0071756C">
            <w:pPr>
              <w:pStyle w:val="a"/>
              <w:spacing w:line="276" w:lineRule="auto"/>
              <w:ind w:left="-109"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104 349,10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5A" w:rsidRPr="006E7D56" w:rsidRDefault="00A9305A" w:rsidP="00454381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05A" w:rsidRPr="00E017B8" w:rsidTr="00242468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46534F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46534F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46534F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46534F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6E7D56" w:rsidRDefault="00A9305A" w:rsidP="0046534F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C68FF" w:rsidRDefault="00A9305A" w:rsidP="0071756C">
            <w:pPr>
              <w:pStyle w:val="a"/>
              <w:tabs>
                <w:tab w:val="left" w:pos="85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5 492,05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C68FF" w:rsidRDefault="00A9305A" w:rsidP="0046534F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C68FF" w:rsidRDefault="00A9305A" w:rsidP="0046534F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C68FF" w:rsidRDefault="00A9305A" w:rsidP="0046534F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C68FF" w:rsidRDefault="00A9305A" w:rsidP="0071756C">
            <w:pPr>
              <w:pStyle w:val="a"/>
              <w:spacing w:line="276" w:lineRule="auto"/>
              <w:ind w:left="-109"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5 492,05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5A" w:rsidRPr="006E7D56" w:rsidRDefault="00A9305A" w:rsidP="0046534F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05A" w:rsidRPr="00E017B8" w:rsidTr="00242468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46534F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46534F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46534F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46534F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6E7D56" w:rsidRDefault="00A9305A" w:rsidP="0046534F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Default="00A9305A" w:rsidP="0046534F">
            <w:pPr>
              <w:pStyle w:val="a"/>
              <w:tabs>
                <w:tab w:val="left" w:pos="85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305A" w:rsidRPr="00AC68FF" w:rsidRDefault="00A9305A" w:rsidP="0071756C">
            <w:pPr>
              <w:pStyle w:val="a"/>
              <w:tabs>
                <w:tab w:val="left" w:pos="85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109,84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AC68FF" w:rsidRDefault="00A9305A" w:rsidP="0046534F">
            <w:pPr>
              <w:pStyle w:val="a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AC68FF" w:rsidRDefault="00A9305A" w:rsidP="0046534F">
            <w:pPr>
              <w:pStyle w:val="a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AC68FF" w:rsidRDefault="00A9305A" w:rsidP="0046534F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Default="00A9305A" w:rsidP="0046534F">
            <w:pPr>
              <w:pStyle w:val="a"/>
              <w:tabs>
                <w:tab w:val="left" w:pos="85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305A" w:rsidRPr="00AC68FF" w:rsidRDefault="00A9305A" w:rsidP="0071756C">
            <w:pPr>
              <w:pStyle w:val="a"/>
              <w:spacing w:line="276" w:lineRule="auto"/>
              <w:ind w:left="-109"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109,84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5A" w:rsidRPr="006E7D56" w:rsidRDefault="00A9305A" w:rsidP="0046534F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305A" w:rsidRDefault="00A9305A" w:rsidP="00B8729D">
      <w:pPr>
        <w:rPr>
          <w:rFonts w:ascii="Times New Roman" w:hAnsi="Times New Roman" w:cs="Times New Roman"/>
          <w:sz w:val="26"/>
          <w:szCs w:val="26"/>
        </w:rPr>
      </w:pPr>
      <w:r w:rsidRPr="00AB6DAC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AB6DA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»;</w:t>
      </w:r>
    </w:p>
    <w:p w:rsidR="00A9305A" w:rsidRPr="00AB6DAC" w:rsidRDefault="00A9305A" w:rsidP="00934408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дополнить строками 96.6 - 96.9 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>следующе</w:t>
      </w:r>
      <w:r>
        <w:rPr>
          <w:rFonts w:ascii="Times New Roman" w:hAnsi="Times New Roman" w:cs="Times New Roman"/>
          <w:color w:val="000000"/>
          <w:sz w:val="26"/>
          <w:szCs w:val="26"/>
        </w:rPr>
        <w:t>го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содержания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9305A" w:rsidRPr="00AB6DAC" w:rsidRDefault="00A9305A" w:rsidP="00934408">
      <w:pPr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AB6DA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66"/>
        <w:gridCol w:w="2267"/>
        <w:gridCol w:w="709"/>
        <w:gridCol w:w="1560"/>
        <w:gridCol w:w="1418"/>
        <w:gridCol w:w="29"/>
        <w:gridCol w:w="1105"/>
        <w:gridCol w:w="29"/>
        <w:gridCol w:w="397"/>
        <w:gridCol w:w="425"/>
        <w:gridCol w:w="284"/>
        <w:gridCol w:w="1134"/>
        <w:gridCol w:w="284"/>
      </w:tblGrid>
      <w:tr w:rsidR="00A9305A" w:rsidRPr="00E017B8" w:rsidTr="00BE3171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6E7D56" w:rsidRDefault="00A9305A" w:rsidP="007413F1">
            <w:pPr>
              <w:pStyle w:val="a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96.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6E7D56" w:rsidRDefault="00A9305A" w:rsidP="00BE3171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Оснащение средствами обучения и воспитания (материальные объекты, необходимые для организации образовательной деятельности) м</w:t>
            </w: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униципального бюджетного общеобразовательного учреждения "Сре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дняя общеобразовательная школа №</w:t>
            </w: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 10" Рузаевского муниципального района, расположенного по адресу: Республика Мордовия, Рузаевский район, г. Рузаевка, ул. Тухачевского, д.10.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6E7D56" w:rsidRDefault="00A9305A" w:rsidP="007413F1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6E7D56" w:rsidRDefault="00A9305A" w:rsidP="00EE7791">
            <w:pPr>
              <w:pStyle w:val="a"/>
              <w:ind w:right="-119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"СОШ N 10"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6E7D56" w:rsidRDefault="00A9305A" w:rsidP="007413F1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C68FF" w:rsidRDefault="00A9305A" w:rsidP="0071756C">
            <w:pPr>
              <w:pStyle w:val="a"/>
              <w:tabs>
                <w:tab w:val="left" w:pos="85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8 500,00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C68FF" w:rsidRDefault="00A9305A" w:rsidP="007413F1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C68FF" w:rsidRDefault="00A9305A" w:rsidP="007413F1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C68FF" w:rsidRDefault="00A9305A" w:rsidP="007413F1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C68FF" w:rsidRDefault="00A9305A" w:rsidP="0071756C">
            <w:pPr>
              <w:pStyle w:val="a"/>
              <w:spacing w:line="276" w:lineRule="auto"/>
              <w:ind w:left="-109"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8 500,00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5A" w:rsidRPr="006E7D56" w:rsidRDefault="00A9305A" w:rsidP="007413F1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05A" w:rsidRPr="00E017B8" w:rsidTr="00BE3171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7413F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7413F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7413F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7413F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6E7D56" w:rsidRDefault="00A9305A" w:rsidP="007413F1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C68FF" w:rsidRDefault="00A9305A" w:rsidP="0071756C">
            <w:pPr>
              <w:pStyle w:val="a"/>
              <w:tabs>
                <w:tab w:val="left" w:pos="85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447,36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C68FF" w:rsidRDefault="00A9305A" w:rsidP="007413F1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C68FF" w:rsidRDefault="00A9305A" w:rsidP="007413F1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C68FF" w:rsidRDefault="00A9305A" w:rsidP="007413F1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C68FF" w:rsidRDefault="00A9305A" w:rsidP="0071756C">
            <w:pPr>
              <w:pStyle w:val="a"/>
              <w:spacing w:line="276" w:lineRule="auto"/>
              <w:ind w:left="-109"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447,36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5A" w:rsidRPr="006E7D56" w:rsidRDefault="00A9305A" w:rsidP="007413F1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05A" w:rsidRPr="00E017B8" w:rsidTr="00BE3171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7413F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7413F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7413F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7413F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6E7D56" w:rsidRDefault="00A9305A" w:rsidP="007413F1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Default="00A9305A" w:rsidP="007413F1">
            <w:pPr>
              <w:pStyle w:val="a"/>
              <w:tabs>
                <w:tab w:val="left" w:pos="85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305A" w:rsidRPr="00AC68FF" w:rsidRDefault="00A9305A" w:rsidP="0071756C">
            <w:pPr>
              <w:pStyle w:val="a"/>
              <w:tabs>
                <w:tab w:val="left" w:pos="85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8,94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AC68FF" w:rsidRDefault="00A9305A" w:rsidP="007413F1">
            <w:pPr>
              <w:pStyle w:val="a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AC68FF" w:rsidRDefault="00A9305A" w:rsidP="007413F1">
            <w:pPr>
              <w:pStyle w:val="a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AC68FF" w:rsidRDefault="00A9305A" w:rsidP="007413F1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Default="00A9305A" w:rsidP="007413F1">
            <w:pPr>
              <w:pStyle w:val="a"/>
              <w:tabs>
                <w:tab w:val="left" w:pos="85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305A" w:rsidRPr="00AC68FF" w:rsidRDefault="00A9305A" w:rsidP="007413F1">
            <w:pPr>
              <w:pStyle w:val="a"/>
              <w:spacing w:line="276" w:lineRule="auto"/>
              <w:ind w:left="-109"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8,94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5A" w:rsidRPr="006E7D56" w:rsidRDefault="00A9305A" w:rsidP="007413F1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05A" w:rsidTr="00BE3171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6E7D56" w:rsidRDefault="00A9305A" w:rsidP="003059B0">
            <w:pPr>
              <w:pStyle w:val="a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96.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05A" w:rsidRPr="00401AC5" w:rsidRDefault="00A9305A" w:rsidP="003059B0">
            <w:pPr>
              <w:pStyle w:val="a"/>
              <w:ind w:right="28"/>
              <w:rPr>
                <w:rFonts w:ascii="Times New Roman" w:hAnsi="Times New Roman" w:cs="Times New Roman"/>
                <w:sz w:val="19"/>
                <w:szCs w:val="19"/>
              </w:rPr>
            </w:pPr>
            <w:r w:rsidRPr="00401AC5">
              <w:rPr>
                <w:rFonts w:ascii="Times New Roman" w:hAnsi="Times New Roman" w:cs="Times New Roman"/>
                <w:sz w:val="19"/>
                <w:szCs w:val="19"/>
              </w:rPr>
              <w:t xml:space="preserve">Капитальный ремонт здания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м</w:t>
            </w:r>
            <w:r w:rsidRPr="00401AC5">
              <w:rPr>
                <w:rFonts w:ascii="Times New Roman" w:hAnsi="Times New Roman" w:cs="Times New Roman"/>
                <w:sz w:val="19"/>
                <w:szCs w:val="19"/>
              </w:rPr>
              <w:t>униципального бюджетного общеобразовательного учреждения "Средняя общеобразовательная школа №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401AC5">
              <w:rPr>
                <w:rFonts w:ascii="Times New Roman" w:hAnsi="Times New Roman" w:cs="Times New Roman"/>
                <w:sz w:val="19"/>
                <w:szCs w:val="19"/>
              </w:rPr>
              <w:t>8" Рузаевского муниципального района, расположенного по адресу: Республика Мордовия, Рузаевский район, г. Рузаевка, ул. Байкузова, д.137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6E7D56" w:rsidRDefault="00A9305A" w:rsidP="003059B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6E7D56" w:rsidRDefault="00A9305A" w:rsidP="00EE7791">
            <w:pPr>
              <w:pStyle w:val="a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"СОШ №8"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4B0CC2" w:rsidRDefault="00A9305A" w:rsidP="003059B0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CC2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71756C">
            <w:pPr>
              <w:pStyle w:val="a"/>
              <w:spacing w:line="276" w:lineRule="auto"/>
              <w:ind w:left="-100" w:right="-11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103 062,80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3059B0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3059B0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3059B0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3059B0">
            <w:pPr>
              <w:pStyle w:val="a"/>
              <w:spacing w:line="276" w:lineRule="auto"/>
              <w:ind w:left="-109" w:right="-245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103 062,80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5A" w:rsidRPr="004B0CC2" w:rsidRDefault="00A9305A" w:rsidP="003059B0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05A" w:rsidTr="00BE3171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3059B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305A" w:rsidRPr="006E7D56" w:rsidRDefault="00A9305A" w:rsidP="003059B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3059B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3059B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4B0CC2" w:rsidRDefault="00A9305A" w:rsidP="003059B0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CC2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71756C">
            <w:pPr>
              <w:pStyle w:val="a"/>
              <w:spacing w:line="276" w:lineRule="auto"/>
              <w:ind w:left="-100" w:right="-11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5 424,35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3059B0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3059B0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3059B0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71756C">
            <w:pPr>
              <w:pStyle w:val="a"/>
              <w:spacing w:line="276" w:lineRule="auto"/>
              <w:ind w:left="-109" w:right="-245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5 424,35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5A" w:rsidRPr="004B0CC2" w:rsidRDefault="00A9305A" w:rsidP="003059B0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05A" w:rsidTr="00BE3171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3059B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305A" w:rsidRPr="006E7D56" w:rsidRDefault="00A9305A" w:rsidP="003059B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3059B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3059B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4B0CC2" w:rsidRDefault="00A9305A" w:rsidP="003059B0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CC2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Default="00A9305A" w:rsidP="003059B0">
            <w:pPr>
              <w:pStyle w:val="a"/>
              <w:spacing w:line="276" w:lineRule="auto"/>
              <w:ind w:left="-100" w:right="-11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:rsidR="00A9305A" w:rsidRPr="003059B0" w:rsidRDefault="00A9305A" w:rsidP="0071756C">
            <w:pPr>
              <w:pStyle w:val="a"/>
              <w:spacing w:line="276" w:lineRule="auto"/>
              <w:ind w:left="-100" w:right="-11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108,48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F461E3" w:rsidRDefault="00A9305A" w:rsidP="003059B0">
            <w:pPr>
              <w:pStyle w:val="a"/>
              <w:spacing w:line="276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F461E3" w:rsidRDefault="00A9305A" w:rsidP="003059B0">
            <w:pPr>
              <w:pStyle w:val="a"/>
              <w:spacing w:line="276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F461E3" w:rsidRDefault="00A9305A" w:rsidP="003059B0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Default="00A9305A" w:rsidP="003059B0">
            <w:pPr>
              <w:pStyle w:val="a"/>
              <w:spacing w:line="276" w:lineRule="auto"/>
              <w:ind w:left="-100" w:right="-11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:rsidR="00A9305A" w:rsidRPr="00F461E3" w:rsidRDefault="00A9305A" w:rsidP="003059B0">
            <w:pPr>
              <w:pStyle w:val="a"/>
              <w:spacing w:line="276" w:lineRule="auto"/>
              <w:ind w:left="-109" w:right="-245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108,48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5A" w:rsidRPr="004B0CC2" w:rsidRDefault="00A9305A" w:rsidP="003059B0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05A" w:rsidTr="00BE3171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6E7D56" w:rsidRDefault="00A9305A" w:rsidP="005D2269">
            <w:pPr>
              <w:pStyle w:val="a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96.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05A" w:rsidRPr="00401AC5" w:rsidRDefault="00A9305A" w:rsidP="005D2269">
            <w:pPr>
              <w:pStyle w:val="a"/>
              <w:ind w:right="28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Оснащение средствами обучения и воспитания (материальные объекты, необходимые для организации образовательной деятельности)  м</w:t>
            </w:r>
            <w:r w:rsidRPr="00401AC5">
              <w:rPr>
                <w:rFonts w:ascii="Times New Roman" w:hAnsi="Times New Roman" w:cs="Times New Roman"/>
                <w:sz w:val="19"/>
                <w:szCs w:val="19"/>
              </w:rPr>
              <w:t>униципального бюджетного общеобразовательного учреждения "Средняя общеобразовательная школа №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401AC5">
              <w:rPr>
                <w:rFonts w:ascii="Times New Roman" w:hAnsi="Times New Roman" w:cs="Times New Roman"/>
                <w:sz w:val="19"/>
                <w:szCs w:val="19"/>
              </w:rPr>
              <w:t>8" Рузаевского муниципального района, расположенного по адресу: Республика Мордовия, Рузаевский район, г. Рузаевка, ул. Байкузова, д.137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6E7D56" w:rsidRDefault="00A9305A" w:rsidP="005D226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6E7D56" w:rsidRDefault="00A9305A" w:rsidP="00EE7791">
            <w:pPr>
              <w:pStyle w:val="a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6E7D56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"СОШ №8"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4B0CC2" w:rsidRDefault="00A9305A" w:rsidP="005D2269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CC2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71756C">
            <w:pPr>
              <w:pStyle w:val="a"/>
              <w:spacing w:line="276" w:lineRule="auto"/>
              <w:ind w:left="-100" w:right="-11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8 500,00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5D2269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5D2269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5D2269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71756C">
            <w:pPr>
              <w:pStyle w:val="a"/>
              <w:spacing w:line="276" w:lineRule="auto"/>
              <w:ind w:left="-109" w:right="-245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8 500,00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5A" w:rsidRPr="004B0CC2" w:rsidRDefault="00A9305A" w:rsidP="005D2269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05A" w:rsidTr="00BE3171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5D226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305A" w:rsidRPr="006E7D56" w:rsidRDefault="00A9305A" w:rsidP="005D226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5D226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5D226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4B0CC2" w:rsidRDefault="00A9305A" w:rsidP="005D2269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CC2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71756C">
            <w:pPr>
              <w:pStyle w:val="a"/>
              <w:spacing w:line="276" w:lineRule="auto"/>
              <w:ind w:left="-100" w:right="-11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447,36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5D2269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5D2269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5D2269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71756C">
            <w:pPr>
              <w:pStyle w:val="a"/>
              <w:spacing w:line="276" w:lineRule="auto"/>
              <w:ind w:left="-109" w:right="-245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447,36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5A" w:rsidRPr="004B0CC2" w:rsidRDefault="00A9305A" w:rsidP="005D2269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05A" w:rsidTr="00BE3171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5D226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305A" w:rsidRPr="006E7D56" w:rsidRDefault="00A9305A" w:rsidP="005D226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5D226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6E7D56" w:rsidRDefault="00A9305A" w:rsidP="005D226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4B0CC2" w:rsidRDefault="00A9305A" w:rsidP="005D2269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CC2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Default="00A9305A" w:rsidP="005D2269">
            <w:pPr>
              <w:pStyle w:val="a"/>
              <w:tabs>
                <w:tab w:val="left" w:pos="85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305A" w:rsidRPr="00F461E3" w:rsidRDefault="00A9305A" w:rsidP="0071756C">
            <w:pPr>
              <w:pStyle w:val="a"/>
              <w:spacing w:line="276" w:lineRule="auto"/>
              <w:ind w:left="-100" w:right="-11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8,94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F461E3" w:rsidRDefault="00A9305A" w:rsidP="005D2269">
            <w:pPr>
              <w:pStyle w:val="a"/>
              <w:spacing w:line="276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F461E3" w:rsidRDefault="00A9305A" w:rsidP="005D2269">
            <w:pPr>
              <w:pStyle w:val="a"/>
              <w:spacing w:line="276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F461E3" w:rsidRDefault="00A9305A" w:rsidP="005D2269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Default="00A9305A" w:rsidP="005D2269">
            <w:pPr>
              <w:pStyle w:val="a"/>
              <w:tabs>
                <w:tab w:val="left" w:pos="85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305A" w:rsidRPr="00F461E3" w:rsidRDefault="00A9305A" w:rsidP="0071756C">
            <w:pPr>
              <w:pStyle w:val="a"/>
              <w:spacing w:line="276" w:lineRule="auto"/>
              <w:ind w:left="-109" w:right="-245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8,94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5A" w:rsidRPr="004B0CC2" w:rsidRDefault="00A9305A" w:rsidP="005D2269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05A" w:rsidRPr="00E017B8" w:rsidTr="00BE3171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4B0CC2" w:rsidRDefault="00A9305A" w:rsidP="00E341A3">
            <w:pPr>
              <w:pStyle w:val="a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0CC2">
              <w:rPr>
                <w:rFonts w:ascii="Times New Roman" w:hAnsi="Times New Roman" w:cs="Times New Roman"/>
                <w:sz w:val="20"/>
                <w:szCs w:val="20"/>
              </w:rPr>
              <w:t>96.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BC287E" w:rsidRDefault="00A9305A" w:rsidP="00E341A3">
            <w:pPr>
              <w:pStyle w:val="a"/>
              <w:rPr>
                <w:rFonts w:ascii="Times New Roman" w:hAnsi="Times New Roman" w:cs="Times New Roman"/>
                <w:sz w:val="19"/>
                <w:szCs w:val="19"/>
              </w:rPr>
            </w:pPr>
            <w:r w:rsidRPr="00BC287E">
              <w:rPr>
                <w:rFonts w:ascii="Times New Roman" w:hAnsi="Times New Roman" w:cs="Times New Roman"/>
                <w:sz w:val="19"/>
                <w:szCs w:val="19"/>
              </w:rPr>
              <w:t xml:space="preserve">Капитальный ремонт здания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м</w:t>
            </w:r>
            <w:r w:rsidRPr="00BC287E">
              <w:rPr>
                <w:rFonts w:ascii="Times New Roman" w:hAnsi="Times New Roman" w:cs="Times New Roman"/>
                <w:sz w:val="19"/>
                <w:szCs w:val="19"/>
              </w:rPr>
              <w:t xml:space="preserve">униципального бюджетного общеобразовательного учреждения "Сузгарьевская средняя общеобразовательная школа" Рузаевского муниципального района, расположенного по адресу: Республика Мордовия, Рузаевский район, с. Сузгарье, ул.Коммунистическая, д. 30А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4B0CC2" w:rsidRDefault="00A9305A" w:rsidP="00E341A3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CC2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BC287E" w:rsidRDefault="00A9305A" w:rsidP="00EE7791">
            <w:pPr>
              <w:pStyle w:val="a"/>
              <w:ind w:left="35" w:right="-117"/>
              <w:rPr>
                <w:rFonts w:ascii="Times New Roman" w:hAnsi="Times New Roman" w:cs="Times New Roman"/>
                <w:sz w:val="19"/>
                <w:szCs w:val="19"/>
              </w:rPr>
            </w:pPr>
            <w:r w:rsidRPr="00BC287E">
              <w:rPr>
                <w:rFonts w:ascii="Times New Roman" w:hAnsi="Times New Roman" w:cs="Times New Roman"/>
                <w:sz w:val="19"/>
                <w:szCs w:val="19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"Сузгарьевская средняя общеобразовательная школа"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4B0CC2" w:rsidRDefault="00A9305A" w:rsidP="00E341A3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CC2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71756C">
            <w:pPr>
              <w:pStyle w:val="a"/>
              <w:spacing w:line="276" w:lineRule="auto"/>
              <w:ind w:left="-133" w:right="-22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26 641,10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341A3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341A3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341A3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71756C">
            <w:pPr>
              <w:pStyle w:val="a"/>
              <w:spacing w:line="276" w:lineRule="auto"/>
              <w:ind w:left="-109" w:right="-10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26 641,10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5A" w:rsidRPr="004B0CC2" w:rsidRDefault="00A9305A" w:rsidP="00E341A3">
            <w:pPr>
              <w:pStyle w:val="a"/>
              <w:spacing w:line="276" w:lineRule="auto"/>
              <w:ind w:left="-42" w:firstLine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05A" w:rsidRPr="00E017B8" w:rsidTr="00BE3171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4B0CC2" w:rsidRDefault="00A9305A" w:rsidP="00E341A3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4B0CC2" w:rsidRDefault="00A9305A" w:rsidP="00E341A3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4B0CC2" w:rsidRDefault="00A9305A" w:rsidP="00E341A3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4B0CC2" w:rsidRDefault="00A9305A" w:rsidP="00E341A3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4B0CC2" w:rsidRDefault="00A9305A" w:rsidP="00E341A3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CC2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71756C">
            <w:pPr>
              <w:pStyle w:val="a"/>
              <w:spacing w:line="276" w:lineRule="auto"/>
              <w:ind w:left="-133" w:right="-22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461E3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402</w:t>
            </w:r>
            <w:r w:rsidRPr="00F461E3">
              <w:rPr>
                <w:rFonts w:ascii="Times New Roman" w:hAnsi="Times New Roman" w:cs="Times New Roman"/>
                <w:b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16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341A3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341A3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341A3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71756C">
            <w:pPr>
              <w:pStyle w:val="a"/>
              <w:spacing w:line="276" w:lineRule="auto"/>
              <w:ind w:left="-109" w:right="-10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461E3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402</w:t>
            </w:r>
            <w:r w:rsidRPr="00F461E3">
              <w:rPr>
                <w:rFonts w:ascii="Times New Roman" w:hAnsi="Times New Roman" w:cs="Times New Roman"/>
                <w:b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5A" w:rsidRPr="004B0CC2" w:rsidRDefault="00A9305A" w:rsidP="00E341A3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05A" w:rsidRPr="00E017B8" w:rsidTr="00BE3171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4B0CC2" w:rsidRDefault="00A9305A" w:rsidP="00E341A3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4B0CC2" w:rsidRDefault="00A9305A" w:rsidP="00E341A3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4B0CC2" w:rsidRDefault="00A9305A" w:rsidP="00E341A3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4B0CC2" w:rsidRDefault="00A9305A" w:rsidP="00E341A3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4B0CC2" w:rsidRDefault="00A9305A" w:rsidP="00E341A3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CC2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F461E3" w:rsidRDefault="00A9305A" w:rsidP="0071756C">
            <w:pPr>
              <w:pStyle w:val="a"/>
              <w:spacing w:line="276" w:lineRule="auto"/>
              <w:ind w:left="-133" w:right="-22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28,04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F461E3" w:rsidRDefault="00A9305A" w:rsidP="00E341A3">
            <w:pPr>
              <w:pStyle w:val="a"/>
              <w:spacing w:line="276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F461E3" w:rsidRDefault="00A9305A" w:rsidP="00E341A3">
            <w:pPr>
              <w:pStyle w:val="a"/>
              <w:spacing w:line="276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F461E3" w:rsidRDefault="00A9305A" w:rsidP="00E341A3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F461E3" w:rsidRDefault="00A9305A" w:rsidP="0071756C">
            <w:pPr>
              <w:pStyle w:val="a"/>
              <w:spacing w:line="276" w:lineRule="auto"/>
              <w:ind w:left="-109" w:right="-10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28,04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5A" w:rsidRPr="004B0CC2" w:rsidRDefault="00A9305A" w:rsidP="00E341A3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305A" w:rsidRDefault="00A9305A" w:rsidP="009F4913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дополнить строкой 97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следующе</w:t>
      </w:r>
      <w:r>
        <w:rPr>
          <w:rFonts w:ascii="Times New Roman" w:hAnsi="Times New Roman" w:cs="Times New Roman"/>
          <w:color w:val="000000"/>
          <w:sz w:val="26"/>
          <w:szCs w:val="26"/>
        </w:rPr>
        <w:t>го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содержания</w:t>
      </w:r>
      <w:r w:rsidRPr="00AB6DAC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A9305A" w:rsidRPr="00991FB3" w:rsidRDefault="00A9305A" w:rsidP="009F4913">
      <w:pPr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1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67"/>
        <w:gridCol w:w="2268"/>
        <w:gridCol w:w="707"/>
        <w:gridCol w:w="428"/>
        <w:gridCol w:w="1419"/>
        <w:gridCol w:w="1134"/>
        <w:gridCol w:w="1134"/>
        <w:gridCol w:w="397"/>
        <w:gridCol w:w="425"/>
        <w:gridCol w:w="284"/>
        <w:gridCol w:w="1134"/>
        <w:gridCol w:w="284"/>
      </w:tblGrid>
      <w:tr w:rsidR="00A9305A" w:rsidRPr="00E017B8" w:rsidTr="00BE3171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4B0CC2" w:rsidRDefault="00A9305A" w:rsidP="00E422F7">
            <w:pPr>
              <w:pStyle w:val="a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0C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BC287E" w:rsidRDefault="00A9305A" w:rsidP="00E422F7">
            <w:pPr>
              <w:pStyle w:val="a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средствами обучения и воспитания (материальные объекты, необходимые для организации образовательной деятельности)  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м</w:t>
            </w:r>
            <w:r w:rsidRPr="00BC287E">
              <w:rPr>
                <w:rFonts w:ascii="Times New Roman" w:hAnsi="Times New Roman" w:cs="Times New Roman"/>
                <w:sz w:val="19"/>
                <w:szCs w:val="19"/>
              </w:rPr>
              <w:t xml:space="preserve">униципального бюджетного общеобразовательного учреждения "Сузгарьевская средняя общеобразовательная школа" Рузаевского муниципального района, расположенного по адресу: Республика Мордовия, Рузаевский район, с. Сузгарье, ул.Коммунистическая, д. 30А 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4B0CC2" w:rsidRDefault="00A9305A" w:rsidP="00E422F7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CC2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BC287E" w:rsidRDefault="00A9305A" w:rsidP="00E422F7">
            <w:pPr>
              <w:pStyle w:val="a"/>
              <w:ind w:left="-107" w:right="-11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BC287E" w:rsidRDefault="00A9305A" w:rsidP="00EE7791">
            <w:pPr>
              <w:pStyle w:val="a"/>
              <w:ind w:right="-117"/>
              <w:rPr>
                <w:rFonts w:ascii="Times New Roman" w:hAnsi="Times New Roman" w:cs="Times New Roman"/>
                <w:sz w:val="19"/>
                <w:szCs w:val="19"/>
              </w:rPr>
            </w:pPr>
            <w:r w:rsidRPr="00BC287E">
              <w:rPr>
                <w:rFonts w:ascii="Times New Roman" w:hAnsi="Times New Roman" w:cs="Times New Roman"/>
                <w:sz w:val="19"/>
                <w:szCs w:val="19"/>
              </w:rPr>
              <w:t>Управление образования администрации Рузаевского муниципального района, финансовое управление администрац</w:t>
            </w:r>
            <w:bookmarkStart w:id="1" w:name="_GoBack"/>
            <w:bookmarkEnd w:id="1"/>
            <w:r w:rsidRPr="00BC287E">
              <w:rPr>
                <w:rFonts w:ascii="Times New Roman" w:hAnsi="Times New Roman" w:cs="Times New Roman"/>
                <w:sz w:val="19"/>
                <w:szCs w:val="19"/>
              </w:rPr>
              <w:t>ии Рузаевского муниципального района, МБОУ "Сузгарьевская средняя общеобразовательная школа"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4B0CC2" w:rsidRDefault="00A9305A" w:rsidP="00E422F7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CC2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71756C">
            <w:pPr>
              <w:pStyle w:val="a"/>
              <w:spacing w:line="276" w:lineRule="auto"/>
              <w:ind w:left="-133" w:right="-22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8 500,00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422F7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422F7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422F7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71756C">
            <w:pPr>
              <w:pStyle w:val="a"/>
              <w:spacing w:line="276" w:lineRule="auto"/>
              <w:ind w:left="-109" w:right="-10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8 500,00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5A" w:rsidRPr="004B0CC2" w:rsidRDefault="00A9305A" w:rsidP="00E422F7">
            <w:pPr>
              <w:pStyle w:val="a"/>
              <w:spacing w:line="276" w:lineRule="auto"/>
              <w:ind w:left="-42" w:firstLine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05A" w:rsidRPr="00E017B8" w:rsidTr="00BE3171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4B0CC2" w:rsidRDefault="00A9305A" w:rsidP="00E422F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4B0CC2" w:rsidRDefault="00A9305A" w:rsidP="00E422F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4B0CC2" w:rsidRDefault="00A9305A" w:rsidP="00E422F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4B0CC2" w:rsidRDefault="00A9305A" w:rsidP="00E422F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4B0CC2" w:rsidRDefault="00A9305A" w:rsidP="00E422F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4B0CC2" w:rsidRDefault="00A9305A" w:rsidP="00E422F7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CC2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71756C">
            <w:pPr>
              <w:pStyle w:val="a"/>
              <w:spacing w:line="276" w:lineRule="auto"/>
              <w:ind w:left="-133" w:right="-22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447,36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422F7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422F7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422F7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71756C">
            <w:pPr>
              <w:pStyle w:val="a"/>
              <w:spacing w:line="276" w:lineRule="auto"/>
              <w:ind w:left="-109" w:right="-10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447,36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5A" w:rsidRPr="004B0CC2" w:rsidRDefault="00A9305A" w:rsidP="00E422F7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05A" w:rsidRPr="00E017B8" w:rsidTr="00BE3171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4B0CC2" w:rsidRDefault="00A9305A" w:rsidP="00E422F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4B0CC2" w:rsidRDefault="00A9305A" w:rsidP="00E422F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4B0CC2" w:rsidRDefault="00A9305A" w:rsidP="00E422F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4B0CC2" w:rsidRDefault="00A9305A" w:rsidP="00E422F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4B0CC2" w:rsidRDefault="00A9305A" w:rsidP="00E422F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4B0CC2" w:rsidRDefault="00A9305A" w:rsidP="00E422F7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CC2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Default="00A9305A" w:rsidP="00E422F7">
            <w:pPr>
              <w:pStyle w:val="a"/>
              <w:tabs>
                <w:tab w:val="left" w:pos="85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305A" w:rsidRPr="00F461E3" w:rsidRDefault="00A9305A" w:rsidP="0071756C">
            <w:pPr>
              <w:pStyle w:val="a"/>
              <w:spacing w:line="276" w:lineRule="auto"/>
              <w:ind w:left="-133" w:right="-22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8,94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F461E3" w:rsidRDefault="00A9305A" w:rsidP="00E422F7">
            <w:pPr>
              <w:pStyle w:val="a"/>
              <w:spacing w:line="276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F461E3" w:rsidRDefault="00A9305A" w:rsidP="00E422F7">
            <w:pPr>
              <w:pStyle w:val="a"/>
              <w:spacing w:line="276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Pr="00F461E3" w:rsidRDefault="00A9305A" w:rsidP="00E422F7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5A" w:rsidRDefault="00A9305A" w:rsidP="00E422F7">
            <w:pPr>
              <w:pStyle w:val="a"/>
              <w:tabs>
                <w:tab w:val="left" w:pos="85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305A" w:rsidRPr="00F461E3" w:rsidRDefault="00A9305A" w:rsidP="0071756C">
            <w:pPr>
              <w:pStyle w:val="a"/>
              <w:spacing w:line="276" w:lineRule="auto"/>
              <w:ind w:left="-109" w:right="-10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8,94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05A" w:rsidRPr="004B0CC2" w:rsidRDefault="00A9305A" w:rsidP="00E422F7">
            <w:pPr>
              <w:pStyle w:val="a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305A" w:rsidRPr="00770EC0" w:rsidRDefault="00A9305A" w:rsidP="00745EFE">
      <w:pPr>
        <w:ind w:left="8496" w:firstLine="708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 xml:space="preserve">       »;</w:t>
      </w:r>
    </w:p>
    <w:p w:rsidR="00A9305A" w:rsidRPr="00770EC0" w:rsidRDefault="00A9305A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>- строку «ИТОГО по задаче 7» изложить в следующей редакции:</w:t>
      </w:r>
    </w:p>
    <w:p w:rsidR="00A9305A" w:rsidRPr="00770EC0" w:rsidRDefault="00A9305A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850"/>
        <w:gridCol w:w="851"/>
        <w:gridCol w:w="1417"/>
        <w:gridCol w:w="1276"/>
        <w:gridCol w:w="1134"/>
        <w:gridCol w:w="568"/>
        <w:gridCol w:w="1417"/>
        <w:gridCol w:w="284"/>
      </w:tblGrid>
      <w:tr w:rsidR="00A9305A" w:rsidRPr="00E017B8" w:rsidTr="00890D59">
        <w:tc>
          <w:tcPr>
            <w:tcW w:w="2410" w:type="dxa"/>
          </w:tcPr>
          <w:p w:rsidR="00A9305A" w:rsidRPr="00E017B8" w:rsidRDefault="00A9305A" w:rsidP="005F1919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17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ИТОГО по задаче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A9305A" w:rsidRPr="00E017B8" w:rsidRDefault="00A9305A" w:rsidP="000A534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05A" w:rsidRPr="00E017B8" w:rsidRDefault="00A9305A" w:rsidP="000A534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305A" w:rsidRPr="00E017B8" w:rsidRDefault="00A9305A" w:rsidP="0071756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510 113,29</w:t>
            </w:r>
          </w:p>
        </w:tc>
        <w:tc>
          <w:tcPr>
            <w:tcW w:w="1276" w:type="dxa"/>
            <w:vAlign w:val="center"/>
          </w:tcPr>
          <w:p w:rsidR="00A9305A" w:rsidRPr="00E017B8" w:rsidRDefault="00A9305A" w:rsidP="000A5340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23 482,77</w:t>
            </w:r>
          </w:p>
        </w:tc>
        <w:tc>
          <w:tcPr>
            <w:tcW w:w="1134" w:type="dxa"/>
            <w:vAlign w:val="center"/>
          </w:tcPr>
          <w:p w:rsidR="00A9305A" w:rsidRPr="00E017B8" w:rsidRDefault="00A9305A" w:rsidP="000A5340">
            <w:pPr>
              <w:ind w:firstLine="67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3 424,9</w:t>
            </w:r>
          </w:p>
        </w:tc>
        <w:tc>
          <w:tcPr>
            <w:tcW w:w="568" w:type="dxa"/>
            <w:vAlign w:val="center"/>
          </w:tcPr>
          <w:p w:rsidR="00A9305A" w:rsidRPr="00E017B8" w:rsidRDefault="00A9305A" w:rsidP="000A534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305A" w:rsidRPr="00E017B8" w:rsidRDefault="00A9305A" w:rsidP="0071756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273 605,69</w:t>
            </w:r>
          </w:p>
        </w:tc>
        <w:tc>
          <w:tcPr>
            <w:tcW w:w="284" w:type="dxa"/>
            <w:vAlign w:val="center"/>
          </w:tcPr>
          <w:p w:rsidR="00A9305A" w:rsidRPr="00E017B8" w:rsidRDefault="00A9305A" w:rsidP="000A534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305A" w:rsidRPr="00770EC0" w:rsidRDefault="00A9305A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</w:t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A9305A" w:rsidRPr="00770EC0" w:rsidRDefault="00A9305A" w:rsidP="00313E95">
      <w:pPr>
        <w:pStyle w:val="a"/>
        <w:spacing w:line="276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>- строку «</w:t>
      </w:r>
      <w:r w:rsidRPr="00770EC0">
        <w:rPr>
          <w:rFonts w:ascii="Times New Roman" w:hAnsi="Times New Roman" w:cs="Times New Roman"/>
          <w:sz w:val="26"/>
          <w:szCs w:val="26"/>
        </w:rPr>
        <w:t>В том числе - федеральный бюджет</w:t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>» изложить в следующей редакции:</w:t>
      </w:r>
    </w:p>
    <w:p w:rsidR="00A9305A" w:rsidRPr="00770EC0" w:rsidRDefault="00A9305A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76"/>
        <w:gridCol w:w="868"/>
        <w:gridCol w:w="709"/>
        <w:gridCol w:w="1275"/>
        <w:gridCol w:w="1134"/>
        <w:gridCol w:w="1277"/>
        <w:gridCol w:w="567"/>
        <w:gridCol w:w="1417"/>
        <w:gridCol w:w="284"/>
      </w:tblGrid>
      <w:tr w:rsidR="00A9305A" w:rsidRPr="00E017B8" w:rsidTr="00300ADA">
        <w:tc>
          <w:tcPr>
            <w:tcW w:w="2676" w:type="dxa"/>
          </w:tcPr>
          <w:p w:rsidR="00A9305A" w:rsidRPr="00300ADA" w:rsidRDefault="00A9305A" w:rsidP="000A534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0ADA">
              <w:rPr>
                <w:rFonts w:ascii="Times New Roman" w:hAnsi="Times New Roman" w:cs="Times New Roman"/>
                <w:b/>
                <w:sz w:val="20"/>
                <w:szCs w:val="20"/>
              </w:rPr>
              <w:t>В том числе - федеральный бюджет</w:t>
            </w:r>
          </w:p>
        </w:tc>
        <w:tc>
          <w:tcPr>
            <w:tcW w:w="868" w:type="dxa"/>
          </w:tcPr>
          <w:p w:rsidR="00A9305A" w:rsidRPr="00E017B8" w:rsidRDefault="00A9305A" w:rsidP="000A534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05A" w:rsidRPr="00E017B8" w:rsidRDefault="00A9305A" w:rsidP="000A534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9305A" w:rsidRPr="00E017B8" w:rsidRDefault="00A9305A" w:rsidP="000A534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453 364,5</w:t>
            </w:r>
          </w:p>
        </w:tc>
        <w:tc>
          <w:tcPr>
            <w:tcW w:w="1134" w:type="dxa"/>
            <w:vAlign w:val="center"/>
          </w:tcPr>
          <w:p w:rsidR="00A9305A" w:rsidRPr="00E017B8" w:rsidRDefault="00A9305A" w:rsidP="000A5340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190 995,3</w:t>
            </w:r>
          </w:p>
        </w:tc>
        <w:tc>
          <w:tcPr>
            <w:tcW w:w="1277" w:type="dxa"/>
            <w:vAlign w:val="center"/>
          </w:tcPr>
          <w:p w:rsidR="00A9305A" w:rsidRPr="00E017B8" w:rsidRDefault="00A9305A" w:rsidP="000A5340">
            <w:pPr>
              <w:ind w:firstLine="67"/>
              <w:jc w:val="lef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2 816,2</w:t>
            </w:r>
          </w:p>
        </w:tc>
        <w:tc>
          <w:tcPr>
            <w:tcW w:w="567" w:type="dxa"/>
            <w:vAlign w:val="center"/>
          </w:tcPr>
          <w:p w:rsidR="00A9305A" w:rsidRPr="00E017B8" w:rsidRDefault="00A9305A" w:rsidP="000A534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305A" w:rsidRPr="00E017B8" w:rsidRDefault="00A9305A" w:rsidP="000A534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259 553</w:t>
            </w:r>
          </w:p>
        </w:tc>
        <w:tc>
          <w:tcPr>
            <w:tcW w:w="284" w:type="dxa"/>
            <w:vAlign w:val="center"/>
          </w:tcPr>
          <w:p w:rsidR="00A9305A" w:rsidRPr="00E017B8" w:rsidRDefault="00A9305A" w:rsidP="000A534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305A" w:rsidRPr="00770EC0" w:rsidRDefault="00A9305A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A9305A" w:rsidRPr="00770EC0" w:rsidRDefault="00A9305A" w:rsidP="00E73357">
      <w:pPr>
        <w:pStyle w:val="a"/>
        <w:spacing w:line="276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>- строку «</w:t>
      </w:r>
      <w:r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Pr="00770EC0">
        <w:rPr>
          <w:rFonts w:ascii="Times New Roman" w:hAnsi="Times New Roman" w:cs="Times New Roman"/>
          <w:sz w:val="26"/>
          <w:szCs w:val="26"/>
        </w:rPr>
        <w:t>еспубликанский бюджет</w:t>
      </w:r>
      <w:r w:rsidRPr="00770EC0">
        <w:rPr>
          <w:rFonts w:ascii="Times New Roman" w:hAnsi="Times New Roman" w:cs="Times New Roman"/>
          <w:color w:val="000000"/>
          <w:sz w:val="26"/>
          <w:szCs w:val="26"/>
        </w:rPr>
        <w:t>» изложить в следующей редакции:</w:t>
      </w:r>
    </w:p>
    <w:p w:rsidR="00A9305A" w:rsidRPr="00770EC0" w:rsidRDefault="00A9305A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70EC0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23"/>
        <w:gridCol w:w="850"/>
        <w:gridCol w:w="880"/>
        <w:gridCol w:w="1276"/>
        <w:gridCol w:w="1134"/>
        <w:gridCol w:w="1276"/>
        <w:gridCol w:w="567"/>
        <w:gridCol w:w="1417"/>
        <w:gridCol w:w="284"/>
      </w:tblGrid>
      <w:tr w:rsidR="00A9305A" w:rsidRPr="00E017B8" w:rsidTr="00570C28">
        <w:trPr>
          <w:trHeight w:val="517"/>
        </w:trPr>
        <w:tc>
          <w:tcPr>
            <w:tcW w:w="2523" w:type="dxa"/>
          </w:tcPr>
          <w:p w:rsidR="00A9305A" w:rsidRPr="00E017B8" w:rsidRDefault="00A9305A" w:rsidP="00FA023F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17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300ADA">
              <w:rPr>
                <w:rFonts w:ascii="Times New Roman" w:hAnsi="Times New Roman" w:cs="Times New Roman"/>
                <w:b/>
                <w:sz w:val="20"/>
                <w:szCs w:val="20"/>
              </w:rPr>
              <w:t>еспубликанский бюджет</w:t>
            </w:r>
          </w:p>
        </w:tc>
        <w:tc>
          <w:tcPr>
            <w:tcW w:w="850" w:type="dxa"/>
          </w:tcPr>
          <w:p w:rsidR="00A9305A" w:rsidRPr="00E017B8" w:rsidRDefault="00A9305A" w:rsidP="001C4C24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A9305A" w:rsidRPr="00E017B8" w:rsidRDefault="00A9305A" w:rsidP="001C4C24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9305A" w:rsidRPr="00E017B8" w:rsidRDefault="00A9305A" w:rsidP="00F8632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44 279,98</w:t>
            </w:r>
          </w:p>
        </w:tc>
        <w:tc>
          <w:tcPr>
            <w:tcW w:w="1134" w:type="dxa"/>
            <w:vAlign w:val="center"/>
          </w:tcPr>
          <w:p w:rsidR="00A9305A" w:rsidRPr="00E017B8" w:rsidRDefault="00A9305A" w:rsidP="001C4C24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30 561,8</w:t>
            </w:r>
          </w:p>
        </w:tc>
        <w:tc>
          <w:tcPr>
            <w:tcW w:w="1276" w:type="dxa"/>
            <w:vAlign w:val="center"/>
          </w:tcPr>
          <w:p w:rsidR="00A9305A" w:rsidRPr="00E017B8" w:rsidRDefault="00A9305A" w:rsidP="001C4C24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57,5</w:t>
            </w:r>
          </w:p>
        </w:tc>
        <w:tc>
          <w:tcPr>
            <w:tcW w:w="567" w:type="dxa"/>
            <w:vAlign w:val="center"/>
          </w:tcPr>
          <w:p w:rsidR="00A9305A" w:rsidRPr="00E017B8" w:rsidRDefault="00A9305A" w:rsidP="001C4C24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305A" w:rsidRPr="00E017B8" w:rsidRDefault="00A9305A" w:rsidP="00F8632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13 660,68</w:t>
            </w:r>
          </w:p>
        </w:tc>
        <w:tc>
          <w:tcPr>
            <w:tcW w:w="284" w:type="dxa"/>
            <w:vAlign w:val="center"/>
          </w:tcPr>
          <w:p w:rsidR="00A9305A" w:rsidRPr="00E017B8" w:rsidRDefault="00A9305A" w:rsidP="001C4C24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9305A" w:rsidRPr="00C97746" w:rsidRDefault="00A9305A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</w:t>
      </w:r>
      <w:r w:rsidRPr="00C97746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A9305A" w:rsidRPr="00C97746" w:rsidRDefault="00A9305A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C97746">
        <w:rPr>
          <w:rFonts w:ascii="Times New Roman" w:hAnsi="Times New Roman" w:cs="Times New Roman"/>
          <w:color w:val="000000"/>
          <w:sz w:val="26"/>
          <w:szCs w:val="26"/>
        </w:rPr>
        <w:t>- строку «</w:t>
      </w:r>
      <w:r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Pr="00C97746">
        <w:rPr>
          <w:rFonts w:ascii="Times New Roman" w:hAnsi="Times New Roman" w:cs="Times New Roman"/>
          <w:color w:val="000000"/>
          <w:sz w:val="26"/>
          <w:szCs w:val="26"/>
        </w:rPr>
        <w:t>униципальный бюджет» изложить в следующей редакции:</w:t>
      </w:r>
    </w:p>
    <w:p w:rsidR="00A9305A" w:rsidRPr="00C97746" w:rsidRDefault="00A9305A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97746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23"/>
        <w:gridCol w:w="821"/>
        <w:gridCol w:w="909"/>
        <w:gridCol w:w="1276"/>
        <w:gridCol w:w="1134"/>
        <w:gridCol w:w="1276"/>
        <w:gridCol w:w="567"/>
        <w:gridCol w:w="1417"/>
        <w:gridCol w:w="284"/>
      </w:tblGrid>
      <w:tr w:rsidR="00A9305A" w:rsidRPr="00E017B8" w:rsidTr="00570C28">
        <w:tc>
          <w:tcPr>
            <w:tcW w:w="2523" w:type="dxa"/>
          </w:tcPr>
          <w:p w:rsidR="00A9305A" w:rsidRPr="00E017B8" w:rsidRDefault="00A9305A" w:rsidP="002F7021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</w:t>
            </w:r>
            <w:r w:rsidRPr="00E017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униципальный бюджет</w:t>
            </w:r>
          </w:p>
        </w:tc>
        <w:tc>
          <w:tcPr>
            <w:tcW w:w="821" w:type="dxa"/>
          </w:tcPr>
          <w:p w:rsidR="00A9305A" w:rsidRPr="00E017B8" w:rsidRDefault="00A9305A" w:rsidP="001C4C24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</w:tcPr>
          <w:p w:rsidR="00A9305A" w:rsidRPr="00E017B8" w:rsidRDefault="00A9305A" w:rsidP="002F7021">
            <w:pPr>
              <w:widowControl/>
              <w:autoSpaceDE/>
              <w:autoSpaceDN/>
              <w:adjustRightInd/>
              <w:spacing w:line="276" w:lineRule="auto"/>
              <w:ind w:hanging="219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9305A" w:rsidRPr="00E017B8" w:rsidRDefault="00A9305A" w:rsidP="00F8632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11 468,48</w:t>
            </w:r>
          </w:p>
        </w:tc>
        <w:tc>
          <w:tcPr>
            <w:tcW w:w="1134" w:type="dxa"/>
            <w:vAlign w:val="center"/>
          </w:tcPr>
          <w:p w:rsidR="00A9305A" w:rsidRPr="00E017B8" w:rsidRDefault="00A9305A" w:rsidP="001C4C24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10 925,57</w:t>
            </w:r>
          </w:p>
        </w:tc>
        <w:tc>
          <w:tcPr>
            <w:tcW w:w="1276" w:type="dxa"/>
            <w:vAlign w:val="center"/>
          </w:tcPr>
          <w:p w:rsidR="00A9305A" w:rsidRPr="00E017B8" w:rsidRDefault="00A9305A" w:rsidP="001C4C24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551,2</w:t>
            </w:r>
          </w:p>
        </w:tc>
        <w:tc>
          <w:tcPr>
            <w:tcW w:w="567" w:type="dxa"/>
            <w:vAlign w:val="center"/>
          </w:tcPr>
          <w:p w:rsidR="00A9305A" w:rsidRPr="00E017B8" w:rsidRDefault="00A9305A" w:rsidP="001C4C24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305A" w:rsidRPr="00E017B8" w:rsidRDefault="00A9305A" w:rsidP="00F8632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273,21</w:t>
            </w:r>
          </w:p>
        </w:tc>
        <w:tc>
          <w:tcPr>
            <w:tcW w:w="284" w:type="dxa"/>
            <w:vAlign w:val="center"/>
          </w:tcPr>
          <w:p w:rsidR="00A9305A" w:rsidRPr="00E017B8" w:rsidRDefault="00A9305A" w:rsidP="001C4C24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9305A" w:rsidRPr="00C97746" w:rsidRDefault="00A9305A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</w:t>
      </w:r>
      <w:r w:rsidRPr="00C97746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A9305A" w:rsidRPr="00C97746" w:rsidRDefault="00A9305A" w:rsidP="000F7137">
      <w:pPr>
        <w:pStyle w:val="a"/>
        <w:spacing w:line="276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C97746">
        <w:rPr>
          <w:rFonts w:ascii="Times New Roman" w:hAnsi="Times New Roman" w:cs="Times New Roman"/>
          <w:color w:val="000000"/>
          <w:sz w:val="26"/>
          <w:szCs w:val="26"/>
        </w:rPr>
        <w:t>- строку «</w:t>
      </w:r>
      <w:r w:rsidRPr="00C97746">
        <w:rPr>
          <w:rFonts w:ascii="Times New Roman" w:hAnsi="Times New Roman" w:cs="Times New Roman"/>
          <w:sz w:val="26"/>
          <w:szCs w:val="26"/>
        </w:rPr>
        <w:t>Всего по подпрограмме 3</w:t>
      </w:r>
      <w:r w:rsidRPr="00C97746">
        <w:rPr>
          <w:rFonts w:ascii="Times New Roman" w:hAnsi="Times New Roman" w:cs="Times New Roman"/>
          <w:color w:val="000000"/>
          <w:sz w:val="26"/>
          <w:szCs w:val="26"/>
        </w:rPr>
        <w:t>» изложить в следующей редакции:</w:t>
      </w:r>
    </w:p>
    <w:p w:rsidR="00A9305A" w:rsidRPr="00C97746" w:rsidRDefault="00A9305A" w:rsidP="00E8643D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97746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2"/>
        <w:gridCol w:w="850"/>
        <w:gridCol w:w="851"/>
        <w:gridCol w:w="1276"/>
        <w:gridCol w:w="1134"/>
        <w:gridCol w:w="1276"/>
        <w:gridCol w:w="566"/>
        <w:gridCol w:w="1276"/>
        <w:gridCol w:w="284"/>
      </w:tblGrid>
      <w:tr w:rsidR="00A9305A" w:rsidRPr="00E017B8" w:rsidTr="002E4E78">
        <w:tc>
          <w:tcPr>
            <w:tcW w:w="2552" w:type="dxa"/>
            <w:vAlign w:val="center"/>
          </w:tcPr>
          <w:p w:rsidR="00A9305A" w:rsidRPr="000F7137" w:rsidRDefault="00A9305A" w:rsidP="00F461E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F7137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подпрограмме 3</w:t>
            </w:r>
          </w:p>
        </w:tc>
        <w:tc>
          <w:tcPr>
            <w:tcW w:w="850" w:type="dxa"/>
            <w:vAlign w:val="center"/>
          </w:tcPr>
          <w:p w:rsidR="00A9305A" w:rsidRPr="00E017B8" w:rsidRDefault="00A9305A" w:rsidP="00F461E3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9305A" w:rsidRPr="00E017B8" w:rsidRDefault="00A9305A" w:rsidP="00F461E3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9305A" w:rsidRPr="00E017B8" w:rsidRDefault="00A9305A" w:rsidP="00D262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510 113,29</w:t>
            </w:r>
          </w:p>
        </w:tc>
        <w:tc>
          <w:tcPr>
            <w:tcW w:w="1134" w:type="dxa"/>
            <w:vAlign w:val="center"/>
          </w:tcPr>
          <w:p w:rsidR="00A9305A" w:rsidRPr="00E017B8" w:rsidRDefault="00A9305A" w:rsidP="00F461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23 482,77</w:t>
            </w:r>
          </w:p>
        </w:tc>
        <w:tc>
          <w:tcPr>
            <w:tcW w:w="1276" w:type="dxa"/>
            <w:vAlign w:val="center"/>
          </w:tcPr>
          <w:p w:rsidR="00A9305A" w:rsidRPr="00E017B8" w:rsidRDefault="00A9305A" w:rsidP="00F461E3">
            <w:pPr>
              <w:ind w:firstLine="6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3424,9</w:t>
            </w:r>
          </w:p>
        </w:tc>
        <w:tc>
          <w:tcPr>
            <w:tcW w:w="566" w:type="dxa"/>
            <w:vAlign w:val="center"/>
          </w:tcPr>
          <w:p w:rsidR="00A9305A" w:rsidRPr="00E017B8" w:rsidRDefault="00A9305A" w:rsidP="00F461E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9305A" w:rsidRPr="00E017B8" w:rsidRDefault="00A9305A" w:rsidP="00D262D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273 605,69</w:t>
            </w:r>
          </w:p>
        </w:tc>
        <w:tc>
          <w:tcPr>
            <w:tcW w:w="284" w:type="dxa"/>
            <w:vAlign w:val="center"/>
          </w:tcPr>
          <w:p w:rsidR="00A9305A" w:rsidRPr="00E017B8" w:rsidRDefault="00A9305A" w:rsidP="00F461E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305A" w:rsidRPr="00645A1A" w:rsidRDefault="00A9305A" w:rsidP="00E8643D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 </w:t>
      </w:r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»;</w:t>
      </w:r>
    </w:p>
    <w:p w:rsidR="00A9305A" w:rsidRPr="00645A1A" w:rsidRDefault="00A9305A" w:rsidP="00E8643D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 - строку «Федеральный бюджет» изложить в следующей редакции:</w:t>
      </w:r>
    </w:p>
    <w:p w:rsidR="00A9305A" w:rsidRPr="00645A1A" w:rsidRDefault="00A9305A" w:rsidP="00E8643D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2"/>
        <w:gridCol w:w="868"/>
        <w:gridCol w:w="709"/>
        <w:gridCol w:w="1275"/>
        <w:gridCol w:w="1134"/>
        <w:gridCol w:w="1277"/>
        <w:gridCol w:w="567"/>
        <w:gridCol w:w="1399"/>
        <w:gridCol w:w="284"/>
      </w:tblGrid>
      <w:tr w:rsidR="00A9305A" w:rsidRPr="00E017B8" w:rsidTr="00570C28">
        <w:tc>
          <w:tcPr>
            <w:tcW w:w="2552" w:type="dxa"/>
            <w:vAlign w:val="center"/>
          </w:tcPr>
          <w:p w:rsidR="00A9305A" w:rsidRPr="00300ADA" w:rsidRDefault="00A9305A" w:rsidP="00F461E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868" w:type="dxa"/>
            <w:vAlign w:val="center"/>
          </w:tcPr>
          <w:p w:rsidR="00A9305A" w:rsidRPr="00E017B8" w:rsidRDefault="00A9305A" w:rsidP="00F461E3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9305A" w:rsidRPr="00E017B8" w:rsidRDefault="00A9305A" w:rsidP="00F461E3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9305A" w:rsidRPr="00E017B8" w:rsidRDefault="00A9305A" w:rsidP="00F461E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453 364,5</w:t>
            </w:r>
          </w:p>
        </w:tc>
        <w:tc>
          <w:tcPr>
            <w:tcW w:w="1134" w:type="dxa"/>
            <w:vAlign w:val="center"/>
          </w:tcPr>
          <w:p w:rsidR="00A9305A" w:rsidRPr="00E017B8" w:rsidRDefault="00A9305A" w:rsidP="00F461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190 995,3</w:t>
            </w:r>
          </w:p>
        </w:tc>
        <w:tc>
          <w:tcPr>
            <w:tcW w:w="1277" w:type="dxa"/>
            <w:vAlign w:val="center"/>
          </w:tcPr>
          <w:p w:rsidR="00A9305A" w:rsidRPr="00E017B8" w:rsidRDefault="00A9305A" w:rsidP="00F461E3">
            <w:pPr>
              <w:ind w:firstLine="6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2 816,2</w:t>
            </w:r>
          </w:p>
        </w:tc>
        <w:tc>
          <w:tcPr>
            <w:tcW w:w="567" w:type="dxa"/>
            <w:vAlign w:val="center"/>
          </w:tcPr>
          <w:p w:rsidR="00A9305A" w:rsidRPr="00E017B8" w:rsidRDefault="00A9305A" w:rsidP="00F461E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:rsidR="00A9305A" w:rsidRPr="00E017B8" w:rsidRDefault="00A9305A" w:rsidP="00F461E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25 9553</w:t>
            </w:r>
          </w:p>
        </w:tc>
        <w:tc>
          <w:tcPr>
            <w:tcW w:w="284" w:type="dxa"/>
            <w:vAlign w:val="center"/>
          </w:tcPr>
          <w:p w:rsidR="00A9305A" w:rsidRPr="00E017B8" w:rsidRDefault="00A9305A" w:rsidP="00F461E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305A" w:rsidRPr="00645A1A" w:rsidRDefault="00A9305A" w:rsidP="00E8643D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</w:t>
      </w:r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          »;</w:t>
      </w:r>
    </w:p>
    <w:p w:rsidR="00A9305A" w:rsidRPr="00645A1A" w:rsidRDefault="00A9305A" w:rsidP="00301E80">
      <w:pPr>
        <w:rPr>
          <w:rFonts w:ascii="Times New Roman" w:hAnsi="Times New Roman" w:cs="Times New Roman"/>
          <w:color w:val="000000"/>
          <w:sz w:val="26"/>
          <w:szCs w:val="26"/>
        </w:rPr>
      </w:pPr>
      <w:bookmarkStart w:id="2" w:name="sub_71114"/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hyperlink r:id="rId6" w:history="1">
        <w:r w:rsidRPr="00645A1A">
          <w:rPr>
            <w:rFonts w:ascii="Times New Roman" w:hAnsi="Times New Roman" w:cs="Times New Roman"/>
            <w:color w:val="000000"/>
            <w:sz w:val="26"/>
            <w:szCs w:val="26"/>
          </w:rPr>
          <w:t>строку</w:t>
        </w:r>
      </w:hyperlink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«р</w:t>
      </w:r>
      <w:r w:rsidRPr="00645A1A">
        <w:rPr>
          <w:rFonts w:ascii="Times New Roman" w:hAnsi="Times New Roman" w:cs="Times New Roman"/>
          <w:color w:val="000000"/>
          <w:sz w:val="26"/>
          <w:szCs w:val="26"/>
        </w:rPr>
        <w:t>еспубликанский бюджет» изложить в следующей редакции:</w:t>
      </w:r>
    </w:p>
    <w:bookmarkEnd w:id="2"/>
    <w:p w:rsidR="00A9305A" w:rsidRPr="00645A1A" w:rsidRDefault="00A9305A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3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23"/>
        <w:gridCol w:w="850"/>
        <w:gridCol w:w="709"/>
        <w:gridCol w:w="1276"/>
        <w:gridCol w:w="1134"/>
        <w:gridCol w:w="1276"/>
        <w:gridCol w:w="567"/>
        <w:gridCol w:w="1417"/>
        <w:gridCol w:w="284"/>
      </w:tblGrid>
      <w:tr w:rsidR="00A9305A" w:rsidRPr="00E017B8" w:rsidTr="00570C28">
        <w:trPr>
          <w:trHeight w:val="517"/>
        </w:trPr>
        <w:tc>
          <w:tcPr>
            <w:tcW w:w="2523" w:type="dxa"/>
            <w:vAlign w:val="center"/>
          </w:tcPr>
          <w:p w:rsidR="00A9305A" w:rsidRPr="00E017B8" w:rsidRDefault="00A9305A" w:rsidP="00DE1BFB">
            <w:pPr>
              <w:ind w:left="-278" w:right="-107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3" w:name="sub_71115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р</w:t>
            </w:r>
            <w:r w:rsidRPr="00300ADA">
              <w:rPr>
                <w:rFonts w:ascii="Times New Roman" w:hAnsi="Times New Roman" w:cs="Times New Roman"/>
                <w:b/>
                <w:sz w:val="20"/>
                <w:szCs w:val="20"/>
              </w:rPr>
              <w:t>еспубликанский бюджет</w:t>
            </w:r>
          </w:p>
        </w:tc>
        <w:tc>
          <w:tcPr>
            <w:tcW w:w="850" w:type="dxa"/>
            <w:vAlign w:val="center"/>
          </w:tcPr>
          <w:p w:rsidR="00A9305A" w:rsidRPr="00E017B8" w:rsidRDefault="00A9305A" w:rsidP="00F461E3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9305A" w:rsidRPr="00E017B8" w:rsidRDefault="00A9305A" w:rsidP="00F461E3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9305A" w:rsidRPr="00E017B8" w:rsidRDefault="00A9305A" w:rsidP="00D262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44 279,98</w:t>
            </w:r>
          </w:p>
        </w:tc>
        <w:tc>
          <w:tcPr>
            <w:tcW w:w="1134" w:type="dxa"/>
            <w:vAlign w:val="center"/>
          </w:tcPr>
          <w:p w:rsidR="00A9305A" w:rsidRPr="00E017B8" w:rsidRDefault="00A9305A" w:rsidP="00F461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30 561,8</w:t>
            </w:r>
          </w:p>
        </w:tc>
        <w:tc>
          <w:tcPr>
            <w:tcW w:w="1276" w:type="dxa"/>
            <w:vAlign w:val="center"/>
          </w:tcPr>
          <w:p w:rsidR="00A9305A" w:rsidRPr="00E017B8" w:rsidRDefault="00A9305A" w:rsidP="00F461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57,5</w:t>
            </w:r>
          </w:p>
        </w:tc>
        <w:tc>
          <w:tcPr>
            <w:tcW w:w="567" w:type="dxa"/>
            <w:vAlign w:val="center"/>
          </w:tcPr>
          <w:p w:rsidR="00A9305A" w:rsidRPr="00E017B8" w:rsidRDefault="00A9305A" w:rsidP="00F461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305A" w:rsidRPr="00E017B8" w:rsidRDefault="00A9305A" w:rsidP="00D262D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13 660,68</w:t>
            </w:r>
          </w:p>
        </w:tc>
        <w:tc>
          <w:tcPr>
            <w:tcW w:w="284" w:type="dxa"/>
            <w:vAlign w:val="center"/>
          </w:tcPr>
          <w:p w:rsidR="00A9305A" w:rsidRPr="00E017B8" w:rsidRDefault="00A9305A" w:rsidP="00F461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9305A" w:rsidRPr="00645A1A" w:rsidRDefault="00A9305A" w:rsidP="00F54EEF">
      <w:pPr>
        <w:ind w:left="9192" w:firstLine="1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      »;</w:t>
      </w:r>
    </w:p>
    <w:p w:rsidR="00A9305A" w:rsidRPr="00645A1A" w:rsidRDefault="00A9305A" w:rsidP="00301E80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hyperlink r:id="rId7" w:history="1">
        <w:r w:rsidRPr="00645A1A">
          <w:rPr>
            <w:rFonts w:ascii="Times New Roman" w:hAnsi="Times New Roman" w:cs="Times New Roman"/>
            <w:color w:val="000000"/>
            <w:sz w:val="26"/>
            <w:szCs w:val="26"/>
          </w:rPr>
          <w:t>строку</w:t>
        </w:r>
      </w:hyperlink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Pr="00645A1A">
        <w:rPr>
          <w:rFonts w:ascii="Times New Roman" w:hAnsi="Times New Roman" w:cs="Times New Roman"/>
          <w:color w:val="000000"/>
          <w:sz w:val="26"/>
          <w:szCs w:val="26"/>
        </w:rPr>
        <w:t>униципальный бюджет» изложить в следующей редакции:</w:t>
      </w:r>
    </w:p>
    <w:bookmarkEnd w:id="3"/>
    <w:p w:rsidR="00A9305A" w:rsidRPr="00645A1A" w:rsidRDefault="00A9305A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23"/>
        <w:gridCol w:w="821"/>
        <w:gridCol w:w="738"/>
        <w:gridCol w:w="1276"/>
        <w:gridCol w:w="1134"/>
        <w:gridCol w:w="1276"/>
        <w:gridCol w:w="567"/>
        <w:gridCol w:w="1446"/>
        <w:gridCol w:w="284"/>
      </w:tblGrid>
      <w:tr w:rsidR="00A9305A" w:rsidRPr="00E017B8" w:rsidTr="00570C28">
        <w:tc>
          <w:tcPr>
            <w:tcW w:w="2523" w:type="dxa"/>
            <w:vAlign w:val="center"/>
          </w:tcPr>
          <w:p w:rsidR="00A9305A" w:rsidRPr="00E017B8" w:rsidRDefault="00A9305A" w:rsidP="00F461E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4" w:name="sub_71116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</w:t>
            </w:r>
            <w:r w:rsidRPr="00E017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униципальный бюджет</w:t>
            </w:r>
          </w:p>
        </w:tc>
        <w:tc>
          <w:tcPr>
            <w:tcW w:w="821" w:type="dxa"/>
            <w:vAlign w:val="center"/>
          </w:tcPr>
          <w:p w:rsidR="00A9305A" w:rsidRPr="00E017B8" w:rsidRDefault="00A9305A" w:rsidP="00F461E3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A9305A" w:rsidRPr="00E017B8" w:rsidRDefault="00A9305A" w:rsidP="00F461E3">
            <w:pPr>
              <w:widowControl/>
              <w:autoSpaceDE/>
              <w:autoSpaceDN/>
              <w:adjustRightInd/>
              <w:spacing w:line="276" w:lineRule="auto"/>
              <w:ind w:hanging="21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9305A" w:rsidRPr="00E017B8" w:rsidRDefault="00A9305A" w:rsidP="00D262D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11 468,48</w:t>
            </w:r>
          </w:p>
        </w:tc>
        <w:tc>
          <w:tcPr>
            <w:tcW w:w="1134" w:type="dxa"/>
            <w:vAlign w:val="center"/>
          </w:tcPr>
          <w:p w:rsidR="00A9305A" w:rsidRPr="00E017B8" w:rsidRDefault="00A9305A" w:rsidP="00F461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10 925,57</w:t>
            </w:r>
          </w:p>
        </w:tc>
        <w:tc>
          <w:tcPr>
            <w:tcW w:w="1276" w:type="dxa"/>
            <w:vAlign w:val="center"/>
          </w:tcPr>
          <w:p w:rsidR="00A9305A" w:rsidRPr="00E017B8" w:rsidRDefault="00A9305A" w:rsidP="00F461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551,2</w:t>
            </w:r>
          </w:p>
        </w:tc>
        <w:tc>
          <w:tcPr>
            <w:tcW w:w="567" w:type="dxa"/>
            <w:vAlign w:val="center"/>
          </w:tcPr>
          <w:p w:rsidR="00A9305A" w:rsidRPr="00E017B8" w:rsidRDefault="00A9305A" w:rsidP="00F461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A9305A" w:rsidRPr="00E017B8" w:rsidRDefault="00A9305A" w:rsidP="00F461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273,215</w:t>
            </w:r>
          </w:p>
        </w:tc>
        <w:tc>
          <w:tcPr>
            <w:tcW w:w="284" w:type="dxa"/>
            <w:vAlign w:val="center"/>
          </w:tcPr>
          <w:p w:rsidR="00A9305A" w:rsidRPr="00E017B8" w:rsidRDefault="00A9305A" w:rsidP="00F461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9305A" w:rsidRPr="00645A1A" w:rsidRDefault="00A9305A" w:rsidP="005C64CE">
      <w:pPr>
        <w:ind w:left="9192" w:firstLine="1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      »;</w:t>
      </w:r>
    </w:p>
    <w:p w:rsidR="00A9305A" w:rsidRPr="00E401C4" w:rsidRDefault="00A9305A" w:rsidP="00D00977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hyperlink r:id="rId8" w:history="1">
        <w:r w:rsidRPr="00E401C4">
          <w:rPr>
            <w:rFonts w:ascii="Times New Roman" w:hAnsi="Times New Roman" w:cs="Times New Roman"/>
            <w:color w:val="000000"/>
            <w:sz w:val="26"/>
            <w:szCs w:val="26"/>
          </w:rPr>
          <w:t>строку</w:t>
        </w:r>
      </w:hyperlink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 "ИТОГО по ПРОГРАММЕ" изложить в следующей редакции:</w:t>
      </w:r>
    </w:p>
    <w:p w:rsidR="00A9305A" w:rsidRPr="008938B8" w:rsidRDefault="00A9305A" w:rsidP="00E60D1F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</w:pPr>
      <w:r w:rsidRPr="00E401C4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83"/>
        <w:gridCol w:w="284"/>
        <w:gridCol w:w="1134"/>
        <w:gridCol w:w="1275"/>
        <w:gridCol w:w="1134"/>
        <w:gridCol w:w="1135"/>
        <w:gridCol w:w="1133"/>
        <w:gridCol w:w="1135"/>
      </w:tblGrid>
      <w:tr w:rsidR="00A9305A" w:rsidRPr="001C4C24" w:rsidTr="00E401C4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E77F5" w:rsidRDefault="00A9305A" w:rsidP="00AE77F5">
            <w:pPr>
              <w:ind w:left="-109" w:right="-107" w:firstLine="0"/>
              <w:jc w:val="center"/>
              <w:rPr>
                <w:b/>
                <w:color w:val="000000"/>
                <w:sz w:val="20"/>
                <w:szCs w:val="20"/>
              </w:rPr>
            </w:pPr>
            <w:bookmarkStart w:id="5" w:name="sub_10100"/>
            <w:r w:rsidRPr="00AE77F5">
              <w:rPr>
                <w:b/>
                <w:color w:val="000000"/>
                <w:sz w:val="20"/>
                <w:szCs w:val="20"/>
              </w:rPr>
              <w:t>ИТОГО по ПРОГРАММЕ</w:t>
            </w:r>
            <w:bookmarkEnd w:id="5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1C4C24" w:rsidRDefault="00A9305A" w:rsidP="00E401C4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1C4C24" w:rsidRDefault="00A9305A" w:rsidP="00E401C4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A067D5" w:rsidRDefault="00A9305A" w:rsidP="00A067D5">
            <w:pPr>
              <w:ind w:left="-104" w:right="-110"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PT Serif" w:hAnsi="PT Serif"/>
                <w:b/>
                <w:color w:val="22272F"/>
                <w:sz w:val="20"/>
                <w:szCs w:val="20"/>
                <w:lang w:val="en-US"/>
              </w:rPr>
              <w:t>6</w:t>
            </w:r>
            <w:r>
              <w:rPr>
                <w:rFonts w:ascii="PT Serif" w:hAnsi="PT Serif"/>
                <w:b/>
                <w:color w:val="22272F"/>
                <w:sz w:val="20"/>
                <w:szCs w:val="20"/>
              </w:rPr>
              <w:t> </w:t>
            </w:r>
            <w:r>
              <w:rPr>
                <w:rFonts w:ascii="PT Serif" w:hAnsi="PT Serif"/>
                <w:b/>
                <w:color w:val="22272F"/>
                <w:sz w:val="20"/>
                <w:szCs w:val="20"/>
                <w:lang w:val="en-US"/>
              </w:rPr>
              <w:t>466</w:t>
            </w:r>
            <w:r>
              <w:rPr>
                <w:rFonts w:ascii="PT Serif" w:hAnsi="PT Serif"/>
                <w:b/>
                <w:color w:val="22272F"/>
                <w:sz w:val="20"/>
                <w:szCs w:val="20"/>
              </w:rPr>
              <w:t xml:space="preserve"> </w:t>
            </w:r>
            <w:r>
              <w:rPr>
                <w:rFonts w:ascii="PT Serif" w:hAnsi="PT Serif"/>
                <w:b/>
                <w:color w:val="22272F"/>
                <w:sz w:val="20"/>
                <w:szCs w:val="20"/>
                <w:lang w:val="en-US"/>
              </w:rPr>
              <w:t>959</w:t>
            </w:r>
            <w:r>
              <w:rPr>
                <w:rFonts w:ascii="PT Serif" w:hAnsi="PT Serif"/>
                <w:b/>
                <w:color w:val="22272F"/>
                <w:sz w:val="20"/>
                <w:szCs w:val="20"/>
              </w:rPr>
              <w:t>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CE442C" w:rsidRDefault="00A9305A" w:rsidP="00E401C4">
            <w:pPr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CE442C">
              <w:rPr>
                <w:rFonts w:ascii="PT Serif" w:hAnsi="PT Serif"/>
                <w:b/>
                <w:color w:val="22272F"/>
                <w:sz w:val="20"/>
                <w:szCs w:val="20"/>
              </w:rPr>
              <w:t>1 161 597,19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CE442C" w:rsidRDefault="00A9305A" w:rsidP="00CE442C">
            <w:pPr>
              <w:ind w:left="-109" w:right="-115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CE442C">
              <w:rPr>
                <w:rFonts w:ascii="PT Serif" w:hAnsi="PT Serif"/>
                <w:b/>
                <w:color w:val="22272F"/>
                <w:sz w:val="20"/>
                <w:szCs w:val="20"/>
              </w:rPr>
              <w:t>1 148 432,94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CE442C" w:rsidRDefault="00A9305A" w:rsidP="00264409">
            <w:pPr>
              <w:ind w:left="-103" w:right="-108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CE442C">
              <w:rPr>
                <w:rFonts w:ascii="PT Serif" w:hAnsi="PT Serif"/>
                <w:b/>
                <w:color w:val="22272F"/>
                <w:sz w:val="20"/>
                <w:szCs w:val="20"/>
              </w:rPr>
              <w:t>1 25</w:t>
            </w:r>
            <w:r>
              <w:rPr>
                <w:rFonts w:ascii="PT Serif" w:hAnsi="PT Serif"/>
                <w:b/>
                <w:color w:val="22272F"/>
                <w:sz w:val="20"/>
                <w:szCs w:val="20"/>
              </w:rPr>
              <w:t>7</w:t>
            </w:r>
            <w:r w:rsidRPr="00CE442C">
              <w:rPr>
                <w:rFonts w:ascii="PT Serif" w:hAnsi="PT Serif"/>
                <w:b/>
                <w:color w:val="22272F"/>
                <w:sz w:val="20"/>
                <w:szCs w:val="20"/>
              </w:rPr>
              <w:t> </w:t>
            </w:r>
            <w:r>
              <w:rPr>
                <w:rFonts w:ascii="PT Serif" w:hAnsi="PT Serif"/>
                <w:b/>
                <w:color w:val="22272F"/>
                <w:sz w:val="20"/>
                <w:szCs w:val="20"/>
              </w:rPr>
              <w:t>685,9</w:t>
            </w:r>
            <w:r w:rsidRPr="00CE442C">
              <w:rPr>
                <w:rFonts w:ascii="PT Serif" w:hAnsi="PT Serif"/>
                <w:b/>
                <w:color w:val="22272F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CE442C" w:rsidRDefault="00A9305A" w:rsidP="009870B2">
            <w:pPr>
              <w:ind w:left="-110" w:right="-114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CE442C">
              <w:rPr>
                <w:rFonts w:ascii="PT Serif" w:hAnsi="PT Serif"/>
                <w:b/>
                <w:color w:val="22272F"/>
                <w:sz w:val="20"/>
                <w:szCs w:val="20"/>
              </w:rPr>
              <w:t>1 </w:t>
            </w:r>
            <w:r>
              <w:rPr>
                <w:rFonts w:ascii="PT Serif" w:hAnsi="PT Serif"/>
                <w:b/>
                <w:color w:val="22272F"/>
                <w:sz w:val="20"/>
                <w:szCs w:val="20"/>
              </w:rPr>
              <w:t>568</w:t>
            </w:r>
            <w:r w:rsidRPr="00CE442C">
              <w:rPr>
                <w:rFonts w:ascii="PT Serif" w:hAnsi="PT Serif"/>
                <w:b/>
                <w:color w:val="22272F"/>
                <w:sz w:val="20"/>
                <w:szCs w:val="20"/>
              </w:rPr>
              <w:t> </w:t>
            </w:r>
            <w:r>
              <w:rPr>
                <w:rFonts w:ascii="PT Serif" w:hAnsi="PT Serif"/>
                <w:b/>
                <w:color w:val="22272F"/>
                <w:sz w:val="20"/>
                <w:szCs w:val="20"/>
              </w:rPr>
              <w:t>016,6</w:t>
            </w:r>
            <w:r w:rsidRPr="00CE442C">
              <w:rPr>
                <w:rFonts w:ascii="PT Serif" w:hAnsi="PT Serif"/>
                <w:b/>
                <w:color w:val="22272F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05A" w:rsidRPr="00CE442C" w:rsidRDefault="00A9305A" w:rsidP="00CE442C">
            <w:pPr>
              <w:ind w:left="-104" w:right="-106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CE442C">
              <w:rPr>
                <w:rFonts w:ascii="PT Serif" w:hAnsi="PT Serif"/>
                <w:b/>
                <w:color w:val="22272F"/>
                <w:sz w:val="20"/>
                <w:szCs w:val="20"/>
              </w:rPr>
              <w:t>1 332 112,59</w:t>
            </w:r>
          </w:p>
        </w:tc>
      </w:tr>
    </w:tbl>
    <w:p w:rsidR="00A9305A" w:rsidRPr="00E401C4" w:rsidRDefault="00A9305A" w:rsidP="00E401C4">
      <w:pPr>
        <w:ind w:left="8484" w:firstLine="1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        »;</w:t>
      </w:r>
    </w:p>
    <w:p w:rsidR="00A9305A" w:rsidRPr="00E401C4" w:rsidRDefault="00A9305A" w:rsidP="00E60D1F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hyperlink r:id="rId9" w:history="1">
        <w:r w:rsidRPr="00E401C4">
          <w:rPr>
            <w:rFonts w:ascii="Times New Roman" w:hAnsi="Times New Roman" w:cs="Times New Roman"/>
            <w:color w:val="000000"/>
            <w:sz w:val="26"/>
            <w:szCs w:val="26"/>
          </w:rPr>
          <w:t>строку</w:t>
        </w:r>
      </w:hyperlink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 "в т.ч. муниципальный бюджет" изложить в следующей редакции:</w:t>
      </w:r>
    </w:p>
    <w:p w:rsidR="00A9305A" w:rsidRPr="00E401C4" w:rsidRDefault="00A9305A" w:rsidP="00E60D1F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401C4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83"/>
        <w:gridCol w:w="284"/>
        <w:gridCol w:w="1134"/>
        <w:gridCol w:w="1276"/>
        <w:gridCol w:w="1134"/>
        <w:gridCol w:w="1134"/>
        <w:gridCol w:w="1134"/>
        <w:gridCol w:w="1134"/>
      </w:tblGrid>
      <w:tr w:rsidR="00A9305A" w:rsidRPr="001C4C24" w:rsidTr="00570C28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F461E3">
            <w:pPr>
              <w:ind w:left="-109" w:right="-107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6" w:name="sub_10200"/>
            <w:r w:rsidRPr="00F46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 т.ч. муниципальный бюджет</w:t>
            </w:r>
            <w:bookmarkEnd w:id="6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401C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401C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D262D6">
            <w:pPr>
              <w:ind w:left="-104" w:right="-105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957 </w:t>
            </w: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596</w:t>
            </w: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401C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192 086,39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C823A8">
            <w:pPr>
              <w:ind w:left="-109" w:right="-102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233 088,44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AE1720">
            <w:pPr>
              <w:ind w:left="-103" w:right="-108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224</w:t>
            </w: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262</w:t>
            </w: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D262D6">
            <w:pPr>
              <w:ind w:left="-110" w:right="-114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 xml:space="preserve">153 </w:t>
            </w: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765</w:t>
            </w: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05A" w:rsidRPr="00F461E3" w:rsidRDefault="00A9305A" w:rsidP="00F461E3">
            <w:pPr>
              <w:ind w:left="-104" w:right="-106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167 080,33</w:t>
            </w:r>
          </w:p>
        </w:tc>
      </w:tr>
    </w:tbl>
    <w:p w:rsidR="00A9305A" w:rsidRPr="00E401C4" w:rsidRDefault="00A9305A" w:rsidP="008375DB">
      <w:pPr>
        <w:ind w:left="9204" w:firstLine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   »;</w:t>
      </w:r>
    </w:p>
    <w:p w:rsidR="00A9305A" w:rsidRPr="00E401C4" w:rsidRDefault="00A9305A" w:rsidP="00E60D1F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hyperlink r:id="rId10" w:history="1">
        <w:r w:rsidRPr="00E401C4">
          <w:rPr>
            <w:rFonts w:ascii="Times New Roman" w:hAnsi="Times New Roman" w:cs="Times New Roman"/>
            <w:color w:val="000000"/>
            <w:sz w:val="26"/>
            <w:szCs w:val="26"/>
          </w:rPr>
          <w:t>строку</w:t>
        </w:r>
      </w:hyperlink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 "республиканский бюджет" изложить в следующей редакции:</w:t>
      </w:r>
    </w:p>
    <w:p w:rsidR="00A9305A" w:rsidRPr="00E401C4" w:rsidRDefault="00A9305A" w:rsidP="00E60D1F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401C4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83"/>
        <w:gridCol w:w="284"/>
        <w:gridCol w:w="1134"/>
        <w:gridCol w:w="1276"/>
        <w:gridCol w:w="1134"/>
        <w:gridCol w:w="1134"/>
        <w:gridCol w:w="1134"/>
        <w:gridCol w:w="1134"/>
      </w:tblGrid>
      <w:tr w:rsidR="00A9305A" w:rsidRPr="001C4C24" w:rsidTr="00E401C4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401C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46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401C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401C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5028CB" w:rsidRDefault="00A9305A" w:rsidP="00D262D6">
            <w:pPr>
              <w:ind w:left="-115" w:right="-110" w:firstLine="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5028CB">
              <w:rPr>
                <w:rFonts w:ascii="Times New Roman" w:hAnsi="Times New Roman" w:cs="Times New Roman"/>
                <w:b/>
                <w:color w:val="22272F"/>
                <w:sz w:val="19"/>
                <w:szCs w:val="19"/>
              </w:rPr>
              <w:t>4 650 612,32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F461E3">
            <w:pPr>
              <w:ind w:left="-108" w:right="-109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727 755,84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F461E3">
            <w:pPr>
              <w:ind w:left="-109" w:right="-102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838 094,56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AA3B2D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943</w:t>
            </w: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325</w:t>
            </w: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,6</w:t>
            </w: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5028CB" w:rsidRDefault="00A9305A" w:rsidP="00D262D6">
            <w:pPr>
              <w:ind w:left="-111" w:right="-114" w:firstLine="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5028CB">
              <w:rPr>
                <w:rFonts w:ascii="Times New Roman" w:hAnsi="Times New Roman" w:cs="Times New Roman"/>
                <w:b/>
                <w:color w:val="22272F"/>
                <w:sz w:val="19"/>
                <w:szCs w:val="19"/>
              </w:rPr>
              <w:t>1 066 347,46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05A" w:rsidRPr="00F461E3" w:rsidRDefault="00A9305A" w:rsidP="00F461E3">
            <w:pPr>
              <w:ind w:left="-104" w:right="-106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1 077 227,68</w:t>
            </w:r>
          </w:p>
        </w:tc>
      </w:tr>
    </w:tbl>
    <w:p w:rsidR="00A9305A" w:rsidRPr="00E401C4" w:rsidRDefault="00A9305A" w:rsidP="00E401C4">
      <w:pPr>
        <w:ind w:left="8484" w:firstLine="12"/>
        <w:rPr>
          <w:rFonts w:ascii="Times New Roman" w:hAnsi="Times New Roman" w:cs="Times New Roman"/>
          <w:color w:val="000000"/>
          <w:sz w:val="26"/>
          <w:szCs w:val="26"/>
        </w:rPr>
      </w:pPr>
      <w:bookmarkStart w:id="7" w:name="sub_71117"/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        »;</w:t>
      </w:r>
    </w:p>
    <w:p w:rsidR="00A9305A" w:rsidRPr="00E401C4" w:rsidRDefault="00A9305A" w:rsidP="00E60D1F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hyperlink r:id="rId11" w:history="1">
        <w:r w:rsidRPr="00E401C4">
          <w:rPr>
            <w:rFonts w:ascii="Times New Roman" w:hAnsi="Times New Roman" w:cs="Times New Roman"/>
            <w:color w:val="000000"/>
            <w:sz w:val="26"/>
            <w:szCs w:val="26"/>
          </w:rPr>
          <w:t>строку</w:t>
        </w:r>
      </w:hyperlink>
      <w:r w:rsidRPr="00E401C4">
        <w:rPr>
          <w:rFonts w:ascii="Times New Roman" w:hAnsi="Times New Roman" w:cs="Times New Roman"/>
          <w:color w:val="000000"/>
          <w:sz w:val="26"/>
          <w:szCs w:val="26"/>
        </w:rPr>
        <w:t xml:space="preserve"> "федеральный бюджет" изложить в следующей редакции:</w:t>
      </w:r>
    </w:p>
    <w:bookmarkEnd w:id="7"/>
    <w:p w:rsidR="00A9305A" w:rsidRPr="00E401C4" w:rsidRDefault="00A9305A" w:rsidP="00E60D1F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401C4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83"/>
        <w:gridCol w:w="284"/>
        <w:gridCol w:w="1134"/>
        <w:gridCol w:w="1276"/>
        <w:gridCol w:w="1134"/>
        <w:gridCol w:w="1134"/>
        <w:gridCol w:w="1134"/>
        <w:gridCol w:w="1134"/>
      </w:tblGrid>
      <w:tr w:rsidR="00A9305A" w:rsidRPr="001C4C24" w:rsidTr="00600DD2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401C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8" w:name="sub_10400"/>
            <w:r w:rsidRPr="00F46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федеральный бюджет</w:t>
            </w:r>
            <w:bookmarkEnd w:id="8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401C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E401C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5028CB">
            <w:pPr>
              <w:ind w:left="-115" w:right="-110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844</w:t>
            </w: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811</w:t>
            </w: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D262D6">
            <w:pPr>
              <w:ind w:left="-108" w:right="-102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241 754,94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F461E3">
            <w:pPr>
              <w:ind w:left="-102" w:right="-109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77 249,98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F461E3">
            <w:pPr>
              <w:ind w:left="-109" w:right="-108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90 098,24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05A" w:rsidRPr="00F461E3" w:rsidRDefault="00A9305A" w:rsidP="00295710">
            <w:pPr>
              <w:ind w:left="-110" w:right="-114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347</w:t>
            </w: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904</w:t>
            </w: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05A" w:rsidRPr="00F461E3" w:rsidRDefault="00A9305A" w:rsidP="00F461E3">
            <w:pPr>
              <w:ind w:left="-104" w:right="-106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461E3">
              <w:rPr>
                <w:rFonts w:ascii="Times New Roman" w:hAnsi="Times New Roman" w:cs="Times New Roman"/>
                <w:b/>
                <w:color w:val="22272F"/>
                <w:sz w:val="20"/>
                <w:szCs w:val="20"/>
              </w:rPr>
              <w:t>87 804,58</w:t>
            </w:r>
          </w:p>
        </w:tc>
      </w:tr>
    </w:tbl>
    <w:p w:rsidR="00A9305A" w:rsidRPr="00E401C4" w:rsidRDefault="00A9305A" w:rsidP="008375DB">
      <w:pPr>
        <w:ind w:left="9204" w:firstLine="0"/>
        <w:rPr>
          <w:color w:val="000000"/>
          <w:sz w:val="26"/>
          <w:szCs w:val="26"/>
        </w:rPr>
      </w:pPr>
      <w:r w:rsidRPr="00E401C4">
        <w:rPr>
          <w:color w:val="000000"/>
          <w:sz w:val="26"/>
          <w:szCs w:val="26"/>
        </w:rPr>
        <w:t xml:space="preserve">        ».</w:t>
      </w:r>
    </w:p>
    <w:bookmarkEnd w:id="4"/>
    <w:p w:rsidR="00A9305A" w:rsidRPr="00645A1A" w:rsidRDefault="00A9305A" w:rsidP="00262D3E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2. Контроль за исполнением настоящего постановления возложить на заместителя Главы района по социальным вопросам. </w:t>
      </w:r>
    </w:p>
    <w:p w:rsidR="00A9305A" w:rsidRPr="00645A1A" w:rsidRDefault="00A9305A" w:rsidP="00A732E3">
      <w:pPr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3. </w:t>
      </w:r>
      <w:r w:rsidRPr="00645A1A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 и </w:t>
      </w:r>
      <w:r w:rsidRPr="00645A1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подлежит размещению в закрытой части портала государственной автоматизированной системы: «Управление». </w:t>
      </w:r>
    </w:p>
    <w:p w:rsidR="00A9305A" w:rsidRDefault="00A9305A" w:rsidP="00DA4068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A9305A" w:rsidRPr="00645A1A" w:rsidRDefault="00A9305A" w:rsidP="00DA4068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A9305A" w:rsidRPr="00645A1A" w:rsidRDefault="00A9305A" w:rsidP="00A55EFF">
      <w:pPr>
        <w:tabs>
          <w:tab w:val="left" w:pos="4290"/>
        </w:tabs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color w:val="000000"/>
          <w:sz w:val="26"/>
          <w:szCs w:val="26"/>
        </w:rPr>
        <w:t xml:space="preserve">Глава Рузаевского </w:t>
      </w:r>
    </w:p>
    <w:p w:rsidR="00A9305A" w:rsidRPr="00645A1A" w:rsidRDefault="00A9305A" w:rsidP="00A55EFF">
      <w:pPr>
        <w:tabs>
          <w:tab w:val="left" w:pos="4290"/>
        </w:tabs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color w:val="000000"/>
          <w:sz w:val="26"/>
          <w:szCs w:val="26"/>
        </w:rPr>
        <w:t>муниципального района</w:t>
      </w:r>
    </w:p>
    <w:p w:rsidR="00A9305A" w:rsidRPr="00645A1A" w:rsidRDefault="00A9305A" w:rsidP="00A55EFF">
      <w:pPr>
        <w:tabs>
          <w:tab w:val="left" w:pos="4290"/>
        </w:tabs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645A1A">
        <w:rPr>
          <w:rFonts w:ascii="Times New Roman" w:hAnsi="Times New Roman" w:cs="Times New Roman"/>
          <w:color w:val="000000"/>
          <w:sz w:val="26"/>
          <w:szCs w:val="26"/>
        </w:rPr>
        <w:t>Республики Мордовия                                                                                            А.Б. Юткин</w:t>
      </w:r>
    </w:p>
    <w:p w:rsidR="00A9305A" w:rsidRPr="00645A1A" w:rsidRDefault="00A9305A" w:rsidP="00AC60FB">
      <w:pPr>
        <w:tabs>
          <w:tab w:val="left" w:pos="4290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sectPr w:rsidR="00A9305A" w:rsidRPr="00645A1A" w:rsidSect="003A4558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05A" w:rsidRDefault="00A9305A" w:rsidP="00B16305">
      <w:r>
        <w:separator/>
      </w:r>
    </w:p>
  </w:endnote>
  <w:endnote w:type="continuationSeparator" w:id="0">
    <w:p w:rsidR="00A9305A" w:rsidRDefault="00A9305A" w:rsidP="00B16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05A" w:rsidRDefault="00A9305A" w:rsidP="00B16305">
      <w:r>
        <w:separator/>
      </w:r>
    </w:p>
  </w:footnote>
  <w:footnote w:type="continuationSeparator" w:id="0">
    <w:p w:rsidR="00A9305A" w:rsidRDefault="00A9305A" w:rsidP="00B163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D3E"/>
    <w:rsid w:val="00013757"/>
    <w:rsid w:val="00064584"/>
    <w:rsid w:val="00066460"/>
    <w:rsid w:val="00070F6C"/>
    <w:rsid w:val="00077AB6"/>
    <w:rsid w:val="000A5340"/>
    <w:rsid w:val="000C3EBB"/>
    <w:rsid w:val="000F7137"/>
    <w:rsid w:val="00101425"/>
    <w:rsid w:val="001116B1"/>
    <w:rsid w:val="00131FC0"/>
    <w:rsid w:val="00134BAA"/>
    <w:rsid w:val="00143A0D"/>
    <w:rsid w:val="00144244"/>
    <w:rsid w:val="001831BF"/>
    <w:rsid w:val="001A07C2"/>
    <w:rsid w:val="001B5503"/>
    <w:rsid w:val="001C4C24"/>
    <w:rsid w:val="001C65A7"/>
    <w:rsid w:val="001C762A"/>
    <w:rsid w:val="001D2301"/>
    <w:rsid w:val="001D5A90"/>
    <w:rsid w:val="001E5F7B"/>
    <w:rsid w:val="001F7297"/>
    <w:rsid w:val="00201E34"/>
    <w:rsid w:val="00217230"/>
    <w:rsid w:val="00242468"/>
    <w:rsid w:val="002437C2"/>
    <w:rsid w:val="00245596"/>
    <w:rsid w:val="002475B0"/>
    <w:rsid w:val="0025635D"/>
    <w:rsid w:val="00262D3E"/>
    <w:rsid w:val="00264409"/>
    <w:rsid w:val="00271530"/>
    <w:rsid w:val="00295710"/>
    <w:rsid w:val="002A6977"/>
    <w:rsid w:val="002B6CF5"/>
    <w:rsid w:val="002C0BEE"/>
    <w:rsid w:val="002C2C62"/>
    <w:rsid w:val="002E4E78"/>
    <w:rsid w:val="002F7021"/>
    <w:rsid w:val="00300ADA"/>
    <w:rsid w:val="00301E80"/>
    <w:rsid w:val="003059B0"/>
    <w:rsid w:val="00313E95"/>
    <w:rsid w:val="003240EB"/>
    <w:rsid w:val="00327B07"/>
    <w:rsid w:val="0034045F"/>
    <w:rsid w:val="00357D78"/>
    <w:rsid w:val="00362818"/>
    <w:rsid w:val="00372116"/>
    <w:rsid w:val="00375BF7"/>
    <w:rsid w:val="00382255"/>
    <w:rsid w:val="003827AE"/>
    <w:rsid w:val="00387301"/>
    <w:rsid w:val="003916FB"/>
    <w:rsid w:val="00392016"/>
    <w:rsid w:val="00397ED2"/>
    <w:rsid w:val="003A4558"/>
    <w:rsid w:val="003A602F"/>
    <w:rsid w:val="003B5EF6"/>
    <w:rsid w:val="003D2F49"/>
    <w:rsid w:val="003E1CB4"/>
    <w:rsid w:val="00401A79"/>
    <w:rsid w:val="00401AC5"/>
    <w:rsid w:val="0041043E"/>
    <w:rsid w:val="00411982"/>
    <w:rsid w:val="00454381"/>
    <w:rsid w:val="00454F86"/>
    <w:rsid w:val="0046534F"/>
    <w:rsid w:val="00482A46"/>
    <w:rsid w:val="00482B78"/>
    <w:rsid w:val="00497B20"/>
    <w:rsid w:val="004A3035"/>
    <w:rsid w:val="004B0CC2"/>
    <w:rsid w:val="004B1AA8"/>
    <w:rsid w:val="004B5631"/>
    <w:rsid w:val="004B6995"/>
    <w:rsid w:val="004B6A4F"/>
    <w:rsid w:val="004C09EA"/>
    <w:rsid w:val="004C1876"/>
    <w:rsid w:val="004E14DA"/>
    <w:rsid w:val="004E198E"/>
    <w:rsid w:val="004E1FB4"/>
    <w:rsid w:val="004E3827"/>
    <w:rsid w:val="004F3166"/>
    <w:rsid w:val="005028CB"/>
    <w:rsid w:val="0050301E"/>
    <w:rsid w:val="0050582C"/>
    <w:rsid w:val="005233F4"/>
    <w:rsid w:val="005438BB"/>
    <w:rsid w:val="00544075"/>
    <w:rsid w:val="005708E4"/>
    <w:rsid w:val="00570C28"/>
    <w:rsid w:val="005824D0"/>
    <w:rsid w:val="005966C1"/>
    <w:rsid w:val="005A4522"/>
    <w:rsid w:val="005A6F29"/>
    <w:rsid w:val="005B4A2A"/>
    <w:rsid w:val="005C64CE"/>
    <w:rsid w:val="005D2269"/>
    <w:rsid w:val="005F1919"/>
    <w:rsid w:val="00600DD2"/>
    <w:rsid w:val="006010D3"/>
    <w:rsid w:val="006036F2"/>
    <w:rsid w:val="00605B5B"/>
    <w:rsid w:val="006151ED"/>
    <w:rsid w:val="00626FB3"/>
    <w:rsid w:val="00633A66"/>
    <w:rsid w:val="00636B6E"/>
    <w:rsid w:val="00644A90"/>
    <w:rsid w:val="00645A1A"/>
    <w:rsid w:val="00666D25"/>
    <w:rsid w:val="00682B0B"/>
    <w:rsid w:val="00686B63"/>
    <w:rsid w:val="00691B00"/>
    <w:rsid w:val="006B6571"/>
    <w:rsid w:val="006C442C"/>
    <w:rsid w:val="006D1F3A"/>
    <w:rsid w:val="006D2C23"/>
    <w:rsid w:val="006E0FEE"/>
    <w:rsid w:val="006E42A8"/>
    <w:rsid w:val="006E7537"/>
    <w:rsid w:val="006E7D56"/>
    <w:rsid w:val="00701F21"/>
    <w:rsid w:val="00711A34"/>
    <w:rsid w:val="0071756C"/>
    <w:rsid w:val="007219CB"/>
    <w:rsid w:val="00726AE5"/>
    <w:rsid w:val="00726C33"/>
    <w:rsid w:val="00731000"/>
    <w:rsid w:val="007413F1"/>
    <w:rsid w:val="007446AD"/>
    <w:rsid w:val="00745C52"/>
    <w:rsid w:val="00745EFE"/>
    <w:rsid w:val="00753EF0"/>
    <w:rsid w:val="0075569D"/>
    <w:rsid w:val="0076095E"/>
    <w:rsid w:val="007700BE"/>
    <w:rsid w:val="00770EC0"/>
    <w:rsid w:val="0077796C"/>
    <w:rsid w:val="00784761"/>
    <w:rsid w:val="007966DE"/>
    <w:rsid w:val="007A7744"/>
    <w:rsid w:val="007C0EAF"/>
    <w:rsid w:val="007D30A8"/>
    <w:rsid w:val="007D6914"/>
    <w:rsid w:val="007E7C21"/>
    <w:rsid w:val="00827C0E"/>
    <w:rsid w:val="00832E23"/>
    <w:rsid w:val="00833D36"/>
    <w:rsid w:val="008375DB"/>
    <w:rsid w:val="00856AF9"/>
    <w:rsid w:val="0086095C"/>
    <w:rsid w:val="008622D3"/>
    <w:rsid w:val="00864463"/>
    <w:rsid w:val="0088248A"/>
    <w:rsid w:val="00890BEB"/>
    <w:rsid w:val="00890D59"/>
    <w:rsid w:val="00890DA2"/>
    <w:rsid w:val="008938B8"/>
    <w:rsid w:val="008955BD"/>
    <w:rsid w:val="008A7FDB"/>
    <w:rsid w:val="008B642F"/>
    <w:rsid w:val="008C0417"/>
    <w:rsid w:val="008C305D"/>
    <w:rsid w:val="008D32B1"/>
    <w:rsid w:val="009051B4"/>
    <w:rsid w:val="0092016C"/>
    <w:rsid w:val="009279F9"/>
    <w:rsid w:val="00934408"/>
    <w:rsid w:val="00936826"/>
    <w:rsid w:val="0098285C"/>
    <w:rsid w:val="009870B2"/>
    <w:rsid w:val="00991FB3"/>
    <w:rsid w:val="009B4238"/>
    <w:rsid w:val="009B677D"/>
    <w:rsid w:val="009B7E31"/>
    <w:rsid w:val="009C5195"/>
    <w:rsid w:val="009C6191"/>
    <w:rsid w:val="009F4913"/>
    <w:rsid w:val="009F5F17"/>
    <w:rsid w:val="00A065F3"/>
    <w:rsid w:val="00A067D5"/>
    <w:rsid w:val="00A242B3"/>
    <w:rsid w:val="00A45E2C"/>
    <w:rsid w:val="00A55BB9"/>
    <w:rsid w:val="00A55EFF"/>
    <w:rsid w:val="00A56DDC"/>
    <w:rsid w:val="00A65402"/>
    <w:rsid w:val="00A6592F"/>
    <w:rsid w:val="00A732E3"/>
    <w:rsid w:val="00A8429D"/>
    <w:rsid w:val="00A84359"/>
    <w:rsid w:val="00A9305A"/>
    <w:rsid w:val="00AA2925"/>
    <w:rsid w:val="00AA3B2D"/>
    <w:rsid w:val="00AA786F"/>
    <w:rsid w:val="00AB40B1"/>
    <w:rsid w:val="00AB6DAC"/>
    <w:rsid w:val="00AC60FB"/>
    <w:rsid w:val="00AC68FF"/>
    <w:rsid w:val="00AE1720"/>
    <w:rsid w:val="00AE44A7"/>
    <w:rsid w:val="00AE77F5"/>
    <w:rsid w:val="00B028AD"/>
    <w:rsid w:val="00B049CB"/>
    <w:rsid w:val="00B16305"/>
    <w:rsid w:val="00B17DE7"/>
    <w:rsid w:val="00B23FCC"/>
    <w:rsid w:val="00B721B3"/>
    <w:rsid w:val="00B82E56"/>
    <w:rsid w:val="00B8729D"/>
    <w:rsid w:val="00BA4D82"/>
    <w:rsid w:val="00BB49F1"/>
    <w:rsid w:val="00BC287E"/>
    <w:rsid w:val="00BC350E"/>
    <w:rsid w:val="00BD5FD8"/>
    <w:rsid w:val="00BD71FE"/>
    <w:rsid w:val="00BE30DD"/>
    <w:rsid w:val="00BE3171"/>
    <w:rsid w:val="00BE3A0B"/>
    <w:rsid w:val="00BE7F28"/>
    <w:rsid w:val="00C1046A"/>
    <w:rsid w:val="00C2426A"/>
    <w:rsid w:val="00C25DBB"/>
    <w:rsid w:val="00C27DE5"/>
    <w:rsid w:val="00C355F5"/>
    <w:rsid w:val="00C62CFD"/>
    <w:rsid w:val="00C75A1E"/>
    <w:rsid w:val="00C823A8"/>
    <w:rsid w:val="00C90711"/>
    <w:rsid w:val="00C97746"/>
    <w:rsid w:val="00CB0E21"/>
    <w:rsid w:val="00CC7C67"/>
    <w:rsid w:val="00CD3552"/>
    <w:rsid w:val="00CD6202"/>
    <w:rsid w:val="00CE15A6"/>
    <w:rsid w:val="00CE442C"/>
    <w:rsid w:val="00CE5D20"/>
    <w:rsid w:val="00D00977"/>
    <w:rsid w:val="00D04680"/>
    <w:rsid w:val="00D262D6"/>
    <w:rsid w:val="00D3235A"/>
    <w:rsid w:val="00D3771F"/>
    <w:rsid w:val="00D5182F"/>
    <w:rsid w:val="00D5544A"/>
    <w:rsid w:val="00D64A01"/>
    <w:rsid w:val="00D719C3"/>
    <w:rsid w:val="00D93478"/>
    <w:rsid w:val="00D93D23"/>
    <w:rsid w:val="00DA4068"/>
    <w:rsid w:val="00DD055D"/>
    <w:rsid w:val="00DD62D2"/>
    <w:rsid w:val="00DE0094"/>
    <w:rsid w:val="00DE1BFB"/>
    <w:rsid w:val="00DE2B75"/>
    <w:rsid w:val="00E017B8"/>
    <w:rsid w:val="00E03E52"/>
    <w:rsid w:val="00E123B0"/>
    <w:rsid w:val="00E15432"/>
    <w:rsid w:val="00E2026D"/>
    <w:rsid w:val="00E21F12"/>
    <w:rsid w:val="00E32D28"/>
    <w:rsid w:val="00E3382B"/>
    <w:rsid w:val="00E341A3"/>
    <w:rsid w:val="00E401C4"/>
    <w:rsid w:val="00E422F7"/>
    <w:rsid w:val="00E55735"/>
    <w:rsid w:val="00E608ED"/>
    <w:rsid w:val="00E60D1F"/>
    <w:rsid w:val="00E646C7"/>
    <w:rsid w:val="00E73357"/>
    <w:rsid w:val="00E84C74"/>
    <w:rsid w:val="00E8643D"/>
    <w:rsid w:val="00EA0EE9"/>
    <w:rsid w:val="00EB65A7"/>
    <w:rsid w:val="00EC033B"/>
    <w:rsid w:val="00EE4E83"/>
    <w:rsid w:val="00EE7791"/>
    <w:rsid w:val="00EF6F07"/>
    <w:rsid w:val="00F25A1E"/>
    <w:rsid w:val="00F461E3"/>
    <w:rsid w:val="00F52F92"/>
    <w:rsid w:val="00F54EEF"/>
    <w:rsid w:val="00F72D4F"/>
    <w:rsid w:val="00F73996"/>
    <w:rsid w:val="00F8632B"/>
    <w:rsid w:val="00FA023F"/>
    <w:rsid w:val="00FA1BE5"/>
    <w:rsid w:val="00FC2C85"/>
    <w:rsid w:val="00FC67F0"/>
    <w:rsid w:val="00FD5252"/>
    <w:rsid w:val="00FE758B"/>
    <w:rsid w:val="00FF6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D3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ьный (таблица)"/>
    <w:basedOn w:val="Normal"/>
    <w:next w:val="Normal"/>
    <w:uiPriority w:val="99"/>
    <w:rsid w:val="00262D3E"/>
    <w:pPr>
      <w:ind w:firstLine="0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rsid w:val="003B5E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5EF6"/>
    <w:rPr>
      <w:rFonts w:ascii="Segoe UI" w:hAnsi="Segoe UI" w:cs="Segoe UI"/>
      <w:sz w:val="18"/>
      <w:szCs w:val="18"/>
      <w:lang w:eastAsia="ru-RU"/>
    </w:rPr>
  </w:style>
  <w:style w:type="paragraph" w:customStyle="1" w:styleId="s1">
    <w:name w:val="s_1"/>
    <w:basedOn w:val="Normal"/>
    <w:uiPriority w:val="99"/>
    <w:rsid w:val="006C442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B1630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16305"/>
    <w:rPr>
      <w:rFonts w:ascii="Times New Roman CYR" w:hAnsi="Times New Roman CYR" w:cs="Times New Roman CYR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B1630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6305"/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s3">
    <w:name w:val="s3"/>
    <w:basedOn w:val="Normal"/>
    <w:uiPriority w:val="99"/>
    <w:rsid w:val="00B163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2">
    <w:name w:val="s2"/>
    <w:basedOn w:val="DefaultParagraphFont"/>
    <w:uiPriority w:val="99"/>
    <w:rsid w:val="00B1630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1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3315935/1010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73315935/1020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73315935/10100" TargetMode="External"/><Relationship Id="rId11" Type="http://schemas.openxmlformats.org/officeDocument/2006/relationships/hyperlink" Target="https://internet.garant.ru/document/redirect/73315935/10400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internet.garant.ru/document/redirect/73315935/1020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73315935/10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1538</Words>
  <Characters>8773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Пользователь</dc:creator>
  <cp:keywords/>
  <dc:description/>
  <cp:lastModifiedBy>1</cp:lastModifiedBy>
  <cp:revision>2</cp:revision>
  <cp:lastPrinted>2025-08-11T13:51:00Z</cp:lastPrinted>
  <dcterms:created xsi:type="dcterms:W3CDTF">2025-08-12T05:38:00Z</dcterms:created>
  <dcterms:modified xsi:type="dcterms:W3CDTF">2025-08-12T05:38:00Z</dcterms:modified>
</cp:coreProperties>
</file>