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ABF" w:rsidRPr="006A07AF" w:rsidRDefault="00B63ABF" w:rsidP="00271C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07AF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B63ABF" w:rsidRPr="006A07AF" w:rsidRDefault="00B63ABF" w:rsidP="00271C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07AF">
        <w:rPr>
          <w:rFonts w:ascii="Times New Roman" w:hAnsi="Times New Roman"/>
          <w:sz w:val="28"/>
          <w:szCs w:val="28"/>
        </w:rPr>
        <w:t>МУНИЦИПАЛЬНОГО РАЙОНА</w:t>
      </w:r>
    </w:p>
    <w:p w:rsidR="00B63ABF" w:rsidRPr="006A07AF" w:rsidRDefault="00B63ABF" w:rsidP="00271C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07AF">
        <w:rPr>
          <w:rFonts w:ascii="Times New Roman" w:hAnsi="Times New Roman"/>
          <w:sz w:val="28"/>
          <w:szCs w:val="28"/>
        </w:rPr>
        <w:t>РЕСПУБЛИКИ МОРДОВИЯ</w:t>
      </w:r>
    </w:p>
    <w:p w:rsidR="00B63ABF" w:rsidRPr="006A07AF" w:rsidRDefault="00B63ABF" w:rsidP="00271C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3ABF" w:rsidRPr="006A07AF" w:rsidRDefault="00B63ABF" w:rsidP="00271C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07AF">
        <w:rPr>
          <w:rFonts w:ascii="Times New Roman" w:hAnsi="Times New Roman"/>
          <w:b/>
          <w:sz w:val="28"/>
          <w:szCs w:val="28"/>
        </w:rPr>
        <w:t>ПОСТАНОВЛЕНИЕ</w:t>
      </w:r>
    </w:p>
    <w:p w:rsidR="00B63ABF" w:rsidRPr="006A07AF" w:rsidRDefault="00B63ABF" w:rsidP="00271C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3ABF" w:rsidRPr="006A07AF" w:rsidRDefault="00B63ABF" w:rsidP="00271C3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06.08.2025</w:t>
      </w:r>
      <w:r w:rsidRPr="006A07AF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№ 454</w:t>
      </w:r>
    </w:p>
    <w:p w:rsidR="00B63ABF" w:rsidRPr="006A07AF" w:rsidRDefault="00B63ABF" w:rsidP="00271C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3ABF" w:rsidRPr="006A07AF" w:rsidRDefault="00B63ABF" w:rsidP="00271C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07AF">
        <w:rPr>
          <w:rFonts w:ascii="Times New Roman" w:hAnsi="Times New Roman"/>
          <w:sz w:val="28"/>
          <w:szCs w:val="28"/>
        </w:rPr>
        <w:t>г. Рузаевка</w:t>
      </w:r>
    </w:p>
    <w:p w:rsidR="00B63ABF" w:rsidRPr="006A07AF" w:rsidRDefault="00B63ABF" w:rsidP="00271C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3ABF" w:rsidRPr="006A07AF" w:rsidRDefault="00B63ABF" w:rsidP="009373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A07AF">
        <w:rPr>
          <w:rFonts w:ascii="Times New Roman" w:hAnsi="Times New Roman"/>
          <w:b/>
          <w:sz w:val="28"/>
          <w:szCs w:val="28"/>
        </w:rPr>
        <w:t>Об утверждении количества мест для детей-инвалидов</w:t>
      </w:r>
      <w:r>
        <w:rPr>
          <w:rFonts w:ascii="Times New Roman" w:hAnsi="Times New Roman"/>
          <w:b/>
          <w:sz w:val="28"/>
          <w:szCs w:val="28"/>
        </w:rPr>
        <w:t xml:space="preserve"> и </w:t>
      </w:r>
      <w:r w:rsidRPr="006A07A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детей с ограниченными возможностями здоровья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в м</w:t>
      </w:r>
      <w:r w:rsidRPr="006A07AF">
        <w:rPr>
          <w:rFonts w:ascii="Times New Roman" w:hAnsi="Times New Roman"/>
          <w:b/>
          <w:sz w:val="28"/>
          <w:szCs w:val="28"/>
          <w:shd w:val="clear" w:color="auto" w:fill="FFFFFF"/>
        </w:rPr>
        <w:t>униципальном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автономном учреждении</w:t>
      </w:r>
      <w:r w:rsidRPr="006A07A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«Центр молодежной политики и туризма»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Рузаевского муниципального района на 2025 год</w:t>
      </w:r>
    </w:p>
    <w:p w:rsidR="00B63ABF" w:rsidRPr="006A07AF" w:rsidRDefault="00B63ABF" w:rsidP="00271C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3ABF" w:rsidRPr="006A07AF" w:rsidRDefault="00B63ABF" w:rsidP="00271C3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A07AF">
        <w:rPr>
          <w:rStyle w:val="Emphasis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 xml:space="preserve">На основании статьи 15 Федерального закона от 06 октября </w:t>
      </w:r>
      <w:smartTag w:uri="urn:schemas-microsoft-com:office:smarttags" w:element="metricconverter">
        <w:smartTagPr>
          <w:attr w:name="ProductID" w:val="2023 г"/>
        </w:smartTagPr>
        <w:r w:rsidRPr="006A07AF">
          <w:rPr>
            <w:rStyle w:val="Emphasis"/>
            <w:rFonts w:ascii="Times New Roman" w:hAnsi="Times New Roman"/>
            <w:i w:val="0"/>
            <w:iCs w:val="0"/>
            <w:sz w:val="28"/>
            <w:szCs w:val="28"/>
            <w:shd w:val="clear" w:color="auto" w:fill="FFFFFF"/>
          </w:rPr>
          <w:t>2023 г</w:t>
        </w:r>
      </w:smartTag>
      <w:r w:rsidRPr="006A07AF">
        <w:rPr>
          <w:rStyle w:val="Emphasis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 xml:space="preserve">. № 131-ФЗ «Об общих принципах организации местного самоуправления в Российской Федерации», пункта 4 </w:t>
      </w:r>
      <w:r w:rsidRPr="006A07AF">
        <w:rPr>
          <w:rFonts w:ascii="Times New Roman" w:hAnsi="Times New Roman"/>
          <w:sz w:val="28"/>
          <w:szCs w:val="28"/>
          <w:shd w:val="clear" w:color="auto" w:fill="FFFFFF"/>
        </w:rPr>
        <w:t xml:space="preserve">Порядка обеспечения выполнения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на территории Республики Мордовия, утвержденного </w:t>
      </w:r>
      <w:r w:rsidRPr="006A07AF">
        <w:rPr>
          <w:rStyle w:val="Emphasis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6A07A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A07AF">
        <w:rPr>
          <w:rStyle w:val="Emphasis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Правительства Республики</w:t>
      </w:r>
      <w:r w:rsidRPr="006A07A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A07AF">
        <w:rPr>
          <w:rStyle w:val="Emphasis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Мордовия</w:t>
      </w:r>
      <w:r w:rsidRPr="006A07AF">
        <w:rPr>
          <w:rFonts w:ascii="Times New Roman" w:hAnsi="Times New Roman"/>
          <w:sz w:val="28"/>
          <w:szCs w:val="28"/>
          <w:shd w:val="clear" w:color="auto" w:fill="FFFFFF"/>
        </w:rPr>
        <w:t xml:space="preserve"> от </w:t>
      </w:r>
      <w:r w:rsidRPr="006A07AF">
        <w:rPr>
          <w:rStyle w:val="Emphasis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23</w:t>
      </w:r>
      <w:r w:rsidRPr="006A07A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A07AF">
        <w:rPr>
          <w:rStyle w:val="Emphasis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января</w:t>
      </w:r>
      <w:r w:rsidRPr="006A07A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Pr="006A07AF">
          <w:rPr>
            <w:rStyle w:val="Emphasis"/>
            <w:rFonts w:ascii="Times New Roman" w:hAnsi="Times New Roman"/>
            <w:i w:val="0"/>
            <w:iCs w:val="0"/>
            <w:sz w:val="28"/>
            <w:szCs w:val="28"/>
            <w:shd w:val="clear" w:color="auto" w:fill="FFFFFF"/>
          </w:rPr>
          <w:t>2025</w:t>
        </w:r>
        <w:r w:rsidRPr="006A07AF">
          <w:rPr>
            <w:rFonts w:ascii="Times New Roman" w:hAnsi="Times New Roman"/>
            <w:sz w:val="28"/>
            <w:szCs w:val="28"/>
            <w:shd w:val="clear" w:color="auto" w:fill="FFFFFF"/>
          </w:rPr>
          <w:t xml:space="preserve"> г</w:t>
        </w:r>
      </w:smartTag>
      <w:r w:rsidRPr="006A07AF">
        <w:rPr>
          <w:rFonts w:ascii="Times New Roman" w:hAnsi="Times New Roman"/>
          <w:sz w:val="28"/>
          <w:szCs w:val="28"/>
          <w:shd w:val="clear" w:color="auto" w:fill="FFFFFF"/>
        </w:rPr>
        <w:t xml:space="preserve">. № </w:t>
      </w:r>
      <w:r w:rsidRPr="006A07AF">
        <w:rPr>
          <w:rStyle w:val="Emphasis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43</w:t>
      </w:r>
      <w:r w:rsidRPr="006A07AF">
        <w:rPr>
          <w:rFonts w:ascii="Times New Roman" w:hAnsi="Times New Roman"/>
          <w:sz w:val="28"/>
          <w:szCs w:val="28"/>
          <w:shd w:val="clear" w:color="auto" w:fill="FFFFFF"/>
        </w:rPr>
        <w:t xml:space="preserve">, Администрация Рузаевского муниципального района Республики Мордовия </w:t>
      </w:r>
      <w:r w:rsidRPr="006A07AF">
        <w:rPr>
          <w:rFonts w:ascii="Times New Roman" w:hAnsi="Times New Roman"/>
          <w:b/>
          <w:sz w:val="28"/>
          <w:szCs w:val="28"/>
          <w:shd w:val="clear" w:color="auto" w:fill="FFFFFF"/>
        </w:rPr>
        <w:t>постановляет:</w:t>
      </w:r>
    </w:p>
    <w:p w:rsidR="00B63ABF" w:rsidRPr="006A07AF" w:rsidRDefault="00B63ABF" w:rsidP="00271C3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63ABF" w:rsidRDefault="00B63ABF" w:rsidP="003478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7AF">
        <w:rPr>
          <w:rFonts w:ascii="Times New Roman" w:hAnsi="Times New Roman"/>
          <w:sz w:val="28"/>
          <w:szCs w:val="28"/>
        </w:rPr>
        <w:t>1. Утвердить</w:t>
      </w:r>
      <w:r>
        <w:rPr>
          <w:rFonts w:ascii="Times New Roman" w:hAnsi="Times New Roman"/>
          <w:sz w:val="28"/>
          <w:szCs w:val="28"/>
        </w:rPr>
        <w:t xml:space="preserve"> следующее количество мест </w:t>
      </w:r>
      <w:r w:rsidRPr="00347848">
        <w:rPr>
          <w:rFonts w:ascii="Times New Roman" w:hAnsi="Times New Roman"/>
          <w:sz w:val="28"/>
          <w:szCs w:val="28"/>
        </w:rPr>
        <w:t xml:space="preserve">для детей-инвалидов и </w:t>
      </w:r>
      <w:r w:rsidRPr="00347848">
        <w:rPr>
          <w:rFonts w:ascii="Times New Roman" w:hAnsi="Times New Roman"/>
          <w:sz w:val="28"/>
          <w:szCs w:val="28"/>
          <w:shd w:val="clear" w:color="auto" w:fill="FFFFFF"/>
        </w:rPr>
        <w:t>детей с ограниченными возможностями здоровья в муниципальном автономном учреждении «Центр молодежной политики и туризма» Рузаевского муниципального района на 2025 год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63ABF" w:rsidRPr="00347848" w:rsidRDefault="00B63ABF" w:rsidP="003478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7AF">
        <w:rPr>
          <w:rFonts w:ascii="Times New Roman" w:hAnsi="Times New Roman"/>
          <w:sz w:val="28"/>
          <w:szCs w:val="28"/>
          <w:shd w:val="clear" w:color="auto" w:fill="FFFFFF"/>
        </w:rPr>
        <w:t>– Детск</w:t>
      </w:r>
      <w:r>
        <w:rPr>
          <w:rFonts w:ascii="Times New Roman" w:hAnsi="Times New Roman"/>
          <w:sz w:val="28"/>
          <w:szCs w:val="28"/>
          <w:shd w:val="clear" w:color="auto" w:fill="FFFFFF"/>
        </w:rPr>
        <w:t>ий</w:t>
      </w:r>
      <w:r w:rsidRPr="006A07AF">
        <w:rPr>
          <w:rFonts w:ascii="Times New Roman" w:hAnsi="Times New Roman"/>
          <w:sz w:val="28"/>
          <w:szCs w:val="28"/>
          <w:shd w:val="clear" w:color="auto" w:fill="FFFFFF"/>
        </w:rPr>
        <w:t xml:space="preserve"> оздоровительный  лагерь «Изумрудный» имени Володи Дубинина – 27 мест;</w:t>
      </w:r>
    </w:p>
    <w:p w:rsidR="00B63ABF" w:rsidRPr="006A07AF" w:rsidRDefault="00B63ABF" w:rsidP="006A07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A07AF">
        <w:rPr>
          <w:rFonts w:ascii="Times New Roman" w:hAnsi="Times New Roman"/>
          <w:sz w:val="28"/>
          <w:szCs w:val="28"/>
          <w:shd w:val="clear" w:color="auto" w:fill="FFFFFF"/>
        </w:rPr>
        <w:t xml:space="preserve">– Детский оздоровительный  лагерь «Орленок» – 12 </w:t>
      </w:r>
      <w:r>
        <w:rPr>
          <w:rFonts w:ascii="Times New Roman" w:hAnsi="Times New Roman"/>
          <w:sz w:val="28"/>
          <w:szCs w:val="28"/>
          <w:shd w:val="clear" w:color="auto" w:fill="FFFFFF"/>
        </w:rPr>
        <w:t>мест.</w:t>
      </w:r>
    </w:p>
    <w:p w:rsidR="00B63ABF" w:rsidRPr="006A07AF" w:rsidRDefault="00B63ABF" w:rsidP="006A07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7AF">
        <w:rPr>
          <w:rFonts w:ascii="Times New Roman" w:hAnsi="Times New Roman"/>
          <w:sz w:val="28"/>
          <w:szCs w:val="28"/>
        </w:rPr>
        <w:t>2. Контроль исполнения настоящего постановления возложить на</w:t>
      </w:r>
      <w:r w:rsidRPr="006A07AF">
        <w:rPr>
          <w:rFonts w:ascii="Times New Roman" w:hAnsi="Times New Roman"/>
          <w:color w:val="6E6E6E"/>
          <w:sz w:val="28"/>
          <w:szCs w:val="28"/>
          <w:shd w:val="clear" w:color="auto" w:fill="FFFFFF"/>
        </w:rPr>
        <w:t xml:space="preserve"> </w:t>
      </w:r>
      <w:r w:rsidRPr="006A07AF">
        <w:rPr>
          <w:rFonts w:ascii="Times New Roman" w:hAnsi="Times New Roman"/>
          <w:sz w:val="28"/>
          <w:szCs w:val="28"/>
          <w:shd w:val="clear" w:color="auto" w:fill="FFFFFF"/>
        </w:rPr>
        <w:t>заместителя Главы района по социальным вопросам.</w:t>
      </w:r>
    </w:p>
    <w:p w:rsidR="00B63ABF" w:rsidRPr="006A07AF" w:rsidRDefault="00B63ABF" w:rsidP="006A07A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07AF">
        <w:rPr>
          <w:rFonts w:ascii="Times New Roman" w:hAnsi="Times New Roman"/>
          <w:sz w:val="28"/>
          <w:szCs w:val="28"/>
        </w:rPr>
        <w:t>3. Настоящее постановление вступает в силу после дня обнародования путем   размещения на официальном сайте органов местного самоуправления Рузаевского муниципального района в информационно-теле</w:t>
      </w:r>
      <w:r>
        <w:rPr>
          <w:rFonts w:ascii="Times New Roman" w:hAnsi="Times New Roman"/>
          <w:sz w:val="28"/>
          <w:szCs w:val="28"/>
        </w:rPr>
        <w:t>коммуникационной сети «Интернет»</w:t>
      </w:r>
      <w:r w:rsidRPr="006A07AF">
        <w:rPr>
          <w:rFonts w:ascii="Times New Roman" w:hAnsi="Times New Roman"/>
          <w:sz w:val="28"/>
          <w:szCs w:val="28"/>
        </w:rPr>
        <w:t>.</w:t>
      </w:r>
    </w:p>
    <w:p w:rsidR="00B63ABF" w:rsidRPr="006A07AF" w:rsidRDefault="00B63ABF" w:rsidP="00271C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3ABF" w:rsidRPr="006A07AF" w:rsidRDefault="00B63ABF" w:rsidP="00271C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3ABF" w:rsidRPr="006A07AF" w:rsidRDefault="00B63ABF" w:rsidP="00271C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3ABF" w:rsidRPr="006A07AF" w:rsidRDefault="00B63ABF" w:rsidP="00271C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07AF">
        <w:rPr>
          <w:rFonts w:ascii="Times New Roman" w:hAnsi="Times New Roman"/>
          <w:sz w:val="28"/>
          <w:szCs w:val="28"/>
        </w:rPr>
        <w:t xml:space="preserve">Глава Рузаевского </w:t>
      </w:r>
    </w:p>
    <w:p w:rsidR="00B63ABF" w:rsidRPr="006A07AF" w:rsidRDefault="00B63ABF" w:rsidP="00271C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07AF">
        <w:rPr>
          <w:rFonts w:ascii="Times New Roman" w:hAnsi="Times New Roman"/>
          <w:sz w:val="28"/>
          <w:szCs w:val="28"/>
        </w:rPr>
        <w:t>муниципального района</w:t>
      </w:r>
    </w:p>
    <w:p w:rsidR="00B63ABF" w:rsidRPr="006A07AF" w:rsidRDefault="00B63ABF" w:rsidP="00271C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07AF">
        <w:rPr>
          <w:rFonts w:ascii="Times New Roman" w:hAnsi="Times New Roman"/>
          <w:sz w:val="28"/>
          <w:szCs w:val="28"/>
        </w:rPr>
        <w:t xml:space="preserve">Республики Мордовия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6A07AF">
        <w:rPr>
          <w:rFonts w:ascii="Times New Roman" w:hAnsi="Times New Roman"/>
          <w:sz w:val="28"/>
          <w:szCs w:val="28"/>
        </w:rPr>
        <w:t>А.Б. Юткин</w:t>
      </w:r>
    </w:p>
    <w:p w:rsidR="00B63ABF" w:rsidRDefault="00B63ABF"/>
    <w:sectPr w:rsidR="00B63ABF" w:rsidSect="00211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420BB"/>
    <w:multiLevelType w:val="hybridMultilevel"/>
    <w:tmpl w:val="BE3C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1C3F"/>
    <w:rsid w:val="000871AC"/>
    <w:rsid w:val="0009734E"/>
    <w:rsid w:val="0010360C"/>
    <w:rsid w:val="002118C3"/>
    <w:rsid w:val="00271C3F"/>
    <w:rsid w:val="002A0B68"/>
    <w:rsid w:val="00302318"/>
    <w:rsid w:val="00347848"/>
    <w:rsid w:val="003A09EE"/>
    <w:rsid w:val="005B61E8"/>
    <w:rsid w:val="006A07AF"/>
    <w:rsid w:val="00706C15"/>
    <w:rsid w:val="007F0EDB"/>
    <w:rsid w:val="008B00FF"/>
    <w:rsid w:val="008F061C"/>
    <w:rsid w:val="00931C76"/>
    <w:rsid w:val="00937353"/>
    <w:rsid w:val="00A27705"/>
    <w:rsid w:val="00AF017D"/>
    <w:rsid w:val="00B63ABF"/>
    <w:rsid w:val="00BA7735"/>
    <w:rsid w:val="00BB5947"/>
    <w:rsid w:val="00CE7856"/>
    <w:rsid w:val="00D7762B"/>
    <w:rsid w:val="00D85772"/>
    <w:rsid w:val="00DC5F33"/>
    <w:rsid w:val="00DF1C56"/>
    <w:rsid w:val="00E44CB9"/>
    <w:rsid w:val="00F03C15"/>
    <w:rsid w:val="00F80A05"/>
    <w:rsid w:val="00F96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C3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271C3F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271C3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3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271</Words>
  <Characters>1551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cp:lastPrinted>2025-04-16T05:56:00Z</cp:lastPrinted>
  <dcterms:created xsi:type="dcterms:W3CDTF">2025-08-06T10:18:00Z</dcterms:created>
  <dcterms:modified xsi:type="dcterms:W3CDTF">2025-08-06T10:18:00Z</dcterms:modified>
</cp:coreProperties>
</file>