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2E" w:rsidRDefault="00276B2E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276B2E" w:rsidRDefault="00276B2E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276B2E" w:rsidRDefault="00276B2E">
      <w:pPr>
        <w:ind w:left="-142"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76B2E" w:rsidRDefault="00276B2E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276B2E" w:rsidRDefault="00276B2E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B2E" w:rsidRPr="00901E5C" w:rsidRDefault="00276B2E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5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76B2E" w:rsidRDefault="00276B2E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B2E" w:rsidRDefault="00276B2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04.02.2026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№  37</w:t>
      </w:r>
    </w:p>
    <w:p w:rsidR="00276B2E" w:rsidRDefault="00276B2E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276B2E" w:rsidRDefault="00276B2E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Рузаевка</w:t>
      </w:r>
    </w:p>
    <w:p w:rsidR="00276B2E" w:rsidRDefault="00276B2E">
      <w:pPr>
        <w:ind w:left="720" w:right="560" w:firstLine="0"/>
        <w:jc w:val="center"/>
        <w:rPr>
          <w:b/>
          <w:sz w:val="28"/>
          <w:szCs w:val="28"/>
        </w:rPr>
      </w:pPr>
    </w:p>
    <w:p w:rsidR="00276B2E" w:rsidRPr="00901E5C" w:rsidRDefault="00276B2E" w:rsidP="007E31C2">
      <w:pPr>
        <w:pStyle w:val="NoSpacing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01E5C">
        <w:rPr>
          <w:rFonts w:ascii="Times New Roman" w:hAnsi="Times New Roman"/>
          <w:b/>
          <w:color w:val="000000"/>
          <w:sz w:val="26"/>
          <w:szCs w:val="26"/>
        </w:rPr>
        <w:t>О реализации проектов молодежного инициативного бюджетирования на территории Рузаевского муниципального района Республики Мордовия</w:t>
      </w:r>
    </w:p>
    <w:p w:rsidR="00276B2E" w:rsidRDefault="00276B2E">
      <w:pPr>
        <w:ind w:right="56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76B2E" w:rsidRPr="00A1258A" w:rsidRDefault="00276B2E" w:rsidP="007565D0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565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целях реализации Постановления Правительства Республики Мордовия от 19.11.2025 № 872 «О реализации на территории Республики Мордовия проектов молодежного инициативного бюджетирования»,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Администрация Рузаевского муниципального района Республики Мордовия постановляет: </w:t>
      </w:r>
    </w:p>
    <w:p w:rsidR="00276B2E" w:rsidRPr="00A1258A" w:rsidRDefault="00276B2E" w:rsidP="00813B82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1. Создать муниципальную комиссию по конкурсному отбору проектов молодежного инициативного бюджетирования в Рузаевском муниципальном районе.</w:t>
      </w:r>
    </w:p>
    <w:p w:rsidR="00276B2E" w:rsidRPr="00A1258A" w:rsidRDefault="00276B2E" w:rsidP="00813B82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2. Утвердить прилагаемые:</w:t>
      </w:r>
    </w:p>
    <w:p w:rsidR="00276B2E" w:rsidRPr="00A1258A" w:rsidRDefault="00276B2E" w:rsidP="00813B82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Порядок проведения конкурсного отбора проектов молодежного инициативного бюджетирования в </w:t>
      </w:r>
      <w:r w:rsidRPr="00A1258A">
        <w:rPr>
          <w:rFonts w:ascii="Times New Roman" w:hAnsi="Times New Roman"/>
          <w:bCs/>
          <w:color w:val="000000"/>
          <w:sz w:val="26"/>
          <w:szCs w:val="26"/>
        </w:rPr>
        <w:t xml:space="preserve">Рузаевском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муниципальном районе</w:t>
      </w:r>
      <w:r w:rsidRPr="003E03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Республике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Мордовия, </w:t>
      </w:r>
      <w:r w:rsidRPr="00A1258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согласно </w:t>
      </w:r>
      <w:hyperlink w:anchor="P724" w:history="1"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п</w:t>
        </w:r>
        <w:r w:rsidRPr="00A1258A">
          <w:rPr>
            <w:rStyle w:val="Hyperlink"/>
            <w:bCs/>
            <w:sz w:val="26"/>
            <w:szCs w:val="26"/>
          </w:rPr>
          <w:t>риложению 1</w:t>
        </w:r>
      </w:hyperlink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постановлению;</w:t>
      </w:r>
    </w:p>
    <w:p w:rsidR="00276B2E" w:rsidRPr="00A1258A" w:rsidRDefault="00276B2E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Правила предоставления из муниципального бюджета Рузаевского муниципального района Республики Мордовия субсидии на реализацию проектов молодежного инициативного бюджетирования, согласно </w:t>
      </w:r>
      <w:hyperlink w:anchor="P725" w:history="1"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п</w:t>
        </w:r>
        <w:r w:rsidRPr="00A1258A">
          <w:rPr>
            <w:rStyle w:val="Hyperlink"/>
            <w:bCs/>
            <w:sz w:val="26"/>
            <w:szCs w:val="26"/>
          </w:rPr>
          <w:t xml:space="preserve">риложению </w:t>
        </w:r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2</w:t>
        </w:r>
      </w:hyperlink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постановлению;</w:t>
      </w:r>
    </w:p>
    <w:p w:rsidR="00276B2E" w:rsidRPr="00A1258A" w:rsidRDefault="00276B2E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Методику распределения субсидии из муниципального бюджета Рузаевского муниципального района Республики Мордовия субсидии на реализацию проектов молодежного инициативного бюджетирования, согласно </w:t>
      </w:r>
      <w:hyperlink w:anchor="P726" w:history="1"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п</w:t>
        </w:r>
        <w:r w:rsidRPr="00A1258A">
          <w:rPr>
            <w:rStyle w:val="Hyperlink"/>
            <w:bCs/>
            <w:sz w:val="26"/>
            <w:szCs w:val="26"/>
          </w:rPr>
          <w:t xml:space="preserve">риложению </w:t>
        </w:r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3</w:t>
        </w:r>
      </w:hyperlink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постановлению;</w:t>
      </w:r>
    </w:p>
    <w:p w:rsidR="00276B2E" w:rsidRPr="00A1258A" w:rsidRDefault="00276B2E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Положение о муниципальной комиссии по конкурсному отбору проектов молодежного инициативного бюджетирования в Рузаевском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муниципальном районе Республике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Мордовия, согласно </w:t>
      </w:r>
      <w:hyperlink w:anchor="P727" w:history="1"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п</w:t>
        </w:r>
        <w:r w:rsidRPr="00A1258A">
          <w:rPr>
            <w:rStyle w:val="Hyperlink"/>
            <w:bCs/>
            <w:sz w:val="26"/>
            <w:szCs w:val="26"/>
          </w:rPr>
          <w:t xml:space="preserve">риложению </w:t>
        </w:r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4</w:t>
        </w:r>
      </w:hyperlink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постановлению;</w:t>
      </w:r>
    </w:p>
    <w:p w:rsidR="00276B2E" w:rsidRPr="00A1258A" w:rsidRDefault="00276B2E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Состав муниципальной комиссии по конкурсному отбору проектов молодежного инициативного бюджетирования в Рузаевском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муниципальном районе Республике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Мордовия, согласно </w:t>
      </w:r>
      <w:hyperlink w:anchor="P728" w:history="1"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п</w:t>
        </w:r>
        <w:r w:rsidRPr="00A1258A">
          <w:rPr>
            <w:rStyle w:val="Hyperlink"/>
            <w:bCs/>
            <w:sz w:val="26"/>
            <w:szCs w:val="26"/>
          </w:rPr>
          <w:t xml:space="preserve">риложению </w:t>
        </w:r>
        <w:r w:rsidRPr="00A1258A">
          <w:rPr>
            <w:rStyle w:val="Hyperlink"/>
            <w:rFonts w:ascii="Times New Roman" w:hAnsi="Times New Roman"/>
            <w:bCs/>
            <w:sz w:val="26"/>
            <w:szCs w:val="26"/>
          </w:rPr>
          <w:t>5</w:t>
        </w:r>
      </w:hyperlink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постановлению.</w:t>
      </w:r>
    </w:p>
    <w:p w:rsidR="00276B2E" w:rsidRDefault="00276B2E">
      <w:pPr>
        <w:ind w:right="-7"/>
        <w:rPr>
          <w:rFonts w:ascii="Times New Roman" w:hAnsi="Times New Roman" w:cs="Times New Roman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</w:t>
      </w:r>
      <w:r w:rsidRPr="00A1258A">
        <w:rPr>
          <w:rFonts w:ascii="Times New Roman" w:hAnsi="Times New Roman" w:cs="Times New Roman"/>
          <w:sz w:val="26"/>
          <w:szCs w:val="26"/>
        </w:rPr>
        <w:t xml:space="preserve"> муниципального района в информационно - телекоммуникационной</w:t>
      </w:r>
      <w:r>
        <w:rPr>
          <w:rFonts w:ascii="Times New Roman" w:hAnsi="Times New Roman" w:cs="Times New Roman"/>
          <w:sz w:val="26"/>
          <w:szCs w:val="26"/>
        </w:rPr>
        <w:t xml:space="preserve"> сети </w:t>
      </w:r>
      <w:r w:rsidRPr="009C6EA4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Интернет</w:t>
      </w:r>
      <w:r w:rsidRPr="009C6EA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и подлежит размещению в закрытой части портала государственной автоматизированной системы «Управление».</w:t>
      </w:r>
    </w:p>
    <w:p w:rsidR="00276B2E" w:rsidRDefault="00276B2E">
      <w:pPr>
        <w:ind w:right="560" w:firstLine="0"/>
        <w:rPr>
          <w:rFonts w:ascii="Times New Roman" w:hAnsi="Times New Roman" w:cs="Times New Roman"/>
          <w:sz w:val="26"/>
          <w:szCs w:val="26"/>
        </w:rPr>
      </w:pPr>
    </w:p>
    <w:p w:rsidR="00276B2E" w:rsidRDefault="00276B2E">
      <w:pPr>
        <w:ind w:right="560"/>
        <w:rPr>
          <w:rFonts w:ascii="Times New Roman" w:hAnsi="Times New Roman" w:cs="Times New Roman"/>
          <w:sz w:val="26"/>
          <w:szCs w:val="26"/>
        </w:rPr>
      </w:pPr>
    </w:p>
    <w:p w:rsidR="00276B2E" w:rsidRDefault="00276B2E">
      <w:pPr>
        <w:ind w:right="560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Ind w:w="108" w:type="dxa"/>
        <w:tblLook w:val="0000"/>
      </w:tblPr>
      <w:tblGrid>
        <w:gridCol w:w="6754"/>
        <w:gridCol w:w="3378"/>
      </w:tblGrid>
      <w:tr w:rsidR="00276B2E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276B2E" w:rsidRDefault="00276B2E">
            <w:pPr>
              <w:pStyle w:val="a1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Рузаевского </w:t>
            </w:r>
          </w:p>
          <w:p w:rsidR="00276B2E" w:rsidRDefault="00276B2E">
            <w:pPr>
              <w:pStyle w:val="a1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</w:p>
          <w:p w:rsidR="00276B2E" w:rsidRDefault="00276B2E">
            <w:pPr>
              <w:pStyle w:val="a1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Республики Мордовия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276B2E" w:rsidRDefault="00276B2E">
            <w:pPr>
              <w:pStyle w:val="a0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6B2E" w:rsidRDefault="00276B2E">
            <w:pPr>
              <w:pStyle w:val="a0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А.Б. Юткин</w:t>
            </w:r>
          </w:p>
        </w:tc>
      </w:tr>
    </w:tbl>
    <w:p w:rsidR="00276B2E" w:rsidRDefault="00276B2E">
      <w:pPr>
        <w:pStyle w:val="NoSpacing"/>
        <w:jc w:val="center"/>
        <w:rPr>
          <w:rStyle w:val="a"/>
          <w:rFonts w:ascii="Times New Roman" w:hAnsi="Times New Roman"/>
          <w:color w:val="000000"/>
          <w:sz w:val="26"/>
          <w:szCs w:val="26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276B2E" w:rsidRPr="00AD532C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P724"/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Приложение №1</w:t>
      </w:r>
    </w:p>
    <w:bookmarkEnd w:id="0"/>
    <w:p w:rsidR="00276B2E" w:rsidRPr="00AD532C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 к </w:t>
      </w:r>
      <w:hyperlink w:anchor="sub_0" w:history="1">
        <w:r w:rsidRPr="00AD532C">
          <w:rPr>
            <w:rStyle w:val="a2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постановлению</w:t>
        </w:r>
      </w:hyperlink>
    </w:p>
    <w:p w:rsidR="00276B2E" w:rsidRPr="00AD532C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Рузаевского </w:t>
      </w:r>
    </w:p>
    <w:p w:rsidR="00276B2E" w:rsidRPr="00AD532C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муниципального района</w:t>
      </w:r>
    </w:p>
    <w:p w:rsidR="00276B2E" w:rsidRPr="00AD532C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Республики Мордовия</w:t>
      </w:r>
    </w:p>
    <w:p w:rsidR="00276B2E" w:rsidRPr="00901E5C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04.02.2026 </w:t>
      </w: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№ 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 37</w:t>
      </w:r>
    </w:p>
    <w:p w:rsidR="00276B2E" w:rsidRPr="00E21415" w:rsidRDefault="00276B2E" w:rsidP="00644A5A">
      <w:pPr>
        <w:pStyle w:val="NoSpacing"/>
        <w:jc w:val="right"/>
        <w:rPr>
          <w:rFonts w:ascii="Times New Roman" w:hAnsi="Times New Roman"/>
          <w:i/>
          <w:sz w:val="28"/>
          <w:szCs w:val="28"/>
        </w:rPr>
      </w:pPr>
    </w:p>
    <w:p w:rsidR="00276B2E" w:rsidRPr="00E21415" w:rsidRDefault="00276B2E" w:rsidP="00644A5A">
      <w:pPr>
        <w:pStyle w:val="NoSpacing"/>
        <w:jc w:val="right"/>
        <w:rPr>
          <w:rFonts w:ascii="Times New Roman" w:hAnsi="Times New Roman"/>
          <w:i/>
          <w:sz w:val="28"/>
          <w:szCs w:val="28"/>
        </w:rPr>
      </w:pPr>
    </w:p>
    <w:p w:rsidR="00276B2E" w:rsidRPr="00E21415" w:rsidRDefault="00276B2E" w:rsidP="00644A5A">
      <w:pPr>
        <w:pStyle w:val="NoSpacing"/>
        <w:jc w:val="right"/>
        <w:rPr>
          <w:rFonts w:ascii="Times New Roman" w:hAnsi="Times New Roman"/>
          <w:i/>
          <w:sz w:val="28"/>
          <w:szCs w:val="28"/>
        </w:rPr>
      </w:pPr>
    </w:p>
    <w:p w:rsidR="00276B2E" w:rsidRPr="00E21415" w:rsidRDefault="00276B2E" w:rsidP="00644A5A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 w:rsidRPr="00E21415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276B2E" w:rsidRPr="00E21415" w:rsidRDefault="00276B2E" w:rsidP="00644A5A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 w:rsidRPr="00E21415">
        <w:rPr>
          <w:rFonts w:ascii="Times New Roman" w:hAnsi="Times New Roman"/>
          <w:b/>
          <w:sz w:val="28"/>
          <w:szCs w:val="28"/>
        </w:rPr>
        <w:t xml:space="preserve">проведения конкурсного отбора проектов молодежного инициативного бюджетирования в Рузаевском муниципальном районе </w:t>
      </w:r>
    </w:p>
    <w:p w:rsidR="00276B2E" w:rsidRPr="00E21415" w:rsidRDefault="00276B2E" w:rsidP="00644A5A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 w:rsidRPr="00E21415">
        <w:rPr>
          <w:rFonts w:ascii="Times New Roman" w:hAnsi="Times New Roman"/>
          <w:b/>
          <w:sz w:val="28"/>
          <w:szCs w:val="28"/>
        </w:rPr>
        <w:t>Республике Мордовия</w:t>
      </w:r>
    </w:p>
    <w:p w:rsidR="00276B2E" w:rsidRPr="00E21415" w:rsidRDefault="00276B2E" w:rsidP="00644A5A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76B2E" w:rsidRPr="00E21415" w:rsidRDefault="00276B2E" w:rsidP="00644A5A">
      <w:pPr>
        <w:pStyle w:val="NoSpacing"/>
        <w:jc w:val="both"/>
        <w:rPr>
          <w:rFonts w:ascii="Times New Roman" w:hAnsi="Times New Roman"/>
          <w:i/>
          <w:sz w:val="28"/>
          <w:szCs w:val="28"/>
        </w:rPr>
      </w:pP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1. Настоящий порядок проведения конкурсного отбора проектов молодежного инициативного бюджетирования (далее – Порядок) устанавливает задачи проведения конкурсного отбора, требования к проектам молодежного инициативного бюджетирования, условия и процедуру проведения конкурсного отбора проектов молодежного инициативного бюджетирования в Рузаевском муниципальном районе Республике Мордовия в целях предоставления </w:t>
      </w:r>
      <w:r w:rsidRPr="0023373D">
        <w:rPr>
          <w:rFonts w:ascii="Times New Roman" w:hAnsi="Times New Roman"/>
          <w:sz w:val="28"/>
          <w:szCs w:val="28"/>
        </w:rPr>
        <w:t>субсидии</w:t>
      </w:r>
      <w:r w:rsidRPr="00E21415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E21415">
        <w:rPr>
          <w:rFonts w:ascii="Times New Roman" w:hAnsi="Times New Roman"/>
          <w:sz w:val="28"/>
          <w:szCs w:val="28"/>
        </w:rPr>
        <w:t xml:space="preserve"> бюджета Рузаевского муниципального района на реализацию проектов молодежного инициативного бюджетирования в Рузаевском муниципальном районе Республик</w:t>
      </w:r>
      <w:r>
        <w:rPr>
          <w:rFonts w:ascii="Times New Roman" w:hAnsi="Times New Roman"/>
          <w:sz w:val="28"/>
          <w:szCs w:val="28"/>
        </w:rPr>
        <w:t>е</w:t>
      </w:r>
      <w:r w:rsidRPr="00E21415">
        <w:rPr>
          <w:rFonts w:ascii="Times New Roman" w:hAnsi="Times New Roman"/>
          <w:sz w:val="28"/>
          <w:szCs w:val="28"/>
        </w:rPr>
        <w:t xml:space="preserve"> Мордовия (далее – </w:t>
      </w:r>
      <w:r w:rsidRPr="0023373D">
        <w:rPr>
          <w:rFonts w:ascii="Times New Roman" w:hAnsi="Times New Roman"/>
          <w:sz w:val="28"/>
          <w:szCs w:val="28"/>
        </w:rPr>
        <w:t>субсиди</w:t>
      </w:r>
      <w:r>
        <w:rPr>
          <w:rFonts w:ascii="Times New Roman" w:hAnsi="Times New Roman"/>
          <w:sz w:val="28"/>
          <w:szCs w:val="28"/>
        </w:rPr>
        <w:t>я</w:t>
      </w:r>
      <w:r w:rsidRPr="00E21415">
        <w:rPr>
          <w:rFonts w:ascii="Times New Roman" w:hAnsi="Times New Roman"/>
          <w:sz w:val="28"/>
          <w:szCs w:val="28"/>
        </w:rPr>
        <w:t>).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2. Для целей настоящего Порядка под проектом молодежного инициативного бюджетирования понимается проект, подготовленный лицами в возрасте от 14 до 35 лет, проживающими в Р</w:t>
      </w:r>
      <w:r>
        <w:rPr>
          <w:rFonts w:ascii="Times New Roman" w:hAnsi="Times New Roman" w:cs="Times New Roman"/>
          <w:sz w:val="28"/>
          <w:szCs w:val="28"/>
        </w:rPr>
        <w:t xml:space="preserve">узаевском муниципальном районе 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Республике Мордовия, и направленный на реализацию мероприятий, имеющих приоритетное значение для жителей Рузаевского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1415">
        <w:rPr>
          <w:rFonts w:ascii="Times New Roman" w:hAnsi="Times New Roman" w:cs="Times New Roman"/>
          <w:sz w:val="28"/>
          <w:szCs w:val="28"/>
        </w:rPr>
        <w:t xml:space="preserve"> Мордовия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 в соответствии с Федеральным законом от 20 марта </w:t>
      </w:r>
      <w:smartTag w:uri="urn:schemas-microsoft-com:office:smarttags" w:element="metricconverter">
        <w:smartTagPr>
          <w:attr w:name="ProductID" w:val="2025 г"/>
        </w:smartTagPr>
        <w:r w:rsidRPr="00E21415">
          <w:rPr>
            <w:rFonts w:ascii="Times New Roman" w:hAnsi="Times New Roman" w:cs="Times New Roman"/>
            <w:sz w:val="28"/>
            <w:szCs w:val="28"/>
          </w:rPr>
          <w:t>2025 г</w:t>
        </w:r>
      </w:smartTag>
      <w:r w:rsidRPr="00E21415">
        <w:rPr>
          <w:rFonts w:ascii="Times New Roman" w:hAnsi="Times New Roman" w:cs="Times New Roman"/>
          <w:sz w:val="28"/>
          <w:szCs w:val="28"/>
        </w:rPr>
        <w:t>. № 33-ФЗ «Об общих принципах организации местного самоуправления в единой системе публичной власти» и иными федеральными законами (далее – инициативный проект).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Задачами проведения конкурсного отбора инициативных проектов являются повышение социальной активности молодежи, вовлечение в решение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и поддержка молодежных инициатив.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3.Организатором проведения конкурсного отбора инициативных проектов является Администрация Рузаевского муниципального района Республики Мордовия (далее – организатор отбора). </w:t>
      </w:r>
    </w:p>
    <w:p w:rsidR="00276B2E" w:rsidRPr="00E21415" w:rsidRDefault="00276B2E" w:rsidP="00644A5A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4. Организатор отбора в целях организации конкурсного отбора инициативных проектов (далее – отбор) ежегодно осуществляет:</w:t>
      </w:r>
    </w:p>
    <w:p w:rsidR="00276B2E" w:rsidRPr="00E21415" w:rsidRDefault="00276B2E" w:rsidP="0041737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1) размещение на официальном сайте органов местного самоуправления Республики Мордовия в информационно-телекоммуникационной сети «Интернет» извещения о начале приема заявок и документов (далее соответственно –официальный сайт, извещение) в срок до 1 февраля года, предшествующего предоставлению </w:t>
      </w:r>
      <w:r w:rsidRPr="0023373D">
        <w:rPr>
          <w:rFonts w:ascii="Times New Roman" w:hAnsi="Times New Roman" w:cs="Times New Roman"/>
          <w:sz w:val="28"/>
          <w:szCs w:val="28"/>
        </w:rPr>
        <w:t>субсидии</w:t>
      </w:r>
      <w:r w:rsidRPr="00E21415">
        <w:rPr>
          <w:rFonts w:ascii="Times New Roman" w:hAnsi="Times New Roman" w:cs="Times New Roman"/>
          <w:sz w:val="28"/>
          <w:szCs w:val="28"/>
        </w:rPr>
        <w:t>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2) прием и регистрацию заявок и документов;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3) учет и хранение представленных заявок и документов;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4) ведение реестра представленных заявок и документов;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5)оказание методической и консультативной поддержки 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5. </w:t>
      </w:r>
      <w:r w:rsidRPr="00283BFD">
        <w:rPr>
          <w:rFonts w:ascii="Times New Roman" w:hAnsi="Times New Roman" w:cs="Times New Roman"/>
          <w:sz w:val="28"/>
          <w:szCs w:val="28"/>
        </w:rPr>
        <w:t>В отборе участвуют</w:t>
      </w:r>
      <w:r w:rsidRPr="00E21415">
        <w:rPr>
          <w:rFonts w:ascii="Times New Roman" w:hAnsi="Times New Roman" w:cs="Times New Roman"/>
          <w:sz w:val="28"/>
          <w:szCs w:val="28"/>
        </w:rPr>
        <w:t xml:space="preserve"> инициативные проекты, </w:t>
      </w:r>
      <w:r>
        <w:rPr>
          <w:rFonts w:ascii="Times New Roman" w:hAnsi="Times New Roman" w:cs="Times New Roman"/>
          <w:sz w:val="28"/>
          <w:szCs w:val="28"/>
        </w:rPr>
        <w:t>реализация которых планируется на территории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Рузаевск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Республики Мордовия.</w:t>
      </w:r>
    </w:p>
    <w:p w:rsidR="00276B2E" w:rsidRPr="00E21415" w:rsidRDefault="00276B2E" w:rsidP="0041737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6. Инициативный проект должен соответствовать следующим требованиям: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1) инициативный проект направлен на реализацию мероприятий по одному из следующих приоритетных направлений: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обустройство молодежных пространств, включая общественные пространства, территории для досуга и коворкинги; 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развитие молодежных центров и объектов социальной инфраструктуры, направленных на вовлечение молодежи в социокультурную и общественную деятельность; 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реализация социально значимых инициатив, включая экологические, патриотические, волонтерские, инклюзивные и образовательные проекты;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 запуск образовательных и профориентационных программ; 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реализация цифровых и IT-инициатив, в том числе проектов в сфере цифровой грамотности, программирования, кибербезопасности и искусственного интеллекта; 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реализация событийных проектов, в том числе культурных, спортивных, социальных; 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реализация проектов и программ по направлениям реализации молодежной политики, установленным пунктом 1 статьи 6 Федерального закона от 30 декабря </w:t>
      </w:r>
      <w:smartTag w:uri="urn:schemas-microsoft-com:office:smarttags" w:element="metricconverter">
        <w:smartTagPr>
          <w:attr w:name="ProductID" w:val="2020 г"/>
        </w:smartTagPr>
        <w:r w:rsidRPr="00E21415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E21415">
        <w:rPr>
          <w:rFonts w:ascii="Times New Roman" w:hAnsi="Times New Roman" w:cs="Times New Roman"/>
          <w:sz w:val="28"/>
          <w:szCs w:val="28"/>
        </w:rPr>
        <w:t>. № 489-ФЗ «О молодежной политике в Российской Федерации»;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2) период реализации инициативного проекта – в течение одного финансового года;</w:t>
      </w:r>
    </w:p>
    <w:p w:rsidR="00276B2E" w:rsidRPr="00E21415" w:rsidRDefault="00276B2E" w:rsidP="00351826">
      <w:pPr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3) обеспечение финансирования проекта из </w:t>
      </w:r>
      <w:r w:rsidRPr="00E21415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E21415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в объеме не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E21415">
        <w:rPr>
          <w:rFonts w:ascii="Times New Roman" w:hAnsi="Times New Roman" w:cs="Times New Roman"/>
          <w:sz w:val="28"/>
          <w:szCs w:val="28"/>
        </w:rPr>
        <w:t xml:space="preserve"> 20 процентов от стоимости инициативного проекта.</w:t>
      </w:r>
    </w:p>
    <w:p w:rsidR="00276B2E" w:rsidRDefault="00276B2E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7. Инициативный проект должен быть представлен организатору отбора не позднее </w:t>
      </w:r>
      <w:r w:rsidRPr="00034C24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034C24">
        <w:rPr>
          <w:rFonts w:ascii="Times New Roman" w:hAnsi="Times New Roman" w:cs="Times New Roman"/>
          <w:sz w:val="28"/>
          <w:szCs w:val="28"/>
        </w:rPr>
        <w:t xml:space="preserve"> года, предшествующего году предоставления </w:t>
      </w:r>
      <w:r w:rsidRPr="0023373D">
        <w:rPr>
          <w:rFonts w:ascii="Times New Roman" w:hAnsi="Times New Roman" w:cs="Times New Roman"/>
          <w:sz w:val="28"/>
          <w:szCs w:val="28"/>
        </w:rPr>
        <w:t>субсидии</w:t>
      </w:r>
      <w:r w:rsidRPr="00034C24">
        <w:rPr>
          <w:rFonts w:ascii="Times New Roman" w:hAnsi="Times New Roman" w:cs="Times New Roman"/>
          <w:sz w:val="28"/>
          <w:szCs w:val="28"/>
        </w:rPr>
        <w:t>, со следующим пакетом документов</w:t>
      </w:r>
      <w:r w:rsidRPr="00E21415">
        <w:rPr>
          <w:rFonts w:ascii="Times New Roman" w:hAnsi="Times New Roman" w:cs="Times New Roman"/>
          <w:sz w:val="28"/>
          <w:szCs w:val="28"/>
        </w:rPr>
        <w:t>: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C7CAD">
        <w:rPr>
          <w:rFonts w:ascii="Times New Roman" w:hAnsi="Times New Roman" w:cs="Times New Roman"/>
          <w:sz w:val="28"/>
          <w:szCs w:val="28"/>
        </w:rPr>
        <w:t>заявление на участие в отборе;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паспорт инициативного проекта по форме согласно </w:t>
      </w:r>
      <w:hyperlink w:anchor="_Приложение_1" w:history="1">
        <w:r w:rsidRPr="00E21415">
          <w:rPr>
            <w:rStyle w:val="Hyperlink"/>
            <w:rFonts w:ascii="Times New Roman" w:hAnsi="Times New Roman"/>
            <w:sz w:val="28"/>
            <w:szCs w:val="28"/>
          </w:rPr>
          <w:t>приложению 1</w:t>
        </w:r>
      </w:hyperlink>
      <w:r w:rsidRPr="00E2141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дизайн проект, содержащий текстовое и визуальное описание объектов, подлежащих созданию, капитальному и (или) текущему ремонту или благоустройству в ходе реализации инициативного проекта, в том числе изображения, видеозаписи, чертежи, макеты;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копию проектной документации (дефектный акт (ведомость), ведомость объемов работ, сметная документация, коммерческие предложения, счета на товары, работы, услуги) оформленную в соответствии с действующим законодательством на дату подготовки проектной документации;</w:t>
      </w:r>
    </w:p>
    <w:p w:rsidR="00276B2E" w:rsidRPr="00E21415" w:rsidRDefault="00276B2E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копию положительного заключения государственной экспертизы по оценке достоверности определения сметной стоимости в случаях, предусмотренных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E21415">
        <w:rPr>
          <w:rFonts w:ascii="Times New Roman" w:hAnsi="Times New Roman" w:cs="Times New Roman"/>
          <w:sz w:val="28"/>
          <w:szCs w:val="28"/>
        </w:rPr>
        <w:t>;</w:t>
      </w:r>
    </w:p>
    <w:p w:rsidR="00276B2E" w:rsidRPr="00E21415" w:rsidRDefault="00276B2E" w:rsidP="00495E1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копии документов, подтверждающих право собственности на объект, или копия выписки из Единого государственного реестра недвижимости,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415">
        <w:rPr>
          <w:rFonts w:ascii="Times New Roman" w:hAnsi="Times New Roman" w:cs="Times New Roman"/>
          <w:sz w:val="28"/>
          <w:szCs w:val="28"/>
        </w:rPr>
        <w:t>содержащей запись о государственной регистрации права собственности на объект, в случае реализации инициативного проекта, предусматривающего реконструкцию или ремонт (капитальный, текущий) существующего объекта;</w:t>
      </w:r>
    </w:p>
    <w:p w:rsidR="00276B2E" w:rsidRPr="00E21415" w:rsidRDefault="00276B2E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собственности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21415">
        <w:rPr>
          <w:rFonts w:ascii="Times New Roman" w:hAnsi="Times New Roman" w:cs="Times New Roman"/>
          <w:sz w:val="28"/>
          <w:szCs w:val="28"/>
        </w:rPr>
        <w:t>а земельный участок, на котором планируется создание объекта, или копия выписки из Единого государственного реестра недвижимости, содержащей запись о государственной регистрации права собственности на земельный участок, на котором планируется создание объекта, в случае реализации инициативного проекта, предусматривающего создание нового объекта;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программа проведения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415">
        <w:rPr>
          <w:rFonts w:ascii="Times New Roman" w:hAnsi="Times New Roman" w:cs="Times New Roman"/>
          <w:sz w:val="28"/>
          <w:szCs w:val="28"/>
        </w:rPr>
        <w:t>с описанием и стоимостью таких мероприятий (в случае реализации инициативного проекта, предусматривающего проведение мероприятий);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гарантийные письма физических лиц, индивидуальных предпринимателей и (или) образованных в соответствии с законодательством Российской Федерации юридических лиц о готовности участвовать в финансовом обеспечении реализации инициативного проекта (в случае наличия таких писем);</w:t>
      </w:r>
    </w:p>
    <w:p w:rsidR="00276B2E" w:rsidRPr="00E21415" w:rsidRDefault="00276B2E" w:rsidP="00644A5A">
      <w:pPr>
        <w:pStyle w:val="NoSpacing"/>
        <w:tabs>
          <w:tab w:val="left" w:pos="1065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документы, подтверждающие участие физических лиц, индивидуальных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 (при наличии);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информацию о соответствии инициативного проекта критериям </w:t>
      </w:r>
      <w:r w:rsidRPr="00E21415">
        <w:rPr>
          <w:rFonts w:ascii="Times New Roman" w:hAnsi="Times New Roman"/>
          <w:bCs/>
          <w:sz w:val="28"/>
          <w:szCs w:val="28"/>
        </w:rPr>
        <w:t>конкурсного отбора проектов молодежного инициативного бюджетирования в Рузаевском муниципальном районе Республик</w:t>
      </w:r>
      <w:r>
        <w:rPr>
          <w:rFonts w:ascii="Times New Roman" w:hAnsi="Times New Roman"/>
          <w:bCs/>
          <w:sz w:val="28"/>
          <w:szCs w:val="28"/>
        </w:rPr>
        <w:t>е</w:t>
      </w:r>
      <w:r w:rsidRPr="00E21415">
        <w:rPr>
          <w:rFonts w:ascii="Times New Roman" w:hAnsi="Times New Roman"/>
          <w:bCs/>
          <w:sz w:val="28"/>
          <w:szCs w:val="28"/>
        </w:rPr>
        <w:t xml:space="preserve"> Мордовия</w:t>
      </w:r>
      <w:r w:rsidRPr="00E21415">
        <w:rPr>
          <w:rFonts w:ascii="Times New Roman" w:hAnsi="Times New Roman"/>
          <w:sz w:val="28"/>
          <w:szCs w:val="28"/>
        </w:rPr>
        <w:t xml:space="preserve">, предусмотренным </w:t>
      </w:r>
      <w:hyperlink w:anchor="_Приложение_2" w:history="1">
        <w:r w:rsidRPr="00E21415">
          <w:rPr>
            <w:rStyle w:val="Hyperlink"/>
            <w:rFonts w:ascii="Times New Roman" w:hAnsi="Times New Roman"/>
            <w:sz w:val="28"/>
            <w:szCs w:val="28"/>
          </w:rPr>
          <w:t>приложением 2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настоящему Порядку (далее – критерии отбора), по форме согласно </w:t>
      </w:r>
      <w:hyperlink w:anchor="_Приложение_3" w:history="1">
        <w:r w:rsidRPr="00E21415">
          <w:rPr>
            <w:rStyle w:val="Hyperlink"/>
            <w:rFonts w:ascii="Times New Roman" w:hAnsi="Times New Roman"/>
            <w:sz w:val="28"/>
            <w:szCs w:val="28"/>
          </w:rPr>
          <w:t>приложению 3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276B2E" w:rsidRPr="00E21415" w:rsidRDefault="00276B2E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21415">
        <w:rPr>
          <w:rFonts w:ascii="Times New Roman" w:hAnsi="Times New Roman" w:cs="Times New Roman"/>
          <w:bCs/>
          <w:sz w:val="28"/>
          <w:szCs w:val="28"/>
        </w:rPr>
        <w:t xml:space="preserve">По каждому инициативному проекту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участником конкурсного отбора </w:t>
      </w:r>
      <w:r w:rsidRPr="00E21415">
        <w:rPr>
          <w:rFonts w:ascii="Times New Roman" w:hAnsi="Times New Roman" w:cs="Times New Roman"/>
          <w:bCs/>
          <w:sz w:val="28"/>
          <w:szCs w:val="28"/>
        </w:rPr>
        <w:t>составляется отдельная заявка.</w:t>
      </w:r>
    </w:p>
    <w:p w:rsidR="00276B2E" w:rsidRPr="00E21415" w:rsidRDefault="00276B2E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Участником конкурсного отбора д</w:t>
      </w:r>
      <w:r w:rsidRPr="00E21415">
        <w:rPr>
          <w:rFonts w:ascii="Times New Roman" w:hAnsi="Times New Roman" w:cs="Times New Roman"/>
          <w:bCs/>
          <w:sz w:val="28"/>
          <w:szCs w:val="28"/>
        </w:rPr>
        <w:t>окументы должны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представлены в </w:t>
      </w:r>
      <w:r w:rsidRPr="00495E15">
        <w:rPr>
          <w:rFonts w:ascii="Times New Roman" w:hAnsi="Times New Roman" w:cs="Times New Roman"/>
          <w:bCs/>
          <w:sz w:val="28"/>
          <w:szCs w:val="28"/>
        </w:rPr>
        <w:t>прошитом, пронумерованном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5E15">
        <w:rPr>
          <w:rFonts w:ascii="Times New Roman" w:hAnsi="Times New Roman" w:cs="Times New Roman"/>
          <w:bCs/>
          <w:sz w:val="28"/>
          <w:szCs w:val="28"/>
        </w:rPr>
        <w:t>виде, скрепленные</w:t>
      </w:r>
      <w:r w:rsidRPr="00E21415">
        <w:rPr>
          <w:rFonts w:ascii="Times New Roman" w:hAnsi="Times New Roman" w:cs="Times New Roman"/>
          <w:bCs/>
          <w:sz w:val="28"/>
          <w:szCs w:val="28"/>
        </w:rPr>
        <w:t xml:space="preserve"> печатью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подписью заявителя</w:t>
      </w:r>
      <w:r w:rsidRPr="00E21415">
        <w:rPr>
          <w:rFonts w:ascii="Times New Roman" w:hAnsi="Times New Roman" w:cs="Times New Roman"/>
          <w:bCs/>
          <w:sz w:val="28"/>
          <w:szCs w:val="28"/>
        </w:rPr>
        <w:t>. В представленных документах не должны содержаться подчистки, приписки и другие исправления.</w:t>
      </w:r>
    </w:p>
    <w:p w:rsidR="00276B2E" w:rsidRPr="00E21415" w:rsidRDefault="00276B2E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 конкурсного отбора </w:t>
      </w:r>
      <w:r w:rsidRPr="00E21415">
        <w:rPr>
          <w:rFonts w:ascii="Times New Roman" w:hAnsi="Times New Roman" w:cs="Times New Roman"/>
          <w:bCs/>
          <w:sz w:val="28"/>
          <w:szCs w:val="28"/>
        </w:rPr>
        <w:t>несет ответственность за полноту и достоверность представляемых документов и информации в соответствии с законодательством Российской Федерации.</w:t>
      </w:r>
    </w:p>
    <w:p w:rsidR="00276B2E" w:rsidRPr="00E21415" w:rsidRDefault="00276B2E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8. Организатор отбора в течение десяти рабочих дней после получения документов, указанных в пункте 7 настоящего Порядка, осуществляет их проверку на соответствие требованиям, установленным указанным пунктом,  комплектность документов, а также соответствие представленного инициативного проекта вопросам непосредственного обеспечения жизнедеятельности населения или иным вопросам, право решения которых предоставлено органам местного самоуправления в соответствии с Федеральным законом от 20 марта 2025 г. № 33-ФЗ «Об общих принципах организации местного самоуправления в единой системе публичной власти» и иными федеральными законами. 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9. Организатор отбора отказывает участнику конкурсного отбора в приеме документов по следующим основаниям: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1) представление документов за пределами срока, установленного в пункте 7 настоящего Порядка;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2) непредставление документов и (или) представление не в полном объеме документов, предусмотренных пунктом 7 настоящего Порядка;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3) представление документов, оформленных с нарушением требований, установленных пунктом 7 настоящего Порядка;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4) несоответствие представленного инициативного проекта вопросам непосредственного обеспечения жизнедеятельности населения или иным вопросам, право решения которых предоставлено органам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415">
        <w:rPr>
          <w:rFonts w:ascii="Times New Roman" w:hAnsi="Times New Roman"/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 и иными федеральными законами.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10. Отказ в приеме документов оформляется в письменной форме,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415">
        <w:rPr>
          <w:rFonts w:ascii="Times New Roman" w:hAnsi="Times New Roman"/>
          <w:sz w:val="28"/>
          <w:szCs w:val="28"/>
        </w:rPr>
        <w:t>он должен быть мотивирован и направлен участнику конкурса в течение 3 рабочих дней со дня завершения проверки документов организатором отбора.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11. При отсутствии предусмотренных пунктом 9 настоящего Порядка оснований для отказа в приеме документов организатор отбора направляет их на рассмотрение членам муниципальной комиссии по конкурсному отбору проектов молодежного инициативного бюджетирования в Рузаевском муниципальном районе Республик</w:t>
      </w:r>
      <w:r>
        <w:rPr>
          <w:rFonts w:ascii="Times New Roman" w:hAnsi="Times New Roman"/>
          <w:sz w:val="28"/>
          <w:szCs w:val="28"/>
        </w:rPr>
        <w:t>е</w:t>
      </w:r>
      <w:r w:rsidRPr="00E21415">
        <w:rPr>
          <w:rFonts w:ascii="Times New Roman" w:hAnsi="Times New Roman"/>
          <w:sz w:val="28"/>
          <w:szCs w:val="28"/>
        </w:rPr>
        <w:t xml:space="preserve"> Мордовия, созданной Главой Рузаевского муниципального района (далее – комиссия) не позднее, чем за десять рабочих дней до даты проведения заседания комиссии.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12. По результатам рассмотрения представленных инициативных проектов комиссия принимает одно из следующих решений: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 соответствии инициативного проекта требованиям, установленным настоящим Порядком, и допуске инициативного проекта к отбору;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 несоответствии проекта требованиям, установленным настоящим Порядком, и отказе в допуске инициативного проекта к отбору.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13. Комиссия принимает решение об отказе в допуске инициативного проекта к отбору по следующим основаниям: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Несоответствие инициативного проекта требованиям, установленным пунктами 2, 5 и (или) 6 настоящего Порядка;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недостоверность сведений, содержащихся в представленных документах.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14. Инициативные проекты, допущенные к отбору, оцениваются комиссией в соответствии с </w:t>
      </w:r>
      <w:r w:rsidRPr="00E21415">
        <w:rPr>
          <w:rFonts w:ascii="Times New Roman" w:hAnsi="Times New Roman"/>
          <w:iCs/>
          <w:sz w:val="28"/>
          <w:szCs w:val="28"/>
        </w:rPr>
        <w:t>критериями отбора</w:t>
      </w:r>
      <w:r w:rsidRPr="00E21415">
        <w:rPr>
          <w:rFonts w:ascii="Times New Roman" w:hAnsi="Times New Roman"/>
          <w:sz w:val="28"/>
          <w:szCs w:val="28"/>
        </w:rPr>
        <w:t xml:space="preserve">. </w:t>
      </w:r>
    </w:p>
    <w:p w:rsidR="00276B2E" w:rsidRPr="00E21415" w:rsidRDefault="00276B2E" w:rsidP="00661981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15. Комиссия отбирает 2 инициативных проекта, набравших наибольшее количество баллов в соответствии с критериями отбора среди представленных инициативных проектов Рузаевского муниципального района Республики Мордовия.</w:t>
      </w:r>
    </w:p>
    <w:p w:rsidR="00276B2E" w:rsidRPr="00E21415" w:rsidRDefault="00276B2E" w:rsidP="00661981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При равенстве баллов отбирается проект, набравший наибольшее количество голосов населения Рузаевского муниципального района по показателю оценки критериев отбора «Доля населения населенного пункта, поддержавшего инициативный проект, в общей численности населения населенного пункта или части его территории».</w:t>
      </w:r>
    </w:p>
    <w:p w:rsidR="00276B2E" w:rsidRPr="00E21415" w:rsidRDefault="00276B2E" w:rsidP="00661981">
      <w:pPr>
        <w:pStyle w:val="NoSpacing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16. Результаты оценки инициативных проектов отражаются в протоколе заседания комиссии, которым также утверждается перечень инициативных проектов, набравших наибольшее количество баллов  в соответствии с критериями отбора, с указанием общего объема средств, необходимых для реализации каждого инициативного проекта, размера </w:t>
      </w:r>
      <w:r w:rsidRPr="0023373D">
        <w:rPr>
          <w:rFonts w:ascii="Times New Roman" w:hAnsi="Times New Roman"/>
          <w:sz w:val="28"/>
          <w:szCs w:val="28"/>
        </w:rPr>
        <w:t>субсидии</w:t>
      </w:r>
      <w:r w:rsidRPr="00E21415">
        <w:rPr>
          <w:rFonts w:ascii="Times New Roman" w:hAnsi="Times New Roman"/>
          <w:sz w:val="28"/>
          <w:szCs w:val="28"/>
        </w:rPr>
        <w:t>, средств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E21415">
        <w:rPr>
          <w:rFonts w:ascii="Times New Roman" w:hAnsi="Times New Roman"/>
          <w:sz w:val="28"/>
          <w:szCs w:val="28"/>
        </w:rPr>
        <w:t xml:space="preserve"> бюджета, планируемых для привлечения на реализацию каждого инициативного проекта.</w:t>
      </w:r>
    </w:p>
    <w:p w:rsidR="00276B2E" w:rsidRPr="00E21415" w:rsidRDefault="00276B2E" w:rsidP="00661981">
      <w:pPr>
        <w:pStyle w:val="NoSpacing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17. Подписанный на заседании комиссии протокол в срок не позднее трех рабочих дней со дня его подписания направляется организатору отбора.</w:t>
      </w:r>
    </w:p>
    <w:p w:rsidR="00276B2E" w:rsidRPr="00E21415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18. Организатор отбора размещает подписанный протокол заседания комиссии на официальном сайте в срок не позднее трех рабочих дней со дня его подписания комиссией.</w:t>
      </w:r>
    </w:p>
    <w:p w:rsidR="00276B2E" w:rsidRPr="00644A5A" w:rsidRDefault="00276B2E" w:rsidP="00644A5A">
      <w:pPr>
        <w:pStyle w:val="NoSpacing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276B2E" w:rsidRPr="00644A5A" w:rsidRDefault="00276B2E" w:rsidP="00644A5A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76B2E" w:rsidRPr="0058462A" w:rsidRDefault="00276B2E" w:rsidP="0058462A">
      <w:pPr>
        <w:pStyle w:val="Heading1"/>
        <w:jc w:val="right"/>
      </w:pPr>
      <w:bookmarkStart w:id="1" w:name="_Приложение_1"/>
      <w:bookmarkEnd w:id="1"/>
      <w:r w:rsidRPr="0058462A">
        <w:rPr>
          <w:rFonts w:ascii="Times New Roman" w:hAnsi="Times New Roman"/>
          <w:color w:val="auto"/>
          <w:sz w:val="28"/>
          <w:szCs w:val="28"/>
        </w:rPr>
        <w:t>Приложение 1</w:t>
      </w:r>
    </w:p>
    <w:p w:rsidR="00276B2E" w:rsidRPr="00E51CAB" w:rsidRDefault="00276B2E" w:rsidP="00A947FF">
      <w:pPr>
        <w:ind w:left="495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 xml:space="preserve">к Порядку проведения конкурсного отбора проектов молодежного инициативного бюджетирования в </w:t>
      </w:r>
    </w:p>
    <w:p w:rsidR="00276B2E" w:rsidRPr="00E51CAB" w:rsidRDefault="00276B2E" w:rsidP="00A947FF">
      <w:pPr>
        <w:ind w:left="4956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Рузаевском муниципальном </w:t>
      </w:r>
      <w:r w:rsidRPr="00E51CAB">
        <w:rPr>
          <w:rFonts w:ascii="Times New Roman" w:hAnsi="Times New Roman" w:cs="Times New Roman"/>
          <w:sz w:val="28"/>
          <w:szCs w:val="28"/>
        </w:rPr>
        <w:t>районе</w:t>
      </w:r>
    </w:p>
    <w:p w:rsidR="00276B2E" w:rsidRPr="00E51CAB" w:rsidRDefault="00276B2E" w:rsidP="00A947FF">
      <w:pPr>
        <w:ind w:left="495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Республике Мордовия</w:t>
      </w:r>
    </w:p>
    <w:p w:rsidR="00276B2E" w:rsidRPr="00E51CAB" w:rsidRDefault="00276B2E" w:rsidP="00644A5A">
      <w:pPr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76B2E" w:rsidRPr="00E51CAB" w:rsidRDefault="00276B2E" w:rsidP="00644A5A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 xml:space="preserve"> проекта молодежного инициативного бюджетирования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1. Наименование проекта молодежного инициативного бюджетирования (далее – проект):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2. Место реализации проекта: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2.1.  Населенный пункт (часть территории населенного пункта) (в том числе фактический адрес реализации проекта):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3. Сведения о лицах, подготовивших проект:</w:t>
      </w:r>
    </w:p>
    <w:p w:rsidR="00276B2E" w:rsidRPr="00644A5A" w:rsidRDefault="00276B2E" w:rsidP="00644A5A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i/>
          <w:sz w:val="26"/>
          <w:szCs w:val="26"/>
        </w:rPr>
      </w:pPr>
    </w:p>
    <w:p w:rsidR="00276B2E" w:rsidRPr="00644A5A" w:rsidRDefault="00276B2E" w:rsidP="00644A5A">
      <w:pPr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644A5A">
        <w:rPr>
          <w:rFonts w:ascii="Times New Roman" w:hAnsi="Times New Roman" w:cs="Times New Roman"/>
          <w:sz w:val="20"/>
          <w:szCs w:val="20"/>
        </w:rPr>
        <w:t>(физические лица возрастом от 14 до 35 лет, с указанием количества человек, ФИО, даты рождения)</w:t>
      </w:r>
    </w:p>
    <w:p w:rsidR="00276B2E" w:rsidRPr="00644A5A" w:rsidRDefault="00276B2E" w:rsidP="00644A5A">
      <w:pPr>
        <w:ind w:firstLine="0"/>
        <w:rPr>
          <w:rFonts w:ascii="Times New Roman" w:hAnsi="Times New Roman" w:cs="Times New Roman"/>
          <w:i/>
          <w:sz w:val="26"/>
          <w:szCs w:val="26"/>
        </w:rPr>
      </w:pP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4. Описание проекта: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4.1. Вопрос непосредственного обеспечения жизнедеятельности населения или иной вопрос, право решения которого предоставлено органам местного самоуправления___________________________________________________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51CAB">
        <w:rPr>
          <w:rFonts w:ascii="Times New Roman" w:hAnsi="Times New Roman" w:cs="Times New Roman"/>
          <w:sz w:val="28"/>
          <w:szCs w:val="28"/>
        </w:rPr>
        <w:t>_</w:t>
      </w:r>
    </w:p>
    <w:p w:rsidR="00276B2E" w:rsidRPr="00644A5A" w:rsidRDefault="00276B2E" w:rsidP="00644A5A">
      <w:pPr>
        <w:tabs>
          <w:tab w:val="left" w:pos="2475"/>
        </w:tabs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644A5A">
        <w:rPr>
          <w:rFonts w:ascii="Times New Roman" w:hAnsi="Times New Roman" w:cs="Times New Roman"/>
          <w:sz w:val="20"/>
          <w:szCs w:val="20"/>
        </w:rPr>
        <w:t>(в соответствии с Федеральным законом от 20.03.2025 г. № 33-ФЗ «Об общих принципах организации местного самоуправления в единой системе публичной власти» и иными федеральными законами)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4.2.  Суть проблемы, на решение которой направлен проект: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bCs/>
          <w:i/>
          <w:sz w:val="28"/>
          <w:szCs w:val="28"/>
        </w:rPr>
      </w:pPr>
      <w:r w:rsidRPr="00E51CAB">
        <w:rPr>
          <w:rFonts w:ascii="Times New Roman" w:hAnsi="Times New Roman" w:cs="Times New Roman"/>
          <w:bCs/>
          <w:sz w:val="28"/>
          <w:szCs w:val="28"/>
        </w:rPr>
        <w:t>4.3.  Направление реализации проекта:</w:t>
      </w:r>
    </w:p>
    <w:p w:rsidR="00276B2E" w:rsidRPr="00E51CAB" w:rsidRDefault="00276B2E" w:rsidP="00644A5A">
      <w:pPr>
        <w:ind w:firstLine="0"/>
        <w:rPr>
          <w:rFonts w:ascii="Times New Roman" w:hAnsi="Times New Roman" w:cs="Times New Roman"/>
          <w:bCs/>
          <w:i/>
          <w:sz w:val="28"/>
          <w:szCs w:val="28"/>
        </w:rPr>
      </w:pPr>
      <w:r w:rsidRPr="00E51CA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</w:t>
      </w:r>
    </w:p>
    <w:p w:rsidR="00276B2E" w:rsidRDefault="00276B2E" w:rsidP="00644A5A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44A5A">
        <w:rPr>
          <w:rFonts w:ascii="Times New Roman" w:hAnsi="Times New Roman" w:cs="Times New Roman"/>
          <w:bCs/>
          <w:sz w:val="20"/>
          <w:szCs w:val="20"/>
        </w:rPr>
        <w:t xml:space="preserve">(указать в соответствии с формулировками подпункта 1пункта 6 Порядка проведения конкурсного отбора проектов молодежного инициативного бюджетирования в </w:t>
      </w:r>
      <w:r>
        <w:rPr>
          <w:rFonts w:ascii="Times New Roman" w:hAnsi="Times New Roman" w:cs="Times New Roman"/>
          <w:bCs/>
          <w:sz w:val="20"/>
          <w:szCs w:val="20"/>
        </w:rPr>
        <w:t xml:space="preserve">Рузаевском муниципальном районе </w:t>
      </w:r>
    </w:p>
    <w:p w:rsidR="00276B2E" w:rsidRPr="00644A5A" w:rsidRDefault="00276B2E" w:rsidP="00644A5A">
      <w:pPr>
        <w:ind w:firstLine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644A5A">
        <w:rPr>
          <w:rFonts w:ascii="Times New Roman" w:hAnsi="Times New Roman" w:cs="Times New Roman"/>
          <w:bCs/>
          <w:sz w:val="20"/>
          <w:szCs w:val="20"/>
        </w:rPr>
        <w:t>Республике Мордовия)</w:t>
      </w:r>
    </w:p>
    <w:p w:rsidR="00276B2E" w:rsidRPr="00644A5A" w:rsidRDefault="00276B2E" w:rsidP="00644A5A">
      <w:pPr>
        <w:ind w:firstLine="0"/>
        <w:rPr>
          <w:rFonts w:ascii="Times New Roman" w:hAnsi="Times New Roman" w:cs="Times New Roman"/>
          <w:b/>
          <w:bCs/>
          <w:i/>
          <w:sz w:val="20"/>
          <w:szCs w:val="20"/>
          <w:highlight w:val="yellow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76B2E" w:rsidRDefault="00276B2E" w:rsidP="00644A5A">
      <w:pPr>
        <w:ind w:firstLine="0"/>
        <w:rPr>
          <w:rFonts w:ascii="Times New Roman" w:hAnsi="Times New Roman" w:cs="Times New Roman"/>
          <w:sz w:val="26"/>
          <w:szCs w:val="26"/>
        </w:rPr>
        <w:sectPr w:rsidR="00276B2E" w:rsidSect="007E31C2">
          <w:headerReference w:type="default" r:id="rId7"/>
          <w:footerReference w:type="default" r:id="rId8"/>
          <w:pgSz w:w="11900" w:h="16800"/>
          <w:pgMar w:top="142" w:right="850" w:bottom="1134" w:left="1134" w:header="142" w:footer="720" w:gutter="0"/>
          <w:cols w:space="720"/>
          <w:noEndnote/>
          <w:docGrid w:linePitch="326"/>
        </w:sectPr>
      </w:pP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4.4. Виды расходов на реализацию проекта:</w:t>
      </w:r>
    </w:p>
    <w:p w:rsidR="00276B2E" w:rsidRPr="00E51CAB" w:rsidRDefault="00276B2E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tbl>
      <w:tblPr>
        <w:tblW w:w="146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8"/>
        <w:gridCol w:w="7992"/>
        <w:gridCol w:w="1985"/>
        <w:gridCol w:w="4111"/>
      </w:tblGrid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Виды работ (услуг)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Полная стоимость (руб.)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Ремонтно-строительные работы (в соответствии со сметой)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 (кроме тех, которые учтены в строке "ремонтно-строительные работы")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и техники (кроме того, которое учтено в строке "ремонтно-строительные работы")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Приобретение услуг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Прочие расходы (расшифровать)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76B2E" w:rsidRPr="00E51CAB" w:rsidRDefault="00276B2E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276B2E" w:rsidRPr="00E51CAB" w:rsidSect="00B06EFA">
          <w:pgSz w:w="16800" w:h="11900" w:orient="landscape"/>
          <w:pgMar w:top="851" w:right="1134" w:bottom="1134" w:left="284" w:header="142" w:footer="720" w:gutter="0"/>
          <w:cols w:space="720"/>
          <w:noEndnote/>
          <w:docGrid w:linePitch="326"/>
        </w:sectPr>
      </w:pP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4.5. Описание ожидаемого результата (ожидаемых результатов) реализации проекта: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5. Планируемые источники финансирования проекта: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8"/>
        <w:gridCol w:w="5157"/>
        <w:gridCol w:w="3686"/>
      </w:tblGrid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Виды источников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 конкурсного отбора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с учетом инициативных платежей (при наличии))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__________________, из них:</w:t>
            </w:r>
          </w:p>
          <w:p w:rsidR="00276B2E" w:rsidRPr="00E51CAB" w:rsidRDefault="00276B2E" w:rsidP="00E51CAB">
            <w:pPr>
              <w:widowControl/>
              <w:autoSpaceDE/>
              <w:autoSpaceDN/>
              <w:adjustRightInd/>
              <w:ind w:right="-29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(сумма)</w:t>
            </w:r>
          </w:p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 ________________________</w:t>
            </w:r>
          </w:p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(сумма)</w:t>
            </w:r>
          </w:p>
        </w:tc>
      </w:tr>
      <w:tr w:rsidR="00276B2E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из муниципального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бюджету участника конкурсного отбора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проектов молодежного инициативного бюджетирования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5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76B2E" w:rsidRPr="00E51CAB" w:rsidRDefault="00276B2E" w:rsidP="00B06EF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</w:p>
    <w:p w:rsidR="00276B2E" w:rsidRPr="00E51CAB" w:rsidRDefault="00276B2E" w:rsidP="00B06EF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6. Сведения о планируемом (возможном), не финансовом и (или) трудовом участии заинтересованных лиц в реализации проекта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7. Сведения о поддержке проекта: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7.1. Количество участников схода или собрания граждан, на котором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обсуждался проект, и количество граждан, поддержавших проект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7.2. Количество граждан, принявших участие в обсуждении проекта в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соответствии с результатами опроса граждан и (или) с применением иных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способов выявления мнения населения, и количество граждан, поддержавших проект (при наличии) 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</w:t>
      </w:r>
    </w:p>
    <w:p w:rsidR="00276B2E" w:rsidRPr="00E51CAB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br w:type="page"/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8. Благополучатели проекта: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276B2E" w:rsidRPr="00D805FF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805FF">
        <w:rPr>
          <w:rFonts w:ascii="Times New Roman" w:hAnsi="Times New Roman" w:cs="Times New Roman"/>
          <w:sz w:val="20"/>
          <w:szCs w:val="20"/>
        </w:rPr>
        <w:t>(описание групп населения, которые регулярно будут пользоваться результатами выполненного проекта, количество человек)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9. Срок реализации проекта:___________________________________ 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</w:t>
      </w:r>
    </w:p>
    <w:p w:rsidR="00276B2E" w:rsidRPr="00D805FF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805FF">
        <w:rPr>
          <w:rFonts w:ascii="Times New Roman" w:hAnsi="Times New Roman" w:cs="Times New Roman"/>
          <w:sz w:val="20"/>
          <w:szCs w:val="20"/>
        </w:rPr>
        <w:t xml:space="preserve">(до 1 декабря года предоставления </w:t>
      </w:r>
      <w:r w:rsidRPr="0023373D">
        <w:rPr>
          <w:rFonts w:ascii="Times New Roman" w:hAnsi="Times New Roman" w:cs="Times New Roman"/>
          <w:sz w:val="20"/>
          <w:szCs w:val="20"/>
        </w:rPr>
        <w:t>субсидии</w:t>
      </w:r>
      <w:r w:rsidRPr="00D805FF">
        <w:rPr>
          <w:rFonts w:ascii="Times New Roman" w:hAnsi="Times New Roman" w:cs="Times New Roman"/>
          <w:sz w:val="20"/>
          <w:szCs w:val="20"/>
        </w:rPr>
        <w:t>)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Руководитель проекта: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</w:t>
      </w:r>
    </w:p>
    <w:p w:rsidR="00276B2E" w:rsidRPr="00D805FF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805FF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Контактный телефон____________________________________________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e-mail 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</w:t>
      </w:r>
    </w:p>
    <w:p w:rsidR="00276B2E" w:rsidRPr="00E51CAB" w:rsidRDefault="00276B2E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</w:t>
      </w:r>
    </w:p>
    <w:p w:rsidR="00276B2E" w:rsidRPr="00D805FF" w:rsidRDefault="00276B2E" w:rsidP="00D805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D805FF">
        <w:rPr>
          <w:rFonts w:ascii="Times New Roman" w:hAnsi="Times New Roman" w:cs="Times New Roman"/>
          <w:sz w:val="20"/>
          <w:szCs w:val="20"/>
        </w:rPr>
        <w:t xml:space="preserve"> (подпись)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D805FF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М.П. </w:t>
      </w:r>
      <w:r w:rsidRPr="00E8512D">
        <w:rPr>
          <w:rFonts w:ascii="Times New Roman" w:hAnsi="Times New Roman" w:cs="Times New Roman"/>
          <w:sz w:val="20"/>
          <w:szCs w:val="20"/>
        </w:rPr>
        <w:t>(при наличии)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276B2E" w:rsidRPr="00E51CAB" w:rsidRDefault="00276B2E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Контактный телефон 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e-mail:________________________________________________________________</w:t>
      </w:r>
    </w:p>
    <w:p w:rsidR="00276B2E" w:rsidRPr="00E51CAB" w:rsidRDefault="00276B2E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276B2E" w:rsidRPr="00E51CAB" w:rsidRDefault="00276B2E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 xml:space="preserve">Дата: </w:t>
      </w:r>
      <w:r w:rsidRPr="000B1580">
        <w:rPr>
          <w:rFonts w:ascii="Times New Roman" w:hAnsi="Times New Roman" w:cs="Times New Roman"/>
          <w:sz w:val="28"/>
          <w:szCs w:val="28"/>
        </w:rPr>
        <w:t>«____» ___________ 20__</w:t>
      </w:r>
      <w:r w:rsidRPr="00E51CAB">
        <w:rPr>
          <w:rFonts w:ascii="Times New Roman" w:hAnsi="Times New Roman" w:cs="Times New Roman"/>
          <w:sz w:val="28"/>
          <w:szCs w:val="28"/>
        </w:rPr>
        <w:t>года</w:t>
      </w:r>
    </w:p>
    <w:p w:rsidR="00276B2E" w:rsidRPr="00E51CAB" w:rsidRDefault="00276B2E" w:rsidP="00644A5A">
      <w:pPr>
        <w:ind w:left="4956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76B2E" w:rsidRPr="00E51CAB" w:rsidRDefault="00276B2E" w:rsidP="00644A5A">
      <w:pPr>
        <w:ind w:left="4956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76B2E" w:rsidRPr="00E51CAB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Pr="00644A5A" w:rsidRDefault="00276B2E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Приложение_2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76B2E" w:rsidRPr="0058462A" w:rsidRDefault="00276B2E" w:rsidP="0058462A">
      <w:pPr>
        <w:pStyle w:val="Heading2"/>
        <w:jc w:val="right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8462A">
        <w:rPr>
          <w:rFonts w:ascii="Times New Roman" w:hAnsi="Times New Roman"/>
          <w:b/>
          <w:bCs/>
          <w:color w:val="auto"/>
          <w:sz w:val="28"/>
          <w:szCs w:val="28"/>
        </w:rPr>
        <w:t>Приложение 2</w:t>
      </w:r>
    </w:p>
    <w:p w:rsidR="00276B2E" w:rsidRPr="00E51CAB" w:rsidRDefault="00276B2E" w:rsidP="00644A5A">
      <w:pPr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к Порядку проведения конкурсного отбора проектов молодежного инициативного бюджетирования в Рузаевском муниципальном районе</w:t>
      </w:r>
    </w:p>
    <w:p w:rsidR="00276B2E" w:rsidRPr="00E51CAB" w:rsidRDefault="00276B2E" w:rsidP="00644A5A">
      <w:pPr>
        <w:ind w:left="495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Республике Мордовия</w:t>
      </w:r>
    </w:p>
    <w:p w:rsidR="00276B2E" w:rsidRPr="00E51CAB" w:rsidRDefault="00276B2E" w:rsidP="00644A5A">
      <w:pPr>
        <w:pStyle w:val="NoSpacing"/>
        <w:spacing w:line="276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276B2E" w:rsidRPr="00E51CAB" w:rsidRDefault="00276B2E" w:rsidP="00644A5A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:rsidR="00276B2E" w:rsidRPr="00E51CAB" w:rsidRDefault="00276B2E" w:rsidP="00644A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 xml:space="preserve">конкурсного отбора проектов молодежного инициативного </w:t>
      </w:r>
    </w:p>
    <w:p w:rsidR="00276B2E" w:rsidRPr="00E51CAB" w:rsidRDefault="00276B2E" w:rsidP="00644A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>бюджетирования в Рузаевском муниципальном районе</w:t>
      </w:r>
    </w:p>
    <w:p w:rsidR="00276B2E" w:rsidRPr="00E51CAB" w:rsidRDefault="00276B2E" w:rsidP="00644A5A">
      <w:pPr>
        <w:rPr>
          <w:rFonts w:ascii="Times New Roman" w:hAnsi="Times New Roman" w:cs="Times New Roman"/>
          <w:i/>
          <w:sz w:val="28"/>
          <w:szCs w:val="28"/>
        </w:rPr>
      </w:pPr>
    </w:p>
    <w:p w:rsidR="00276B2E" w:rsidRPr="00E51CAB" w:rsidRDefault="00276B2E" w:rsidP="00644A5A">
      <w:pPr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"/>
        <w:gridCol w:w="2614"/>
        <w:gridCol w:w="3118"/>
        <w:gridCol w:w="3052"/>
      </w:tblGrid>
      <w:tr w:rsidR="00276B2E" w:rsidRPr="00E51CAB" w:rsidTr="007663AB">
        <w:trPr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критерия конкурсного отбора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показателя оценки критерия конкурсного отбора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Количественный показатель оценки критерия конкурсного отбора</w:t>
            </w:r>
          </w:p>
        </w:tc>
      </w:tr>
      <w:tr w:rsidR="00276B2E" w:rsidRPr="00E51CAB" w:rsidTr="007663AB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Актуальность, социальная значимость, экономическая эффективность проектов молодежного инициативного бюджетирования (далее – инициативный проект)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Доля населения населенного пункта или части его территории, поддержавшего инициативный проект, в общей численности населения населенного пункта или части его территории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Более 30 процентов - 100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 20 до 30 процентов включительно - 70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 10 до 20 процентов - 50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 5 до 10 процентов - 30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до 5 процентов - 10 баллов</w:t>
            </w:r>
          </w:p>
        </w:tc>
      </w:tr>
      <w:tr w:rsidR="00276B2E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Доля благополучателей (человек) в общей численности населения населенного пункта или части его территории, которые будут пользоваться результатами реализованного инициативного проекта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 80 до 100 процентов - 100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 50 до 80 процентов - 70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 20 до 50 процентов - 50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 10 до 20 процентов - 30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до 10 процентов - 10 баллов</w:t>
            </w:r>
          </w:p>
        </w:tc>
      </w:tr>
      <w:tr w:rsidR="00276B2E" w:rsidRPr="00E51CAB" w:rsidTr="007663AB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Информирование населения об инициативном проекте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020F68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на официальном сайте учреждений/ организаций Рузаевского муниципального района Республик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Мордовия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- 15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276B2E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информации об инициативном проекте на официальном сайте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учреждений/ организаций Руза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евского муниципального района Республики</w:t>
            </w: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Мордовия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276B2E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Распространение печатных информационных материалов об инициативном проекте (объявления, листовки, брошюры, буклеты)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- 10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276B2E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информации об инициативном проекте в социальных сетях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276B2E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информации об инициативном проекте в средствах массовой информации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276B2E" w:rsidRPr="00E51CAB" w:rsidTr="007663AB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физических лиц, индивидуальных предпринимателей и (или)образованных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  <w:highlight w:val="red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физических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Более 5 человек - 50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до 5 человек включительно - 20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 человек - 10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трудового и (или) иного нефинансового участия физических лиц - 0 баллов</w:t>
            </w:r>
          </w:p>
        </w:tc>
      </w:tr>
      <w:tr w:rsidR="00276B2E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  <w:highlight w:val="red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индивидуальных предпринимателей, образованных в соответствии с законодательством Российской Федерации юридических лиц,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2 и более индивидуальных предпринимателей и (или) юридических лиц - 50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1 индивидуальный предприниматель или 1 юридическое лицо - 25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нефинансового участия индивидуальных предпринимателей и (или) юридических лиц - 0 баллов</w:t>
            </w:r>
          </w:p>
        </w:tc>
      </w:tr>
      <w:tr w:rsidR="00276B2E" w:rsidRPr="00E51CAB" w:rsidTr="007663A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Дополнительные графические, фото- и видеоматериалы, подтверждающие проведение общественных мероприятий в поддержку инициативного проекта (событийные мероприятия, выставки-консультации, презентации, игры, дебаты)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дополнительных материалов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276B2E" w:rsidRPr="00E51CAB" w:rsidRDefault="00276B2E" w:rsidP="00644A5A">
            <w:pPr>
              <w:ind w:firstLine="0"/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</w:tbl>
    <w:p w:rsidR="00276B2E" w:rsidRDefault="00276B2E" w:rsidP="00644A5A">
      <w:pPr>
        <w:pStyle w:val="NoSpacing"/>
        <w:spacing w:line="276" w:lineRule="auto"/>
        <w:rPr>
          <w:rFonts w:ascii="Times New Roman" w:hAnsi="Times New Roman"/>
          <w:b/>
          <w:sz w:val="26"/>
          <w:szCs w:val="26"/>
        </w:rPr>
        <w:sectPr w:rsidR="00276B2E" w:rsidSect="007E31C2">
          <w:pgSz w:w="11900" w:h="16800"/>
          <w:pgMar w:top="142" w:right="850" w:bottom="1134" w:left="1134" w:header="142" w:footer="720" w:gutter="0"/>
          <w:cols w:space="720"/>
          <w:noEndnote/>
          <w:docGrid w:linePitch="326"/>
        </w:sectPr>
      </w:pPr>
    </w:p>
    <w:p w:rsidR="00276B2E" w:rsidRPr="00E51CAB" w:rsidRDefault="00276B2E" w:rsidP="00966CED">
      <w:pPr>
        <w:pStyle w:val="Heading3"/>
        <w:rPr>
          <w:sz w:val="28"/>
          <w:szCs w:val="28"/>
        </w:rPr>
      </w:pPr>
      <w:bookmarkStart w:id="3" w:name="_Приложение_3"/>
      <w:bookmarkEnd w:id="3"/>
      <w:r w:rsidRPr="00E51CAB">
        <w:rPr>
          <w:sz w:val="28"/>
          <w:szCs w:val="28"/>
        </w:rPr>
        <w:t>Приложение 3</w:t>
      </w:r>
    </w:p>
    <w:p w:rsidR="00276B2E" w:rsidRPr="00E51CAB" w:rsidRDefault="00276B2E" w:rsidP="00966CED">
      <w:pPr>
        <w:pStyle w:val="NoSpacing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 xml:space="preserve">к Порядку проведения конкурсного </w:t>
      </w:r>
    </w:p>
    <w:p w:rsidR="00276B2E" w:rsidRPr="00E51CAB" w:rsidRDefault="00276B2E" w:rsidP="00966CED">
      <w:pPr>
        <w:pStyle w:val="NoSpacing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 xml:space="preserve">отбора проектов молодежного </w:t>
      </w:r>
    </w:p>
    <w:p w:rsidR="00276B2E" w:rsidRPr="00E51CAB" w:rsidRDefault="00276B2E" w:rsidP="00966CED">
      <w:pPr>
        <w:pStyle w:val="NoSpacing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>инициативного бюджетирования</w:t>
      </w:r>
    </w:p>
    <w:p w:rsidR="00276B2E" w:rsidRPr="00E51CAB" w:rsidRDefault="00276B2E" w:rsidP="00966CED">
      <w:pPr>
        <w:pStyle w:val="NoSpacing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 xml:space="preserve"> в Рузаевском муниципальном районе</w:t>
      </w:r>
    </w:p>
    <w:p w:rsidR="00276B2E" w:rsidRPr="00E51CAB" w:rsidRDefault="00276B2E" w:rsidP="00966CED">
      <w:pPr>
        <w:pStyle w:val="NoSpacing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>Республике Мордовия</w:t>
      </w:r>
    </w:p>
    <w:p w:rsidR="00276B2E" w:rsidRPr="00E51CAB" w:rsidRDefault="00276B2E" w:rsidP="00644A5A">
      <w:pPr>
        <w:pStyle w:val="NoSpacing"/>
        <w:spacing w:line="276" w:lineRule="auto"/>
        <w:rPr>
          <w:rFonts w:ascii="Times New Roman" w:hAnsi="Times New Roman"/>
          <w:i/>
          <w:sz w:val="28"/>
          <w:szCs w:val="28"/>
        </w:rPr>
      </w:pPr>
    </w:p>
    <w:p w:rsidR="00276B2E" w:rsidRPr="00E51CAB" w:rsidRDefault="00276B2E" w:rsidP="00644A5A">
      <w:pPr>
        <w:pStyle w:val="NoSpacing"/>
        <w:rPr>
          <w:rFonts w:ascii="Times New Roman" w:hAnsi="Times New Roman"/>
          <w:i/>
          <w:sz w:val="28"/>
          <w:szCs w:val="28"/>
        </w:rPr>
      </w:pPr>
    </w:p>
    <w:p w:rsidR="00276B2E" w:rsidRPr="00E51CAB" w:rsidRDefault="00276B2E" w:rsidP="00966CED">
      <w:pPr>
        <w:pStyle w:val="NoSpacing"/>
        <w:spacing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E51CAB">
        <w:rPr>
          <w:rFonts w:ascii="Times New Roman" w:hAnsi="Times New Roman"/>
          <w:b/>
          <w:bCs/>
          <w:sz w:val="28"/>
          <w:szCs w:val="28"/>
        </w:rPr>
        <w:t>Информация</w:t>
      </w:r>
    </w:p>
    <w:p w:rsidR="00276B2E" w:rsidRPr="00E51CAB" w:rsidRDefault="00276B2E" w:rsidP="00966CED">
      <w:pPr>
        <w:pStyle w:val="NoSpacing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51CAB">
        <w:rPr>
          <w:rFonts w:ascii="Times New Roman" w:hAnsi="Times New Roman"/>
          <w:b/>
          <w:sz w:val="28"/>
          <w:szCs w:val="28"/>
        </w:rPr>
        <w:t>о соответствии инициативного проекта критериям конкурсного отбора проектов молодежного инициативного бюджетирования</w:t>
      </w:r>
    </w:p>
    <w:p w:rsidR="00276B2E" w:rsidRPr="00E51CAB" w:rsidRDefault="00276B2E" w:rsidP="00966CED">
      <w:pPr>
        <w:pStyle w:val="NoSpacing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51CAB">
        <w:rPr>
          <w:rFonts w:ascii="Times New Roman" w:hAnsi="Times New Roman"/>
          <w:b/>
          <w:sz w:val="28"/>
          <w:szCs w:val="28"/>
        </w:rPr>
        <w:t>в Рузаевском муниципальном районе</w:t>
      </w:r>
    </w:p>
    <w:p w:rsidR="00276B2E" w:rsidRPr="00E51CAB" w:rsidRDefault="00276B2E" w:rsidP="00644A5A">
      <w:pPr>
        <w:pStyle w:val="NoSpacing"/>
        <w:spacing w:line="276" w:lineRule="auto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2552"/>
        <w:gridCol w:w="3118"/>
        <w:gridCol w:w="3052"/>
      </w:tblGrid>
      <w:tr w:rsidR="00276B2E" w:rsidRPr="00E51CAB" w:rsidTr="007663AB">
        <w:trPr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Наименование критерия конкурсного отбора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Наименование показателя оценки критерия конкурсного отбора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Информация о соответствии проекта критериям конкурсного отбора</w:t>
            </w:r>
          </w:p>
        </w:tc>
      </w:tr>
      <w:tr w:rsidR="00276B2E" w:rsidRPr="00E51CAB" w:rsidTr="007663AB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Актуальность, социальная значимость, экономическая эффективность проектов молодежного инициативного бюджетирования (далее – инициативный проект)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доля населения населенного пункта или части его территории, поддержавшего инициативный проект, в общей численности населения населенного пункта или части его территории (в %)*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доля </w:t>
            </w:r>
          </w:p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благополучателей (человек) в общей численности населения населенного пункта или части его территории, которые будут пользоваться результатами реализованного инициативного проекта (в %)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Информирование населения об инициативном проекте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размещение на официальном сайте Рузаевского муниципального района Республики Мордовия</w:t>
            </w: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 в информационно-телекоммуникационной сети «Интернет» объявления о возможности внесения инициативных проектов в местную администрацию (с указанием сроков) </w:t>
            </w:r>
            <w:hyperlink r:id="rId9" w:anchor="/document/413085265/entry/102" w:history="1">
              <w:r w:rsidRPr="00E51CAB">
                <w:rPr>
                  <w:rFonts w:ascii="Times New Roman" w:hAnsi="Times New Roman"/>
                  <w:bCs/>
                  <w:sz w:val="28"/>
                  <w:szCs w:val="28"/>
                </w:rPr>
                <w:t>**</w:t>
              </w:r>
            </w:hyperlink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размещение информации об инициативном проекте на официальном сайте Администрации Рузаевского муниципального района Республики Мордовия в информационно-телекоммуникационной сети «Интернет» </w:t>
            </w:r>
            <w:hyperlink r:id="rId10" w:anchor="/document/413085265/entry/102" w:history="1">
              <w:r w:rsidRPr="00E51CAB">
                <w:rPr>
                  <w:rFonts w:ascii="Times New Roman" w:hAnsi="Times New Roman"/>
                  <w:bCs/>
                  <w:sz w:val="28"/>
                  <w:szCs w:val="28"/>
                </w:rPr>
                <w:t>**</w:t>
              </w:r>
            </w:hyperlink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распространение печатных информационных материалов об инициативном проекте (объявления,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листовки, брошюры, буклеты) 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размещение информации об инициативном проекте в социальных сетях****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размещение информации об инициативном проекте в средствах массовой информации*****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Участие физических лиц, индивидуальных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количество физических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количество индивидуальных предпринимателей, образованных в соответствии с законодательством Российской Федерации юридических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276B2E" w:rsidRPr="00E51CAB" w:rsidTr="007663A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Дополнительные графические, фото- и видеоматериалы, подтверждающие проведение общественных мероприятий в поддержку инициативного проекта (событийные мероприятия, выставки-консультации, презентации, игры, дебаты)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наличие дополнительных материалов***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E" w:rsidRPr="00E51CAB" w:rsidRDefault="00276B2E" w:rsidP="00644A5A">
            <w:pPr>
              <w:pStyle w:val="NoSpacing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276B2E" w:rsidRPr="00644A5A" w:rsidRDefault="00276B2E" w:rsidP="00644A5A">
      <w:pPr>
        <w:pStyle w:val="NoSpacing"/>
        <w:spacing w:line="276" w:lineRule="auto"/>
        <w:ind w:firstLine="709"/>
        <w:jc w:val="center"/>
        <w:rPr>
          <w:rFonts w:ascii="Times New Roman" w:hAnsi="Times New Roman"/>
          <w:i/>
          <w:sz w:val="26"/>
          <w:szCs w:val="26"/>
        </w:rPr>
      </w:pPr>
    </w:p>
    <w:p w:rsidR="00276B2E" w:rsidRPr="00644A5A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*доля населения, поддержавшего инициативный проект, указывается с учетом результатов схода или собрания граждан, на котором обсуждался указанный проект;</w:t>
      </w:r>
    </w:p>
    <w:p w:rsidR="00276B2E" w:rsidRPr="00644A5A" w:rsidRDefault="00276B2E" w:rsidP="00644A5A">
      <w:pPr>
        <w:pStyle w:val="NoSpacing"/>
        <w:spacing w:line="276" w:lineRule="auto"/>
        <w:ind w:firstLine="709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 указать ссылку на официальный сайт;</w:t>
      </w:r>
    </w:p>
    <w:p w:rsidR="00276B2E" w:rsidRPr="00644A5A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*** при наличии приложить к информации подтверждающие документы;</w:t>
      </w:r>
    </w:p>
    <w:p w:rsidR="00276B2E" w:rsidRPr="00644A5A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**** указать ссылки на официальные страницы в социальных сетях;</w:t>
      </w:r>
    </w:p>
    <w:p w:rsidR="00276B2E" w:rsidRPr="00644A5A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***** указать ссылки на электронные средства массовой информации и (или) приложить печатные средства массовой информации.</w:t>
      </w:r>
    </w:p>
    <w:p w:rsidR="00276B2E" w:rsidRPr="00644A5A" w:rsidRDefault="00276B2E" w:rsidP="00644A5A">
      <w:pPr>
        <w:pStyle w:val="NoSpacing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br w:type="page"/>
      </w:r>
    </w:p>
    <w:p w:rsidR="00276B2E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4" w:name="P725"/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Приложение №2</w:t>
      </w:r>
    </w:p>
    <w:bookmarkEnd w:id="4"/>
    <w:p w:rsidR="00276B2E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 xml:space="preserve"> к </w:t>
      </w:r>
      <w:hyperlink w:anchor="sub_0" w:history="1">
        <w:r>
          <w:rPr>
            <w:rStyle w:val="a2"/>
            <w:rFonts w:ascii="Times New Roman" w:hAnsi="Times New Roman" w:cs="Times New Roman"/>
            <w:b w:val="0"/>
            <w:bCs/>
            <w:color w:val="auto"/>
            <w:sz w:val="26"/>
            <w:szCs w:val="26"/>
          </w:rPr>
          <w:t>постановлению</w:t>
        </w:r>
      </w:hyperlink>
    </w:p>
    <w:p w:rsidR="00276B2E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 xml:space="preserve">Администрации Рузаевского </w:t>
      </w:r>
    </w:p>
    <w:p w:rsidR="00276B2E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муниципального района</w:t>
      </w:r>
    </w:p>
    <w:p w:rsidR="00276B2E" w:rsidRDefault="00276B2E" w:rsidP="00901E5C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  <w:t>Республики Мордовия</w:t>
      </w:r>
    </w:p>
    <w:p w:rsidR="00276B2E" w:rsidRPr="00901E5C" w:rsidRDefault="00276B2E" w:rsidP="00612125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04.02.2026 </w:t>
      </w: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№ 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 37</w:t>
      </w:r>
    </w:p>
    <w:p w:rsidR="00276B2E" w:rsidRPr="00E51CAB" w:rsidRDefault="00276B2E" w:rsidP="002137F5">
      <w:pPr>
        <w:adjustRightInd/>
        <w:spacing w:before="63" w:line="319" w:lineRule="exact"/>
        <w:ind w:left="5670" w:firstLine="0"/>
        <w:jc w:val="center"/>
        <w:outlineLvl w:val="1"/>
        <w:rPr>
          <w:color w:val="22272F"/>
          <w:sz w:val="28"/>
          <w:szCs w:val="28"/>
        </w:rPr>
      </w:pPr>
    </w:p>
    <w:p w:rsidR="00276B2E" w:rsidRPr="00E51CAB" w:rsidRDefault="00276B2E" w:rsidP="002137F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E51CAB">
        <w:rPr>
          <w:rFonts w:ascii="Times New Roman" w:hAnsi="Times New Roman" w:cs="Times New Roman"/>
          <w:sz w:val="28"/>
          <w:szCs w:val="28"/>
        </w:rPr>
        <w:t xml:space="preserve">из </w:t>
      </w:r>
      <w:r w:rsidRPr="00E21415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E51CAB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на реализацию проектов молодежного инициативного бюджетирования</w:t>
      </w:r>
    </w:p>
    <w:p w:rsidR="00276B2E" w:rsidRPr="00E51CAB" w:rsidRDefault="00276B2E" w:rsidP="002137F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 xml:space="preserve">1. Настоящие Правила определяют порядок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E51CAB">
        <w:rPr>
          <w:rFonts w:ascii="Times New Roman" w:hAnsi="Times New Roman" w:cs="Times New Roman"/>
          <w:sz w:val="28"/>
          <w:szCs w:val="28"/>
        </w:rPr>
        <w:t xml:space="preserve"> из </w:t>
      </w:r>
      <w:r w:rsidRPr="00283BFD">
        <w:rPr>
          <w:rFonts w:ascii="Times New Roman" w:hAnsi="Times New Roman" w:cs="Times New Roman"/>
          <w:sz w:val="28"/>
          <w:szCs w:val="28"/>
        </w:rPr>
        <w:t xml:space="preserve">муниципального бюджета Рузаевского муниципального района Республики Мордовия </w:t>
      </w:r>
      <w:r w:rsidRPr="00A1258A">
        <w:rPr>
          <w:rFonts w:ascii="Times New Roman" w:hAnsi="Times New Roman" w:cs="Times New Roman"/>
          <w:sz w:val="28"/>
          <w:szCs w:val="28"/>
        </w:rPr>
        <w:t>на софинансирование расходных обязательств участника конкурсного отбора, возникающих при реализации проектов молодежного инициативного бюджетирования на территории Рузаевского муниципального района Республики Мордовия (далее соответственно - Правила, субсидия, участник конкурсного отбора).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2. Субсидия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предоставляется в целях поддержки проектов молодежного инициативного бюджетирования (далее - инициативный проект) и развития механизмов инициативного бюджетирования на территории Рузаевского муниципального района Республики Мордовия.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3. Главным распорядителем средств муниципального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Рузаевского муниципального района Республики Мордовия, осуществляющим предоставление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в соответствии с настоящим Правилами, является финансовое управление Администрации Рузаевского муниципального района Республики Мордовия (далее - главный распорядитель).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4. Субсидия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предоставляется в пределах бюджетных ассигнований, предусмотренных на указанные цели в решении Совета депутатов Рузаевского муниципального района Республики Мордовия о бюджете Рузаевского муниципального района Республики Мордовия на соответствующий финансовый год и плановый период.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Уровень софинансирования из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составляет не более 20 процентов при стоимости проекта до 625 000 рублей включительно или 125 000 рублей при стоимости проекта более 625 000 рублей.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Субсидия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не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258A">
        <w:rPr>
          <w:rFonts w:ascii="Times New Roman" w:hAnsi="Times New Roman" w:cs="Times New Roman"/>
          <w:sz w:val="28"/>
          <w:szCs w:val="28"/>
        </w:rPr>
        <w:t>тся на реализацию инициативного проекта, ранее профинансированного из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по итогам конкурсного отбора предыдущих периодов.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5. Распределение субсидии устанавливается решением Совета депутатов Рузаевского муниципального района Республики Мордовия о бюджете Рузаевского муниципального района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Мордовия на соответствующий финансовый год и плановый период.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6. Условиями предоставления субсидии являются: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включение инициативного проекта муниципальной комиссией по конкурсному отбору проектов молодежного инициативного бюджетирования в  Рузаевском муниципальном районе Республике Мордовия, созданной Администрацией Рузаевского муниципального района (далее - комиссия), в перечень инициативных проектов от участника конкурсного отбора, набравших наибольшее количество баллов в соответствии с критериями конкурсного отбора проектов молодежного инициативного бюджетирования в Рузаевском муниципальном районе Республике Мордовия, предусмотренными </w:t>
      </w:r>
      <w:hyperlink w:anchor="_Приложение_2" w:history="1">
        <w:r w:rsidRPr="00A1258A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к Порядку проведения конкурсного отбора проектов молодежного инициативного бюджетирования в Рузаевском муниципальном районе Республике Мордовия;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наличие правового акта у участника конкурсного отбора об утверждении муниципальной программы, в которой предусмотрена реализация мероприятий по финансированию проектов (при наличии);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наличие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у участника конкурсного отбора на финансовое обеспечение реализации инициативного проекта в объеме не менее 20 процентов от стоимости проекта;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инициативный проект или отдельные его мероприятия не финансируются в соответствии с иными правовыми актами Рузаевском муниципальном районе Республики Мордовия.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7. Участник конкурсного отбора, претендующий на получение субсидии,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представляют в срок не позднее 20 марта года предоставления главному распорядителю следующие документы:</w:t>
      </w:r>
    </w:p>
    <w:p w:rsidR="00276B2E" w:rsidRPr="00A1258A" w:rsidRDefault="00276B2E" w:rsidP="00BD7976">
      <w:pPr>
        <w:widowControl/>
        <w:autoSpaceDE/>
        <w:autoSpaceDN/>
        <w:adjustRightInd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555" w:history="1">
        <w:r w:rsidRPr="00A1258A">
          <w:rPr>
            <w:rStyle w:val="Hyperlink"/>
            <w:rFonts w:ascii="Times New Roman" w:hAnsi="Times New Roman"/>
            <w:sz w:val="28"/>
            <w:szCs w:val="28"/>
          </w:rPr>
          <w:t>Приложению № 1</w:t>
        </w:r>
      </w:hyperlink>
      <w:r w:rsidRPr="00A1258A">
        <w:rPr>
          <w:rFonts w:ascii="Times New Roman" w:hAnsi="Times New Roman" w:cs="Times New Roman"/>
          <w:sz w:val="28"/>
          <w:szCs w:val="28"/>
        </w:rPr>
        <w:t>к настоящим Правилам;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выписку из утвержденной муниципальной программы, содержащую мероприятия по реализации инициативного (ых) проекта (ов), прошедшего (прошедших) конкурсный отбор в соответствии с Порядком проведения конкурсного отбора проектов молодежного инициативного бюджетирования в Рузаевском муниципальном районе Республик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258A">
        <w:rPr>
          <w:rFonts w:ascii="Times New Roman" w:hAnsi="Times New Roman" w:cs="Times New Roman"/>
          <w:sz w:val="28"/>
          <w:szCs w:val="28"/>
        </w:rPr>
        <w:t xml:space="preserve"> Мордовия (при наличии);</w:t>
      </w:r>
    </w:p>
    <w:p w:rsidR="00276B2E" w:rsidRPr="00A1258A" w:rsidRDefault="00276B2E" w:rsidP="00377C4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подтверждении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финансирования инициативного проекта или отдельных его мероприятий на обеспечение реализации инициативного проекта;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письмо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 об отсутствии финансирования инициативного проекта или отдельных его мероприятий в соответствии с иными правовыми актами Рузаевского муниципального района Республики Мордовия.</w:t>
      </w:r>
    </w:p>
    <w:p w:rsidR="00276B2E" w:rsidRPr="00A1258A" w:rsidRDefault="00276B2E" w:rsidP="001E58C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1258A">
        <w:rPr>
          <w:rFonts w:ascii="Times New Roman" w:hAnsi="Times New Roman" w:cs="Times New Roman"/>
          <w:bCs/>
          <w:sz w:val="28"/>
          <w:szCs w:val="28"/>
        </w:rPr>
        <w:t>Участником конкурсного отбора документы должны быть представлены в прошитом, пронумерованном виде, скрепленные печатью и подписью заявителя. В представленных документах не должны содержаться подчистки, приписки и другие исправления.</w:t>
      </w:r>
    </w:p>
    <w:p w:rsidR="00276B2E" w:rsidRPr="00A1258A" w:rsidRDefault="00276B2E" w:rsidP="001E58C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1258A">
        <w:rPr>
          <w:rFonts w:ascii="Times New Roman" w:hAnsi="Times New Roman" w:cs="Times New Roman"/>
          <w:bCs/>
          <w:sz w:val="28"/>
          <w:szCs w:val="28"/>
        </w:rPr>
        <w:t>Участник конкурсного отбора несет ответственность за полноту и достоверность представляемых документов и информации в соответствии с законодательством Российской Федерации.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8. Главный распорядитель в течение пяти рабочих дней после получения документов, указанных в </w:t>
      </w:r>
      <w:hyperlink r:id="rId11" w:anchor="/document/413085265/entry/2007" w:history="1">
        <w:r w:rsidRPr="00A1258A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Правил, осуществляет их проверку и принимает решение о предоставлении или об отказе в предоставлении субсидии.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9. Главный распорядитель принимает решение об отказе в предоставлении субсидии по следующим основаниям: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непредставление или представление не в полном объеме документов, указанных в </w:t>
      </w:r>
      <w:hyperlink r:id="rId12" w:anchor="/document/413085265/entry/2007" w:history="1">
        <w:r w:rsidRPr="00A1258A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недостоверность сведений, содержащихся в представленных документах;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несоблюдение условий предоставления субсидии, указанных в </w:t>
      </w:r>
      <w:hyperlink r:id="rId13" w:anchor="/document/413085265/entry/2006" w:history="1">
        <w:r w:rsidRPr="00A1258A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10. Главный распорядитель письменно извещает участника конкурсного отбора об отказе в предоставлении субсидии в течение 3 рабочих дней со дня принятия такого решения с указанием оснований отказа.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11. Предоставление субсидии осуществляется на основании соглашения, заключаемого между главным распорядителем и участником конкурсного отбора (далее - соглашение).</w:t>
      </w:r>
    </w:p>
    <w:p w:rsidR="00276B2E" w:rsidRPr="00A1258A" w:rsidRDefault="00276B2E" w:rsidP="000569C4">
      <w:pPr>
        <w:rPr>
          <w:rFonts w:ascii="Times New Roman" w:hAnsi="Times New Roman" w:cs="Times New Roman"/>
          <w:sz w:val="28"/>
          <w:szCs w:val="28"/>
        </w:rPr>
      </w:pPr>
      <w:r w:rsidRPr="00A1258A">
        <w:rPr>
          <w:sz w:val="28"/>
          <w:szCs w:val="28"/>
        </w:rPr>
        <w:t>В соглашении указываются цели и условия предоставления субсидии.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12. Соглашение заключается в течение 7 рабочих дней </w:t>
      </w:r>
      <w:r w:rsidRPr="00A1258A">
        <w:rPr>
          <w:sz w:val="28"/>
          <w:szCs w:val="28"/>
        </w:rPr>
        <w:t>со дня вступления в силу решения Совета депутатов Рузаевского муниципального района Республики Мордовия о бюджете Рузаевского муниципального района Республики Мордовия на очередной финансовый год и плановый период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13. Перечисление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осуществляется главным распорядителем на расчетный счет участника конкурсного отбора, в течение 3 рабочих дней со дня заключения соглашения, предусмотренного </w:t>
      </w:r>
      <w:hyperlink r:id="rId14" w:anchor="/document/413085265/entry/2011" w:history="1">
        <w:r w:rsidRPr="00A1258A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14. Расходование средств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 xml:space="preserve">осуществляется участником конкурсного отбора с соблюдением соотношения, установленного в Методике распределения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на реализацию проектов молодежного инициативного бюджетирования.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15. Участник конкурсного отбора ежегодно не позднее 20 марта года, следующего за годом, в котором получена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sz w:val="28"/>
          <w:szCs w:val="28"/>
        </w:rPr>
        <w:t>субсидия</w:t>
      </w:r>
      <w:r w:rsidRPr="00A1258A">
        <w:rPr>
          <w:rFonts w:ascii="Times New Roman" w:hAnsi="Times New Roman" w:cs="Times New Roman"/>
          <w:sz w:val="28"/>
          <w:szCs w:val="28"/>
        </w:rPr>
        <w:t>, представляют главному распорядителю отчет о реализации проекта молодежного инициативного бюджетирования по форме согласно </w:t>
      </w:r>
      <w:hyperlink w:anchor="P723" w:history="1">
        <w:r w:rsidRPr="00A1258A">
          <w:rPr>
            <w:rFonts w:ascii="Times New Roman" w:hAnsi="Times New Roman" w:cs="Times New Roman"/>
            <w:sz w:val="28"/>
            <w:szCs w:val="28"/>
          </w:rPr>
          <w:t>Приложению № 2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к настоящим Правилам.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16. Результатом использования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 xml:space="preserve">(далее - результат) является количество полностью реализованных участником конкурсного отбора инициативных проектов до 1 декабря года предоставления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17. В случае если участник конкурсного отбора по состоянию </w:t>
      </w:r>
      <w:r w:rsidRPr="00A1258A">
        <w:rPr>
          <w:rFonts w:ascii="Times New Roman" w:hAnsi="Times New Roman" w:cs="Times New Roman"/>
          <w:sz w:val="28"/>
          <w:szCs w:val="28"/>
        </w:rPr>
        <w:br/>
        <w:t xml:space="preserve">на 1 декабря года предоставления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 xml:space="preserve">не достигнут результат и до даты представления отчетности за год о достижении значений результата в соответствии с соглашением в году, следующем за годом предоставления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, указанные нарушения не устранены, размер средств, подлежащих возврату участник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 в </w:t>
      </w:r>
      <w:bookmarkStart w:id="5" w:name="_GoBack"/>
      <w:bookmarkEnd w:id="5"/>
      <w:r w:rsidRPr="00A1258A">
        <w:rPr>
          <w:rFonts w:ascii="Times New Roman" w:hAnsi="Times New Roman" w:cs="Times New Roman"/>
          <w:sz w:val="28"/>
          <w:szCs w:val="28"/>
        </w:rPr>
        <w:t xml:space="preserve">бюджет Рузаевского муниципального района Республики Мордовия до 1 июня года, следующего за годом предоставления </w:t>
      </w:r>
      <w:r w:rsidRPr="00A1258A">
        <w:rPr>
          <w:sz w:val="28"/>
          <w:szCs w:val="28"/>
        </w:rPr>
        <w:t>субсидии</w:t>
      </w:r>
    </w:p>
    <w:p w:rsidR="00276B2E" w:rsidRPr="00A1258A" w:rsidRDefault="00276B2E" w:rsidP="00251FA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возврата</w:t>
      </w:r>
      <w:r w:rsidRPr="00A1258A">
        <w:rPr>
          <w:rFonts w:ascii="Times New Roman" w:hAnsi="Times New Roman" w:cs="Times New Roman"/>
          <w:sz w:val="28"/>
          <w:szCs w:val="28"/>
        </w:rPr>
        <w:t> ), определяется по формуле:</w:t>
      </w:r>
    </w:p>
    <w:p w:rsidR="00276B2E" w:rsidRPr="00A1258A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возврата</w:t>
      </w:r>
      <w:r w:rsidRPr="00A1258A">
        <w:rPr>
          <w:rFonts w:ascii="Times New Roman" w:hAnsi="Times New Roman" w:cs="Times New Roman"/>
          <w:sz w:val="28"/>
          <w:szCs w:val="28"/>
        </w:rPr>
        <w:t>=(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имбт</w:t>
      </w:r>
      <w:r>
        <w:rPr>
          <w:noProof/>
        </w:rPr>
      </w:r>
      <w:r w:rsidRPr="00020B66">
        <w:rPr>
          <w:rFonts w:ascii="Times New Roman" w:hAnsi="Times New Roman" w:cs="Times New Roman"/>
          <w:noProof/>
          <w:sz w:val="28"/>
          <w:szCs w:val="28"/>
        </w:rPr>
        <w:pict>
          <v:rect id="AutoShape 1" o:spid="_x0000_s1026" alt="Описание: https://internet.garant.ru/document/formula?revision=9122025530&amp;text=U3RyaW5nKCNAMjE1KQ==&amp;fmt=png" style="width:7.8pt;height:14.6pt;visibility:visible;mso-position-horizontal-relative:char;mso-position-vertical-relative:line" filled="f" stroked="f">
            <o:lock v:ext="edit" aspectratio="t"/>
            <w10:anchorlock/>
          </v:rect>
        </w:pic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)</w:t>
      </w:r>
      <w:r>
        <w:rPr>
          <w:noProof/>
        </w:rPr>
      </w:r>
      <w:r w:rsidRPr="007F30AE">
        <w:rPr>
          <w:rFonts w:ascii="Times New Roman" w:hAnsi="Times New Roman" w:cs="Times New Roman"/>
          <w:noProof/>
          <w:sz w:val="28"/>
          <w:szCs w:val="28"/>
        </w:rPr>
        <w:pict>
          <v:rect id="AutoShape 2" o:spid="_x0000_s1027" alt="Описание: https://internet.garant.ru/document/formula?revision=9122025530&amp;text=U3RyaW5nKCNAMjE1KQ==&amp;fmt=png" style="width:7.8pt;height:14.6pt;visibility:visible;mso-position-horizontal-relative:char;mso-position-vertical-relative:line" filled="f" stroked="f">
            <o:lock v:ext="edit" aspectratio="t"/>
            <w10:anchorlock/>
          </v:rect>
        </w:pict>
      </w:r>
      <w:r w:rsidRPr="00A1258A">
        <w:rPr>
          <w:rFonts w:ascii="Times New Roman" w:hAnsi="Times New Roman" w:cs="Times New Roman"/>
          <w:sz w:val="28"/>
          <w:szCs w:val="28"/>
        </w:rPr>
        <w:t>0,1,</w:t>
      </w:r>
    </w:p>
    <w:p w:rsidR="00276B2E" w:rsidRPr="00A1258A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где:</w:t>
      </w:r>
    </w:p>
    <w:p w:rsidR="00276B2E" w:rsidRPr="00A1258A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имбт</w:t>
      </w:r>
      <w:r w:rsidRPr="00A1258A">
        <w:rPr>
          <w:rFonts w:ascii="Times New Roman" w:hAnsi="Times New Roman" w:cs="Times New Roman"/>
          <w:sz w:val="28"/>
          <w:szCs w:val="28"/>
        </w:rPr>
        <w:t xml:space="preserve"> - </w:t>
      </w:r>
      <w:r w:rsidRPr="00A1258A">
        <w:rPr>
          <w:sz w:val="28"/>
          <w:szCs w:val="28"/>
        </w:rPr>
        <w:t>субсидия</w:t>
      </w:r>
      <w:r w:rsidRPr="00A1258A">
        <w:rPr>
          <w:rFonts w:ascii="Times New Roman" w:hAnsi="Times New Roman" w:cs="Times New Roman"/>
          <w:sz w:val="28"/>
          <w:szCs w:val="28"/>
        </w:rPr>
        <w:t>, предоставленная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участнику конкурсного отбора в отчетном финансовом году;</w:t>
      </w:r>
    </w:p>
    <w:p w:rsidR="00276B2E" w:rsidRPr="00A1258A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- индекс, отражающий уровень недостижения i-го результата.</w:t>
      </w:r>
    </w:p>
    <w:p w:rsidR="00276B2E" w:rsidRPr="00A1258A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При расчете объема средств, подлежащих возврату участник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 в бюджет Рузаевского муниципального района Республики Мордовия в размере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, предоставленного участнику конкурсного отбора в отчетном финансовом году 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имбт</w:t>
      </w:r>
      <w:r w:rsidRPr="00A1258A">
        <w:rPr>
          <w:rFonts w:ascii="Times New Roman" w:hAnsi="Times New Roman" w:cs="Times New Roman"/>
          <w:sz w:val="28"/>
          <w:szCs w:val="28"/>
        </w:rPr>
        <w:t xml:space="preserve"> ), не учитывается размер остатка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, не использованного по состоянию на 1 января текущего финансового года.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18. Индекс, отражающий уровень недостижения i-го результата 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), определяется по формуле: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=1-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/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,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где: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- фактически достигнутое значение i-го результата на отчетную дату;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- плановое значение i-го результата, установленное соглашением.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19. Основанием для освобождения от применения мер ответственности, предусмотренных </w:t>
      </w:r>
      <w:hyperlink r:id="rId15" w:anchor="/document/413085265/entry/2017" w:history="1">
        <w:r w:rsidRPr="00A1258A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Правил, является документально подтвержденное наступление обстоятельств непреодолимой силы.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20. Ответственность за достоверность и полноту представляемой отчетности возлагается на участника конкурсного отбора.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 Участник конкурсного отбора несет ответственность за нецелевое использование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 xml:space="preserve">и невыполнение условий предоставления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21. В случае выявления факта нарушения участником конкурсного отбора условий предоставления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5 рабочих дней со дня выявления указанного факта направляет уведомление о возврате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 xml:space="preserve">в муниципальный бюджет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Мордовия.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22. Участник конкурсного отбора в течение 5 рабочих дней со дня получения уведомления осуществляет возврат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в муниципальный бюджет Рузаевского муниципального района Республики Мордовия.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В случае невыполнения требований о возврате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, взыскание осуществляется главным распорядителем в судебном порядке в соответствии с действующим законодательством.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23. Не использованные по состоянию на 1 января текущего финансового года </w:t>
      </w:r>
      <w:r w:rsidRPr="00A1258A">
        <w:rPr>
          <w:sz w:val="28"/>
          <w:szCs w:val="28"/>
        </w:rPr>
        <w:t>субсидия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подлежит возврату в доход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в течение первых 15 рабочих дней текущего финансового года.</w:t>
      </w:r>
    </w:p>
    <w:p w:rsidR="00276B2E" w:rsidRPr="00A1258A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В случае если неиспользованный остаток 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не перечислен в доход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Мордовия, указанные средства подлежат взысканию в доход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в порядке, установленном Министерством финансов Республики Мордовия с соблюдением общих требований, установленных Министерством финансов Российской Федерации.</w:t>
      </w:r>
    </w:p>
    <w:p w:rsidR="00276B2E" w:rsidRPr="00E51CAB" w:rsidRDefault="00276B2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24. Контроль за целевым использованием и условиями предоставления </w:t>
      </w:r>
      <w:r w:rsidRPr="00A1258A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</w:t>
      </w:r>
      <w:r w:rsidRPr="00A1258A">
        <w:rPr>
          <w:rFonts w:ascii="Times New Roman" w:hAnsi="Times New Roman" w:cs="Times New Roman"/>
          <w:sz w:val="28"/>
          <w:szCs w:val="28"/>
        </w:rPr>
        <w:t>осуществляет главный распорядитель и органы государственного финансового контроля в соответствии</w:t>
      </w:r>
      <w:r w:rsidRPr="00E51CAB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и Республики Мордовия.</w:t>
      </w:r>
    </w:p>
    <w:p w:rsidR="00276B2E" w:rsidRDefault="00276B2E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br w:type="column"/>
      </w:r>
      <w:bookmarkStart w:id="6" w:name="P555"/>
      <w:r w:rsidRPr="00B71E87">
        <w:rPr>
          <w:rStyle w:val="Heading5Char"/>
          <w:sz w:val="28"/>
        </w:rPr>
        <w:t>Приложение № 1</w:t>
      </w:r>
      <w:bookmarkEnd w:id="6"/>
      <w:r w:rsidRPr="00B71E87">
        <w:rPr>
          <w:rStyle w:val="Heading4Char"/>
          <w:sz w:val="28"/>
        </w:rPr>
        <w:br/>
      </w:r>
      <w:r w:rsidRPr="00E51CAB">
        <w:rPr>
          <w:rFonts w:ascii="Times New Roman" w:hAnsi="Times New Roman" w:cs="Times New Roman"/>
          <w:sz w:val="28"/>
          <w:szCs w:val="28"/>
        </w:rPr>
        <w:t>к </w:t>
      </w:r>
      <w:hyperlink r:id="rId16" w:anchor="/document/413085265/entry/2000" w:history="1">
        <w:r w:rsidRPr="00E51CAB">
          <w:rPr>
            <w:rFonts w:ascii="Times New Roman" w:hAnsi="Times New Roman" w:cs="Times New Roman"/>
            <w:sz w:val="28"/>
            <w:szCs w:val="28"/>
          </w:rPr>
          <w:t>Правилам</w:t>
        </w:r>
      </w:hyperlink>
      <w:r w:rsidRPr="00E51CAB">
        <w:rPr>
          <w:rFonts w:ascii="Times New Roman" w:hAnsi="Times New Roman" w:cs="Times New Roman"/>
          <w:sz w:val="28"/>
          <w:szCs w:val="28"/>
        </w:rPr>
        <w:t xml:space="preserve"> предоставления 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из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51CAB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276B2E" w:rsidRDefault="00276B2E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Республики Мордовия </w:t>
      </w:r>
    </w:p>
    <w:p w:rsidR="00276B2E" w:rsidRDefault="00276B2E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субсидии </w:t>
      </w:r>
      <w:r w:rsidRPr="00E51CAB">
        <w:rPr>
          <w:rFonts w:ascii="Times New Roman" w:hAnsi="Times New Roman" w:cs="Times New Roman"/>
          <w:sz w:val="28"/>
          <w:szCs w:val="28"/>
        </w:rPr>
        <w:t>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E51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B2E" w:rsidRPr="00E51CAB" w:rsidRDefault="00276B2E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молодежного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CAB">
        <w:rPr>
          <w:rFonts w:ascii="Times New Roman" w:hAnsi="Times New Roman" w:cs="Times New Roman"/>
          <w:sz w:val="28"/>
          <w:szCs w:val="28"/>
        </w:rPr>
        <w:t>инициативного бюджетирования</w:t>
      </w:r>
    </w:p>
    <w:p w:rsidR="00276B2E" w:rsidRPr="00E51CAB" w:rsidRDefault="00276B2E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276B2E" w:rsidRPr="00372CBF" w:rsidRDefault="00276B2E" w:rsidP="00372C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 xml:space="preserve">о предоставлении </w:t>
      </w:r>
      <w:r w:rsidRPr="00372CBF">
        <w:rPr>
          <w:b/>
          <w:bCs/>
          <w:sz w:val="28"/>
          <w:szCs w:val="28"/>
        </w:rPr>
        <w:t>субсидии</w:t>
      </w:r>
      <w:r>
        <w:rPr>
          <w:b/>
          <w:bCs/>
          <w:sz w:val="28"/>
          <w:szCs w:val="28"/>
        </w:rPr>
        <w:t xml:space="preserve"> </w:t>
      </w:r>
      <w:r w:rsidRPr="00E51CAB">
        <w:rPr>
          <w:rFonts w:ascii="Times New Roman" w:hAnsi="Times New Roman" w:cs="Times New Roman"/>
          <w:b/>
          <w:bCs/>
          <w:sz w:val="28"/>
          <w:szCs w:val="28"/>
        </w:rPr>
        <w:t xml:space="preserve">из </w:t>
      </w:r>
      <w:r w:rsidRPr="00F02BC3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бюджета</w:t>
      </w:r>
      <w:r w:rsidRPr="00E51CAB">
        <w:rPr>
          <w:rFonts w:ascii="Times New Roman" w:hAnsi="Times New Roman" w:cs="Times New Roman"/>
          <w:b/>
          <w:bCs/>
          <w:sz w:val="28"/>
          <w:szCs w:val="28"/>
        </w:rPr>
        <w:t xml:space="preserve"> Рузаевского муниципального района Республики Мордовия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1CAB">
        <w:rPr>
          <w:rFonts w:ascii="Times New Roman" w:hAnsi="Times New Roman" w:cs="Times New Roman"/>
          <w:b/>
          <w:bCs/>
          <w:sz w:val="28"/>
          <w:szCs w:val="28"/>
        </w:rPr>
        <w:t>на реализацию проектов</w:t>
      </w: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молодежного инициативного бюджетирования</w:t>
      </w:r>
    </w:p>
    <w:p w:rsidR="00276B2E" w:rsidRPr="00E51CAB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2"/>
        <w:gridCol w:w="4284"/>
        <w:gridCol w:w="5154"/>
      </w:tblGrid>
      <w:tr w:rsidR="00276B2E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(ов) молодежного инициативного бюджетирования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sz w:val="28"/>
                <w:szCs w:val="28"/>
              </w:rPr>
              <w:t xml:space="preserve">субсидии 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на реализацию проекта (ов) молодежного инициативного бюджетирования</w:t>
            </w:r>
          </w:p>
        </w:tc>
      </w:tr>
      <w:tr w:rsidR="00276B2E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4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76B2E" w:rsidRPr="00E51CAB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76B2E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  <w:t xml:space="preserve">               __________   ______________________</w:t>
      </w:r>
    </w:p>
    <w:p w:rsidR="00276B2E" w:rsidRPr="006171CB" w:rsidRDefault="00276B2E" w:rsidP="00421B8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6171CB">
        <w:rPr>
          <w:rFonts w:ascii="Times New Roman" w:hAnsi="Times New Roman" w:cs="Times New Roman"/>
          <w:sz w:val="20"/>
          <w:szCs w:val="20"/>
        </w:rPr>
        <w:t>(подпись)   (расшифровка подписи)</w:t>
      </w:r>
    </w:p>
    <w:p w:rsidR="00276B2E" w:rsidRPr="00E51CAB" w:rsidRDefault="00276B2E" w:rsidP="00421B8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  <w:t>М.П.</w:t>
      </w:r>
      <w:r w:rsidRPr="00E8512D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276B2E" w:rsidRPr="00E51CAB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76B2E" w:rsidRDefault="00276B2E" w:rsidP="00612125">
      <w:pPr>
        <w:widowControl/>
        <w:autoSpaceDE/>
        <w:autoSpaceDN/>
        <w:adjustRightInd/>
        <w:spacing w:after="200"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br w:type="page"/>
      </w:r>
      <w:bookmarkStart w:id="7" w:name="P723"/>
      <w:r w:rsidRPr="00B71E87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  <w:bookmarkEnd w:id="7"/>
      <w:r w:rsidRPr="00E51CAB">
        <w:rPr>
          <w:rFonts w:ascii="Times New Roman" w:hAnsi="Times New Roman" w:cs="Times New Roman"/>
          <w:sz w:val="28"/>
          <w:szCs w:val="28"/>
        </w:rPr>
        <w:br/>
        <w:t>к </w:t>
      </w:r>
      <w:hyperlink r:id="rId17" w:anchor="/document/413085265/entry/2000" w:history="1">
        <w:r w:rsidRPr="00E51CAB">
          <w:rPr>
            <w:rFonts w:ascii="Times New Roman" w:hAnsi="Times New Roman" w:cs="Times New Roman"/>
            <w:sz w:val="28"/>
            <w:szCs w:val="28"/>
          </w:rPr>
          <w:t>Правилам</w:t>
        </w:r>
      </w:hyperlink>
      <w:r w:rsidRPr="00E51CAB">
        <w:rPr>
          <w:rFonts w:ascii="Times New Roman" w:hAnsi="Times New Roman" w:cs="Times New Roman"/>
          <w:sz w:val="28"/>
          <w:szCs w:val="28"/>
        </w:rPr>
        <w:t xml:space="preserve"> предоставления 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51CAB">
        <w:rPr>
          <w:rFonts w:ascii="Times New Roman" w:hAnsi="Times New Roman" w:cs="Times New Roman"/>
          <w:sz w:val="28"/>
          <w:szCs w:val="28"/>
        </w:rPr>
        <w:t xml:space="preserve">бюджета </w:t>
      </w:r>
    </w:p>
    <w:p w:rsidR="00276B2E" w:rsidRDefault="00276B2E" w:rsidP="006121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Республики Мордовия </w:t>
      </w:r>
    </w:p>
    <w:p w:rsidR="00276B2E" w:rsidRDefault="00276B2E" w:rsidP="006121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субсидии </w:t>
      </w:r>
      <w:r w:rsidRPr="00E51CAB">
        <w:rPr>
          <w:rFonts w:ascii="Times New Roman" w:hAnsi="Times New Roman" w:cs="Times New Roman"/>
          <w:sz w:val="28"/>
          <w:szCs w:val="28"/>
        </w:rPr>
        <w:t>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CAB"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:rsidR="00276B2E" w:rsidRPr="00E51CAB" w:rsidRDefault="00276B2E" w:rsidP="006121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молодежного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CAB">
        <w:rPr>
          <w:rFonts w:ascii="Times New Roman" w:hAnsi="Times New Roman" w:cs="Times New Roman"/>
          <w:sz w:val="28"/>
          <w:szCs w:val="28"/>
        </w:rPr>
        <w:t>инициативного бюджетирования</w:t>
      </w:r>
    </w:p>
    <w:p w:rsidR="00276B2E" w:rsidRPr="00E51CAB" w:rsidRDefault="00276B2E" w:rsidP="0061212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о реализации проекта молодежного инициативного бюджетирования</w:t>
      </w: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Pr="00122F80">
        <w:rPr>
          <w:rFonts w:ascii="Times New Roman" w:hAnsi="Times New Roman" w:cs="Times New Roman"/>
          <w:sz w:val="28"/>
          <w:szCs w:val="28"/>
        </w:rPr>
        <w:t>участника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 </w:t>
      </w:r>
      <w:r w:rsidRPr="00E51CAB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1CAB">
        <w:rPr>
          <w:rFonts w:ascii="Times New Roman" w:hAnsi="Times New Roman" w:cs="Times New Roman"/>
          <w:sz w:val="28"/>
          <w:szCs w:val="28"/>
        </w:rPr>
        <w:t xml:space="preserve"> Мордовия)</w:t>
      </w:r>
    </w:p>
    <w:p w:rsidR="00276B2E" w:rsidRPr="00E51CAB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693"/>
        <w:gridCol w:w="4678"/>
      </w:tblGrid>
      <w:tr w:rsidR="00276B2E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молодежного инициативного бюджетирования (далее - проект)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N и дата заключения соглашения о предоставлении </w:t>
            </w:r>
            <w:r>
              <w:rPr>
                <w:sz w:val="28"/>
                <w:szCs w:val="28"/>
              </w:rPr>
              <w:t>субсидии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бюджета Рузаевского муниципального района Республики Мордовия на софинансирование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Дата завершения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E51CAB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76B2E" w:rsidRPr="00E51CAB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76B2E" w:rsidRPr="00E51CAB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76B2E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  <w:sectPr w:rsidR="00276B2E" w:rsidSect="00E51CA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76B2E" w:rsidRPr="009F349E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1. Сведения о поступлении денежных средств в разрезе источников финансирования:</w:t>
      </w:r>
    </w:p>
    <w:p w:rsidR="00276B2E" w:rsidRPr="009F349E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7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3"/>
        <w:gridCol w:w="618"/>
        <w:gridCol w:w="619"/>
        <w:gridCol w:w="619"/>
        <w:gridCol w:w="1425"/>
        <w:gridCol w:w="851"/>
        <w:gridCol w:w="850"/>
        <w:gridCol w:w="1134"/>
        <w:gridCol w:w="1134"/>
        <w:gridCol w:w="993"/>
        <w:gridCol w:w="850"/>
        <w:gridCol w:w="992"/>
        <w:gridCol w:w="1701"/>
        <w:gridCol w:w="2271"/>
      </w:tblGrid>
      <w:tr w:rsidR="00276B2E" w:rsidRPr="009F349E" w:rsidTr="00E51CAB">
        <w:trPr>
          <w:trHeight w:val="240"/>
        </w:trPr>
        <w:tc>
          <w:tcPr>
            <w:tcW w:w="3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Предусмотрено средств на реализацию проекта, руб.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Фактическое поступление средств на реализацию проекта, руб.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Использовано средств на реализацию проекта, руб.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Остаток неиспользованных средств, руб.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Сумма к возврату неиспользованных денежных средств по реализации проекта</w:t>
            </w:r>
          </w:p>
        </w:tc>
      </w:tr>
      <w:tr w:rsidR="00276B2E" w:rsidRPr="009F349E" w:rsidTr="00E51CAB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ДС2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9F349E" w:rsidTr="00E51CAB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1 = 2 + 3 + 4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5 = 6 + 7 + 8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9 = 10 + 11 + 12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16 = 5 - 9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17=16</w:t>
            </w:r>
          </w:p>
        </w:tc>
      </w:tr>
      <w:tr w:rsidR="00276B2E" w:rsidRPr="009F349E" w:rsidTr="00E51CAB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9F349E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76B2E" w:rsidRPr="009F349E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 </w:t>
      </w:r>
    </w:p>
    <w:p w:rsidR="00276B2E" w:rsidRPr="009F349E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ДС1 - средства </w:t>
      </w:r>
      <w:r>
        <w:rPr>
          <w:sz w:val="28"/>
          <w:szCs w:val="28"/>
        </w:rPr>
        <w:t xml:space="preserve">субсидии </w:t>
      </w:r>
      <w:r w:rsidRPr="009F349E">
        <w:rPr>
          <w:rFonts w:ascii="Times New Roman" w:hAnsi="Times New Roman" w:cs="Times New Roman"/>
          <w:sz w:val="28"/>
          <w:szCs w:val="28"/>
        </w:rPr>
        <w:t xml:space="preserve">из бюджета </w:t>
      </w:r>
      <w:r>
        <w:rPr>
          <w:rFonts w:ascii="Times New Roman" w:hAnsi="Times New Roman" w:cs="Times New Roman"/>
          <w:sz w:val="28"/>
          <w:szCs w:val="28"/>
        </w:rPr>
        <w:t xml:space="preserve">Рузаевского </w:t>
      </w:r>
      <w:r w:rsidRPr="009F349E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Мордовия;</w:t>
      </w:r>
    </w:p>
    <w:p w:rsidR="00276B2E" w:rsidRPr="009F349E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ДС2 - средства инициативных платежей от физических лиц;</w:t>
      </w:r>
    </w:p>
    <w:p w:rsidR="00276B2E" w:rsidRPr="00244DF1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ДС3   -   средства   инициативных   платежей    от   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49E">
        <w:rPr>
          <w:rFonts w:ascii="Times New Roman" w:hAnsi="Times New Roman" w:cs="Times New Roman"/>
          <w:sz w:val="28"/>
          <w:szCs w:val="28"/>
        </w:rPr>
        <w:t>предпринимателей и образованных в соответствии с  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49E">
        <w:rPr>
          <w:rFonts w:ascii="Times New Roman" w:hAnsi="Times New Roman" w:cs="Times New Roman"/>
          <w:sz w:val="28"/>
          <w:szCs w:val="28"/>
        </w:rPr>
        <w:t>Российской Федерации юридических лиц</w:t>
      </w:r>
    </w:p>
    <w:p w:rsidR="00276B2E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  <w:sectPr w:rsidR="00276B2E" w:rsidSect="009875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76B2E" w:rsidRPr="00244DF1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Достижение результата использования </w:t>
      </w:r>
      <w:r>
        <w:rPr>
          <w:sz w:val="28"/>
          <w:szCs w:val="28"/>
        </w:rPr>
        <w:t>субсидии</w:t>
      </w:r>
    </w:p>
    <w:p w:rsidR="00276B2E" w:rsidRPr="00244DF1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20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49"/>
        <w:gridCol w:w="6755"/>
        <w:gridCol w:w="2388"/>
        <w:gridCol w:w="2237"/>
        <w:gridCol w:w="2176"/>
      </w:tblGrid>
      <w:tr w:rsidR="00276B2E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276B2E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Отчетная дата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До 01.12.20__ г.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Объект (мероприятие), включенный (ое) в проект (завершен (реализовано), не завершен (не реализовано))</w:t>
            </w:r>
            <w:hyperlink r:id="rId18" w:anchor="/document/413085265/entry/21" w:history="1">
              <w:r w:rsidRPr="00244D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6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Указать причины невыполнения проекта или если проект выполнен частично, то что именно, в каком объеме и по какой причине не было выполнено</w:t>
            </w:r>
          </w:p>
        </w:tc>
        <w:tc>
          <w:tcPr>
            <w:tcW w:w="6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76B2E" w:rsidRPr="00244DF1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276B2E" w:rsidRPr="00244DF1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276B2E" w:rsidRPr="00244DF1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* Указываются реквизиты акта ввода в эксплуатацию, акта выполненных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DF1">
        <w:rPr>
          <w:rFonts w:ascii="Times New Roman" w:hAnsi="Times New Roman" w:cs="Times New Roman"/>
          <w:sz w:val="28"/>
          <w:szCs w:val="28"/>
        </w:rPr>
        <w:t>работ, оказанных услуг, документа, подтверждающего поставку и др</w:t>
      </w:r>
      <w:r>
        <w:rPr>
          <w:rFonts w:ascii="Times New Roman" w:hAnsi="Times New Roman" w:cs="Times New Roman"/>
          <w:sz w:val="28"/>
          <w:szCs w:val="28"/>
        </w:rPr>
        <w:t xml:space="preserve">угих </w:t>
      </w:r>
      <w:r w:rsidRPr="00244DF1">
        <w:rPr>
          <w:rFonts w:ascii="Times New Roman" w:hAnsi="Times New Roman" w:cs="Times New Roman"/>
          <w:sz w:val="28"/>
          <w:szCs w:val="28"/>
        </w:rPr>
        <w:t>документов, подтверждающих завершение реализации проекта</w:t>
      </w:r>
    </w:p>
    <w:p w:rsidR="00276B2E" w:rsidRPr="00244DF1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276B2E" w:rsidRPr="00244DF1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3.   Информация   об   участии   физи</w:t>
      </w:r>
      <w:r>
        <w:rPr>
          <w:rFonts w:ascii="Times New Roman" w:hAnsi="Times New Roman" w:cs="Times New Roman"/>
          <w:sz w:val="28"/>
          <w:szCs w:val="28"/>
        </w:rPr>
        <w:t xml:space="preserve">ческих   лиц, индивидуальных </w:t>
      </w:r>
      <w:r w:rsidRPr="00244DF1">
        <w:rPr>
          <w:rFonts w:ascii="Times New Roman" w:hAnsi="Times New Roman" w:cs="Times New Roman"/>
          <w:sz w:val="28"/>
          <w:szCs w:val="28"/>
        </w:rPr>
        <w:t>предпринимателей и (или) образованных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законодательством </w:t>
      </w:r>
      <w:r w:rsidRPr="00244DF1">
        <w:rPr>
          <w:rFonts w:ascii="Times New Roman" w:hAnsi="Times New Roman" w:cs="Times New Roman"/>
          <w:sz w:val="28"/>
          <w:szCs w:val="28"/>
        </w:rPr>
        <w:t>Российской Федерации юридических лиц в реа</w:t>
      </w:r>
      <w:r>
        <w:rPr>
          <w:rFonts w:ascii="Times New Roman" w:hAnsi="Times New Roman" w:cs="Times New Roman"/>
          <w:sz w:val="28"/>
          <w:szCs w:val="28"/>
        </w:rPr>
        <w:t xml:space="preserve">лизации инициативного проекта в </w:t>
      </w:r>
      <w:r w:rsidRPr="00244DF1">
        <w:rPr>
          <w:rFonts w:ascii="Times New Roman" w:hAnsi="Times New Roman" w:cs="Times New Roman"/>
          <w:sz w:val="28"/>
          <w:szCs w:val="28"/>
        </w:rPr>
        <w:t>добровольной не финансовой форме и (или) в</w:t>
      </w:r>
      <w:r>
        <w:rPr>
          <w:rFonts w:ascii="Times New Roman" w:hAnsi="Times New Roman" w:cs="Times New Roman"/>
          <w:sz w:val="28"/>
          <w:szCs w:val="28"/>
        </w:rPr>
        <w:t xml:space="preserve"> форме добровольного трудового </w:t>
      </w:r>
      <w:r w:rsidRPr="00244DF1">
        <w:rPr>
          <w:rFonts w:ascii="Times New Roman" w:hAnsi="Times New Roman" w:cs="Times New Roman"/>
          <w:sz w:val="28"/>
          <w:szCs w:val="28"/>
        </w:rPr>
        <w:t>или подобного участия</w:t>
      </w:r>
    </w:p>
    <w:p w:rsidR="00276B2E" w:rsidRPr="00244DF1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19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50"/>
        <w:gridCol w:w="6311"/>
        <w:gridCol w:w="7229"/>
      </w:tblGrid>
      <w:tr w:rsidR="00276B2E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Формы участия </w:t>
            </w:r>
            <w:hyperlink r:id="rId19" w:anchor="/document/413085265/entry/201" w:history="1">
              <w:r w:rsidRPr="00244D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Количество лиц, принявших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</w:tr>
      <w:tr w:rsidR="00276B2E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76B2E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76B2E" w:rsidRPr="00244DF1" w:rsidRDefault="00276B2E" w:rsidP="00372C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─────────────────────────────</w:t>
      </w:r>
    </w:p>
    <w:p w:rsidR="00276B2E" w:rsidRPr="00244DF1" w:rsidRDefault="00276B2E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* Указать конкретные способы участия с приложением подтверждающих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DF1">
        <w:rPr>
          <w:rFonts w:ascii="Times New Roman" w:hAnsi="Times New Roman" w:cs="Times New Roman"/>
          <w:sz w:val="28"/>
          <w:szCs w:val="28"/>
        </w:rPr>
        <w:t>документов, фото- и видеоматериалов</w:t>
      </w:r>
    </w:p>
    <w:p w:rsidR="00276B2E" w:rsidRPr="00244DF1" w:rsidRDefault="00276B2E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168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065"/>
        <w:gridCol w:w="795"/>
        <w:gridCol w:w="2595"/>
        <w:gridCol w:w="465"/>
        <w:gridCol w:w="3765"/>
      </w:tblGrid>
      <w:tr w:rsidR="00276B2E" w:rsidRPr="00244DF1" w:rsidTr="00E51CAB">
        <w:tc>
          <w:tcPr>
            <w:tcW w:w="4065" w:type="dxa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3390" w:type="dxa"/>
            <w:gridSpan w:val="2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05F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30" w:type="dxa"/>
            <w:gridSpan w:val="2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/____________________/</w:t>
            </w:r>
          </w:p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05FF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  <w:tr w:rsidR="00276B2E" w:rsidRPr="00244DF1" w:rsidTr="00E8512D">
        <w:tc>
          <w:tcPr>
            <w:tcW w:w="4860" w:type="dxa"/>
            <w:gridSpan w:val="2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2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М.П. </w:t>
            </w:r>
            <w:r w:rsidRPr="00E8512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3765" w:type="dxa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B2E" w:rsidRPr="00244DF1" w:rsidTr="00E51CAB">
        <w:tc>
          <w:tcPr>
            <w:tcW w:w="11685" w:type="dxa"/>
            <w:gridSpan w:val="5"/>
          </w:tcPr>
          <w:p w:rsidR="00276B2E" w:rsidRPr="00244DF1" w:rsidRDefault="00276B2E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 _____________ 20___ г.</w:t>
            </w:r>
          </w:p>
        </w:tc>
      </w:tr>
    </w:tbl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i/>
          <w:sz w:val="26"/>
          <w:szCs w:val="26"/>
        </w:rPr>
      </w:pPr>
    </w:p>
    <w:p w:rsidR="00276B2E" w:rsidRPr="00644A5A" w:rsidRDefault="00276B2E" w:rsidP="00644A5A">
      <w:pPr>
        <w:pStyle w:val="NoSpacing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</w:p>
    <w:p w:rsidR="00276B2E" w:rsidRPr="00644A5A" w:rsidRDefault="00276B2E" w:rsidP="00644A5A">
      <w:pPr>
        <w:pStyle w:val="NoSpacing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276B2E" w:rsidRDefault="00276B2E" w:rsidP="00966CED">
      <w:pPr>
        <w:widowControl/>
        <w:autoSpaceDE/>
        <w:autoSpaceDN/>
        <w:adjustRightInd/>
        <w:ind w:firstLine="0"/>
        <w:jc w:val="right"/>
        <w:rPr>
          <w:rFonts w:ascii="Times New Roman" w:hAnsi="Times New Roman"/>
          <w:b/>
          <w:sz w:val="26"/>
          <w:szCs w:val="26"/>
        </w:rPr>
        <w:sectPr w:rsidR="00276B2E" w:rsidSect="009875B0">
          <w:pgSz w:w="16800" w:h="11900" w:orient="landscape"/>
          <w:pgMar w:top="850" w:right="1134" w:bottom="1134" w:left="1134" w:header="142" w:footer="720" w:gutter="0"/>
          <w:cols w:space="720"/>
          <w:noEndnote/>
          <w:docGrid w:linePitch="326"/>
        </w:sectPr>
      </w:pPr>
    </w:p>
    <w:p w:rsidR="00276B2E" w:rsidRDefault="00276B2E" w:rsidP="009875B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8" w:name="P726"/>
      <w:r w:rsidRPr="00901E5C">
        <w:rPr>
          <w:rFonts w:ascii="Times New Roman" w:hAnsi="Times New Roman" w:cs="Times New Roman"/>
          <w:bCs/>
          <w:sz w:val="28"/>
          <w:szCs w:val="28"/>
        </w:rPr>
        <w:t>Приложение №3</w:t>
      </w:r>
    </w:p>
    <w:bookmarkEnd w:id="8"/>
    <w:p w:rsidR="00276B2E" w:rsidRDefault="00276B2E" w:rsidP="009875B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7F4414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276B2E" w:rsidRPr="007F4414" w:rsidRDefault="00276B2E" w:rsidP="009875B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276B2E" w:rsidRPr="00901E5C" w:rsidRDefault="00276B2E" w:rsidP="00612125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04.02.2026 </w:t>
      </w: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№ 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 37</w:t>
      </w:r>
    </w:p>
    <w:p w:rsidR="00276B2E" w:rsidRDefault="00276B2E" w:rsidP="009875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B2E" w:rsidRPr="009F349E" w:rsidRDefault="00276B2E" w:rsidP="009875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b/>
          <w:sz w:val="28"/>
          <w:szCs w:val="28"/>
        </w:rPr>
        <w:t>Методика</w:t>
      </w:r>
      <w:r w:rsidRPr="009F349E">
        <w:rPr>
          <w:rFonts w:ascii="Times New Roman" w:hAnsi="Times New Roman" w:cs="Times New Roman"/>
          <w:sz w:val="28"/>
          <w:szCs w:val="28"/>
        </w:rPr>
        <w:br/>
        <w:t xml:space="preserve">распределения </w:t>
      </w:r>
      <w:r>
        <w:rPr>
          <w:sz w:val="28"/>
          <w:szCs w:val="28"/>
        </w:rPr>
        <w:t xml:space="preserve">субсидии </w:t>
      </w:r>
      <w:r w:rsidRPr="009F349E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реализацию проектов молодежного инициативного бюджетирования</w:t>
      </w:r>
    </w:p>
    <w:p w:rsidR="00276B2E" w:rsidRPr="009F349E" w:rsidRDefault="00276B2E" w:rsidP="009875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76B2E" w:rsidRPr="009F349E" w:rsidRDefault="00276B2E" w:rsidP="009875B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1. Объем </w:t>
      </w:r>
      <w:r>
        <w:rPr>
          <w:sz w:val="28"/>
          <w:szCs w:val="28"/>
        </w:rPr>
        <w:t xml:space="preserve">субсидии </w:t>
      </w:r>
      <w:r w:rsidRPr="009F349E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(Тri), предоставляемых на реализацию одного проекта молодежного инициативного бюджетирования (далее соответственно - инициативный проект) в случае, если его стоимость составляет до 625 000 рублей включительно, рассчитывается по формуле:</w:t>
      </w:r>
    </w:p>
    <w:p w:rsidR="00276B2E" w:rsidRPr="009F349E" w:rsidRDefault="00276B2E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Тri = Spi х 0,2</w:t>
      </w:r>
    </w:p>
    <w:p w:rsidR="00276B2E" w:rsidRPr="009F349E" w:rsidRDefault="00276B2E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где:</w:t>
      </w:r>
    </w:p>
    <w:p w:rsidR="00276B2E" w:rsidRPr="009F349E" w:rsidRDefault="00276B2E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Spi - стоимость инициативного проекта.</w:t>
      </w:r>
    </w:p>
    <w:p w:rsidR="00276B2E" w:rsidRDefault="00276B2E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2. Объем </w:t>
      </w:r>
      <w:r>
        <w:rPr>
          <w:sz w:val="28"/>
          <w:szCs w:val="28"/>
        </w:rPr>
        <w:t xml:space="preserve">субсидии </w:t>
      </w:r>
      <w:r w:rsidRPr="009F349E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 Мордовия, предоставляемых бюджету на реализацию одного инициативного проекта в случае, если его стоимость превышает 625 000 рублей, составляет 125 000 рублей.</w:t>
      </w: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6"/>
          <w:szCs w:val="26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276B2E" w:rsidRDefault="00276B2E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9" w:name="P727"/>
      <w:r w:rsidRPr="00901E5C">
        <w:rPr>
          <w:rFonts w:ascii="Times New Roman" w:hAnsi="Times New Roman" w:cs="Times New Roman"/>
          <w:bCs/>
          <w:sz w:val="28"/>
          <w:szCs w:val="28"/>
        </w:rPr>
        <w:t>Приложение №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7F4414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F441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276B2E" w:rsidRPr="007F4414" w:rsidRDefault="00276B2E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bookmarkEnd w:id="9"/>
    <w:p w:rsidR="00276B2E" w:rsidRPr="00901E5C" w:rsidRDefault="00276B2E" w:rsidP="00612125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04.02.2026 </w:t>
      </w: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№ 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 37</w:t>
      </w:r>
    </w:p>
    <w:p w:rsidR="00276B2E" w:rsidRPr="00644A5A" w:rsidRDefault="00276B2E" w:rsidP="00644A5A">
      <w:pPr>
        <w:pStyle w:val="NoSpacing"/>
        <w:spacing w:line="276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76B2E" w:rsidRPr="00E21415" w:rsidRDefault="00276B2E" w:rsidP="00644A5A">
      <w:pPr>
        <w:pStyle w:val="NoSpacing"/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21415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F441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E21415">
        <w:rPr>
          <w:rFonts w:ascii="Times New Roman" w:hAnsi="Times New Roman"/>
          <w:sz w:val="28"/>
          <w:szCs w:val="28"/>
        </w:rPr>
        <w:t xml:space="preserve">комиссии по конкурсному отбору проектов молодежного инициативного бюджетирования в Рузаевском муниципальном районе 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Республик</w:t>
      </w:r>
      <w:r>
        <w:rPr>
          <w:rFonts w:ascii="Times New Roman" w:hAnsi="Times New Roman"/>
          <w:sz w:val="28"/>
          <w:szCs w:val="28"/>
        </w:rPr>
        <w:t>е</w:t>
      </w:r>
      <w:r w:rsidRPr="00E21415">
        <w:rPr>
          <w:rFonts w:ascii="Times New Roman" w:hAnsi="Times New Roman"/>
          <w:sz w:val="28"/>
          <w:szCs w:val="28"/>
        </w:rPr>
        <w:t xml:space="preserve"> Мордовия</w:t>
      </w:r>
    </w:p>
    <w:p w:rsidR="00276B2E" w:rsidRPr="00644A5A" w:rsidRDefault="00276B2E" w:rsidP="00644A5A">
      <w:pPr>
        <w:pStyle w:val="NoSpacing"/>
        <w:spacing w:line="276" w:lineRule="auto"/>
        <w:ind w:firstLine="709"/>
        <w:jc w:val="center"/>
        <w:rPr>
          <w:rFonts w:ascii="Times New Roman" w:hAnsi="Times New Roman"/>
          <w:i/>
          <w:sz w:val="26"/>
          <w:szCs w:val="26"/>
        </w:rPr>
      </w:pP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1. Настоящее Положение определяет порядок деятельности муниципальной комиссии по конкурсному отбору проектов молодежного инициативного бюджетирования в Рузаевском муниципальном районе</w:t>
      </w:r>
      <w:r>
        <w:rPr>
          <w:rFonts w:ascii="Times New Roman" w:hAnsi="Times New Roman"/>
          <w:sz w:val="28"/>
          <w:szCs w:val="28"/>
        </w:rPr>
        <w:t xml:space="preserve"> Республике Мордовия</w:t>
      </w:r>
      <w:r w:rsidRPr="00E21415">
        <w:rPr>
          <w:rFonts w:ascii="Times New Roman" w:hAnsi="Times New Roman"/>
          <w:sz w:val="28"/>
          <w:szCs w:val="28"/>
        </w:rPr>
        <w:t xml:space="preserve"> в целях предоставления </w:t>
      </w:r>
      <w:r w:rsidRPr="0023373D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415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E21415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415">
        <w:rPr>
          <w:rFonts w:ascii="Times New Roman" w:hAnsi="Times New Roman"/>
          <w:sz w:val="28"/>
          <w:szCs w:val="28"/>
        </w:rPr>
        <w:t>Рузаевско</w:t>
      </w:r>
      <w:r>
        <w:rPr>
          <w:rFonts w:ascii="Times New Roman" w:hAnsi="Times New Roman"/>
          <w:sz w:val="28"/>
          <w:szCs w:val="28"/>
        </w:rPr>
        <w:t>го</w:t>
      </w:r>
      <w:r w:rsidRPr="00E21415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E21415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21415">
        <w:rPr>
          <w:rFonts w:ascii="Times New Roman" w:hAnsi="Times New Roman"/>
          <w:sz w:val="28"/>
          <w:szCs w:val="28"/>
        </w:rPr>
        <w:t xml:space="preserve"> Республики Мордовия бюджет</w:t>
      </w:r>
      <w:r>
        <w:rPr>
          <w:rFonts w:ascii="Times New Roman" w:hAnsi="Times New Roman"/>
          <w:sz w:val="28"/>
          <w:szCs w:val="28"/>
        </w:rPr>
        <w:t>у участника конкурсного отбора</w:t>
      </w:r>
      <w:r w:rsidRPr="00E2141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Рузаевском муниципальном районе </w:t>
      </w:r>
      <w:r w:rsidRPr="00E21415">
        <w:rPr>
          <w:rFonts w:ascii="Times New Roman" w:hAnsi="Times New Roman"/>
          <w:sz w:val="28"/>
          <w:szCs w:val="28"/>
        </w:rPr>
        <w:t xml:space="preserve">Республике Мордовия на реализацию проектов молодежного инициативного бюджетирования в </w:t>
      </w:r>
      <w:r>
        <w:rPr>
          <w:rFonts w:ascii="Times New Roman" w:hAnsi="Times New Roman"/>
          <w:sz w:val="28"/>
          <w:szCs w:val="28"/>
        </w:rPr>
        <w:t xml:space="preserve">Рузаевском муниципальном районе </w:t>
      </w:r>
      <w:r w:rsidRPr="00E21415">
        <w:rPr>
          <w:rFonts w:ascii="Times New Roman" w:hAnsi="Times New Roman"/>
          <w:sz w:val="28"/>
          <w:szCs w:val="28"/>
        </w:rPr>
        <w:t>Республике Мордовия (далее – комиссия).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2. Комиссия является постоянно действующим коллегиальным органом.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3. 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Конституцией Республики Мордовия, законами Республики Мордовия, иными нормативными правовыми актами Республики Мордовия, а также настоящим Положением.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4. Организационно-техническое обеспечение деятельности комиссии осуществляется Администрацией Рузаевского муниципального района (далее – организатор).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5. Основными задачами комиссии являются: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оценка представленных проектов молодежного инициативного бюджетирования (далее – проект);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формирование перечня инициативных проектов от Рузаевского муниципального района Республики Мордовия, набравших наибольшее количество баллов в соответствии с критериями конкурсного отбора, предусмотренными </w:t>
      </w:r>
      <w:hyperlink w:anchor="_Приложение_2" w:history="1">
        <w:r w:rsidRPr="00B71E87">
          <w:rPr>
            <w:rStyle w:val="Hyperlink"/>
            <w:rFonts w:ascii="Times New Roman" w:hAnsi="Times New Roman"/>
            <w:sz w:val="28"/>
            <w:szCs w:val="28"/>
          </w:rPr>
          <w:t>приложением 2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Порядку проведения конкурсного отбора проектов молодежного инициативного бюджетирования в Рузаевском муниципальном районе Республике Мордовия (далее соответственно – Порядок отбора, отбор).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6. Комиссия осуществляет следующие функции: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1) проверка соответствия проекта требованиям, установленным пунктами 2, 5 и (или) 6 Порядка отбора;</w:t>
      </w:r>
    </w:p>
    <w:p w:rsidR="00276B2E" w:rsidRPr="00E21415" w:rsidRDefault="00276B2E" w:rsidP="00644A5A">
      <w:pPr>
        <w:pStyle w:val="NoSpacing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           2) проверка достоверности сведений, содержащихся в представленных документах;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3) принятие решения по итогам рассмотрения представленных проектов о их соответствии (несоответствии) требованиям, установленным Порядком отбора, и допуске (отказе в допуске) проекта к отбору;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4) оценка допущенных к отбору проектов в соответствии с критериями отбора, предусмотренными </w:t>
      </w:r>
      <w:hyperlink w:anchor="_Приложение_2" w:history="1">
        <w:r w:rsidRPr="00B71E87">
          <w:rPr>
            <w:rStyle w:val="Hyperlink"/>
            <w:rFonts w:ascii="Times New Roman" w:hAnsi="Times New Roman"/>
            <w:sz w:val="28"/>
            <w:szCs w:val="28"/>
          </w:rPr>
          <w:t>приложением 2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Порядку отбора.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7. Состав комиссии утверждается Администрацией Рузаевского муниципального района Республики Мордовия.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В состав комиссии входят председатель, его заместитель, секретарь и члены комиссии.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Для участия в работе комиссии могут привлекаться независимые эксперты.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8. Участие в работе комиссии осуществляется на общественных началах.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9. Заседание комиссии проводятся ежегодно до 1 </w:t>
      </w:r>
      <w:r>
        <w:rPr>
          <w:rFonts w:ascii="Times New Roman" w:hAnsi="Times New Roman"/>
          <w:sz w:val="28"/>
          <w:szCs w:val="28"/>
        </w:rPr>
        <w:t>марта</w:t>
      </w:r>
      <w:r w:rsidRPr="00E21415">
        <w:rPr>
          <w:rFonts w:ascii="Times New Roman" w:hAnsi="Times New Roman"/>
          <w:sz w:val="28"/>
          <w:szCs w:val="28"/>
        </w:rPr>
        <w:t xml:space="preserve"> (при наличии проектов, направленных организатором в комиссию в соответствии с Порядком отбора).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Заседание комиссии считается правомочным при условии присутствия на нем не менее половины всего численного состава.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10. Председатель комиссии: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осуществляет общее руководство работой комиссии и обеспечивает выполнение настоящего Положения;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объявляет заседание комиссии правомочным или выносит решение о его переносе из-за отсутствия необходимого количества членов комиссии;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формирует проект повестки очередного заседания комиссии;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в случае необходимости выносит на обсуждение комиссии вопрос о привлечении к работе комиссии независимых экспертов;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дает поручения в рамках своих полномочий членам комиссии.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11. В отсутствие председателя комиссии по его поручению полномочия председателя комиссии исполняет заместитель председателя комиссии.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12. Секретарь комиссии: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обеспечивает подготовку материалов к заседанию комиссии;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оповещает членов комиссии о месте и времени очередных ее заседаний и о повестке дня;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оформляет протоколы заседаний комиссии;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организует выполнение поручений председателя комиссии, данных по результатам заседаний комиссии.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13. Решение комиссии по итогам рассмотрения проектов принимается простым большинством голосов присутствующих на заседании членов комиссии путем открытого голосования. При равенстве голосов решающим является голос председательствующего на комиссии.</w:t>
      </w:r>
    </w:p>
    <w:p w:rsidR="00276B2E" w:rsidRPr="00E21415" w:rsidRDefault="00276B2E" w:rsidP="00644A5A">
      <w:pPr>
        <w:pStyle w:val="NoSpacing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Члены комиссии обладают равными правами при обсуждении вопросов о принятии решений.</w:t>
      </w:r>
    </w:p>
    <w:p w:rsidR="00276B2E" w:rsidRPr="00E21415" w:rsidRDefault="00276B2E" w:rsidP="00644A5A">
      <w:pPr>
        <w:pStyle w:val="ConsPlusNormal"/>
        <w:ind w:firstLine="708"/>
        <w:jc w:val="both"/>
        <w:rPr>
          <w:i w:val="0"/>
          <w:szCs w:val="28"/>
        </w:rPr>
      </w:pPr>
      <w:r w:rsidRPr="00E21415">
        <w:rPr>
          <w:i w:val="0"/>
          <w:szCs w:val="28"/>
        </w:rPr>
        <w:t>Решения комиссии оформляются протоколом и подписываются всеми присутствующими на заседании членами комиссии.</w:t>
      </w:r>
    </w:p>
    <w:p w:rsidR="00276B2E" w:rsidRPr="00644A5A" w:rsidRDefault="00276B2E" w:rsidP="00644A5A">
      <w:pPr>
        <w:pStyle w:val="ConsPlusNormal"/>
        <w:jc w:val="both"/>
        <w:rPr>
          <w:i w:val="0"/>
          <w:sz w:val="26"/>
          <w:szCs w:val="26"/>
        </w:rPr>
      </w:pPr>
    </w:p>
    <w:p w:rsidR="00276B2E" w:rsidRPr="00644A5A" w:rsidRDefault="00276B2E" w:rsidP="00644A5A">
      <w:pPr>
        <w:pStyle w:val="ConsPlusNormal"/>
        <w:jc w:val="both"/>
        <w:rPr>
          <w:i w:val="0"/>
          <w:sz w:val="26"/>
          <w:szCs w:val="26"/>
        </w:rPr>
      </w:pPr>
    </w:p>
    <w:p w:rsidR="00276B2E" w:rsidRPr="00644A5A" w:rsidRDefault="00276B2E" w:rsidP="00644A5A">
      <w:pPr>
        <w:rPr>
          <w:rFonts w:ascii="Times New Roman" w:hAnsi="Times New Roman" w:cs="Times New Roman"/>
          <w:i/>
          <w:sz w:val="26"/>
          <w:szCs w:val="26"/>
        </w:rPr>
      </w:pPr>
    </w:p>
    <w:p w:rsidR="00276B2E" w:rsidRPr="00644A5A" w:rsidRDefault="00276B2E" w:rsidP="00644A5A">
      <w:pPr>
        <w:rPr>
          <w:rFonts w:ascii="Times New Roman" w:hAnsi="Times New Roman" w:cs="Times New Roman"/>
          <w:sz w:val="26"/>
          <w:szCs w:val="26"/>
        </w:rPr>
      </w:pPr>
    </w:p>
    <w:p w:rsidR="00276B2E" w:rsidRPr="00644A5A" w:rsidRDefault="00276B2E" w:rsidP="00644A5A">
      <w:pPr>
        <w:rPr>
          <w:rFonts w:ascii="Times New Roman" w:hAnsi="Times New Roman" w:cs="Times New Roman"/>
          <w:sz w:val="26"/>
          <w:szCs w:val="26"/>
        </w:rPr>
      </w:pPr>
    </w:p>
    <w:p w:rsidR="00276B2E" w:rsidRPr="00644A5A" w:rsidRDefault="00276B2E" w:rsidP="00644A5A">
      <w:pPr>
        <w:rPr>
          <w:rFonts w:ascii="Times New Roman" w:hAnsi="Times New Roman" w:cs="Times New Roman"/>
          <w:sz w:val="26"/>
          <w:szCs w:val="26"/>
        </w:rPr>
      </w:pPr>
    </w:p>
    <w:p w:rsidR="00276B2E" w:rsidRPr="00644A5A" w:rsidRDefault="00276B2E" w:rsidP="00644A5A">
      <w:pPr>
        <w:rPr>
          <w:rFonts w:ascii="Times New Roman" w:hAnsi="Times New Roman" w:cs="Times New Roman"/>
          <w:sz w:val="26"/>
          <w:szCs w:val="26"/>
        </w:rPr>
      </w:pPr>
    </w:p>
    <w:p w:rsidR="00276B2E" w:rsidRPr="00644A5A" w:rsidRDefault="00276B2E" w:rsidP="00644A5A">
      <w:pPr>
        <w:rPr>
          <w:rFonts w:ascii="Times New Roman" w:hAnsi="Times New Roman" w:cs="Times New Roman"/>
          <w:sz w:val="26"/>
          <w:szCs w:val="26"/>
        </w:rPr>
      </w:pPr>
    </w:p>
    <w:p w:rsidR="00276B2E" w:rsidRDefault="00276B2E" w:rsidP="00644A5A">
      <w:pPr>
        <w:pStyle w:val="NoSpacing"/>
        <w:spacing w:line="276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276B2E" w:rsidRDefault="00276B2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276B2E" w:rsidRDefault="00276B2E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10" w:name="P728"/>
      <w:r w:rsidRPr="00901E5C">
        <w:rPr>
          <w:rFonts w:ascii="Times New Roman" w:hAnsi="Times New Roman" w:cs="Times New Roman"/>
          <w:bCs/>
          <w:sz w:val="28"/>
          <w:szCs w:val="28"/>
        </w:rPr>
        <w:t>Приложение №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bookmarkEnd w:id="10"/>
      <w:r w:rsidRPr="007F4414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F441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276B2E" w:rsidRPr="007F4414" w:rsidRDefault="00276B2E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276B2E" w:rsidRPr="00901E5C" w:rsidRDefault="00276B2E" w:rsidP="00612125">
      <w:pPr>
        <w:jc w:val="right"/>
        <w:rPr>
          <w:rStyle w:val="a"/>
          <w:rFonts w:ascii="Times New Roman" w:hAnsi="Times New Roman" w:cs="Times New Roman"/>
          <w:b w:val="0"/>
          <w:color w:val="auto"/>
          <w:sz w:val="26"/>
          <w:szCs w:val="26"/>
        </w:rPr>
      </w:pP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04.02.2026 </w:t>
      </w:r>
      <w:r w:rsidRPr="00AD532C"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>№ </w:t>
      </w:r>
      <w:r>
        <w:rPr>
          <w:rStyle w:val="a"/>
          <w:rFonts w:ascii="Times New Roman" w:hAnsi="Times New Roman" w:cs="Times New Roman"/>
          <w:b w:val="0"/>
          <w:color w:val="auto"/>
          <w:sz w:val="28"/>
          <w:szCs w:val="28"/>
        </w:rPr>
        <w:t xml:space="preserve"> 37</w:t>
      </w:r>
    </w:p>
    <w:p w:rsidR="00276B2E" w:rsidRPr="00644A5A" w:rsidRDefault="00276B2E" w:rsidP="00644A5A">
      <w:pPr>
        <w:rPr>
          <w:rFonts w:ascii="Times New Roman" w:hAnsi="Times New Roman" w:cs="Times New Roman"/>
          <w:sz w:val="26"/>
          <w:szCs w:val="26"/>
        </w:rPr>
      </w:pPr>
    </w:p>
    <w:p w:rsidR="00276B2E" w:rsidRPr="00E21415" w:rsidRDefault="00276B2E" w:rsidP="00644A5A">
      <w:pPr>
        <w:tabs>
          <w:tab w:val="left" w:pos="232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1415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76B2E" w:rsidRPr="00E21415" w:rsidRDefault="00276B2E" w:rsidP="00644A5A">
      <w:pPr>
        <w:tabs>
          <w:tab w:val="left" w:pos="232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21415">
        <w:rPr>
          <w:rFonts w:ascii="Times New Roman" w:hAnsi="Times New Roman" w:cs="Times New Roman"/>
          <w:sz w:val="28"/>
          <w:szCs w:val="28"/>
        </w:rPr>
        <w:t xml:space="preserve"> комиссии по конкурсному отбору проектов молодежного инициативного бюджетирования в </w:t>
      </w:r>
      <w:r>
        <w:rPr>
          <w:rFonts w:ascii="Times New Roman" w:hAnsi="Times New Roman" w:cs="Times New Roman"/>
          <w:sz w:val="28"/>
          <w:szCs w:val="28"/>
        </w:rPr>
        <w:t xml:space="preserve">Рузаевском муниципальном районе </w:t>
      </w:r>
      <w:r w:rsidRPr="00E21415">
        <w:rPr>
          <w:rFonts w:ascii="Times New Roman" w:hAnsi="Times New Roman" w:cs="Times New Roman"/>
          <w:sz w:val="28"/>
          <w:szCs w:val="28"/>
        </w:rPr>
        <w:t>Республике Мордовия</w:t>
      </w:r>
    </w:p>
    <w:p w:rsidR="00276B2E" w:rsidRPr="00E21415" w:rsidRDefault="00276B2E" w:rsidP="00644A5A">
      <w:pPr>
        <w:tabs>
          <w:tab w:val="left" w:pos="232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76B2E" w:rsidRDefault="00276B2E" w:rsidP="009D1907">
      <w:pPr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iCs/>
          <w:sz w:val="28"/>
          <w:szCs w:val="28"/>
        </w:rPr>
        <w:t>Юткин</w:t>
      </w:r>
      <w:r>
        <w:rPr>
          <w:rFonts w:ascii="Times New Roman" w:hAnsi="Times New Roman" w:cs="Times New Roman"/>
          <w:iCs/>
          <w:sz w:val="28"/>
          <w:szCs w:val="28"/>
        </w:rPr>
        <w:t xml:space="preserve"> А.Б. - </w:t>
      </w:r>
      <w:r w:rsidRPr="00E214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Глава Рузаевского муниципального района Республики Мордовия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025B4F"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6B2E" w:rsidRDefault="00276B2E" w:rsidP="009D1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Ларина В.Р.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социальным вопросам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276B2E" w:rsidRDefault="00276B2E" w:rsidP="009D190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Векуа И.А. - Заведующий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отделом по доходам финансового управления Администрации Рузаевского района, секретарь комиссии.</w:t>
      </w:r>
    </w:p>
    <w:p w:rsidR="00276B2E" w:rsidRDefault="00276B2E" w:rsidP="009D1907">
      <w:pPr>
        <w:rPr>
          <w:rFonts w:ascii="Times New Roman" w:hAnsi="Times New Roman" w:cs="Times New Roman"/>
          <w:sz w:val="28"/>
          <w:szCs w:val="28"/>
        </w:rPr>
      </w:pPr>
    </w:p>
    <w:p w:rsidR="00276B2E" w:rsidRDefault="00276B2E" w:rsidP="009D190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141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:rsidR="00276B2E" w:rsidRDefault="00276B2E" w:rsidP="009D1907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76B2E" w:rsidRDefault="00276B2E" w:rsidP="009D1907">
      <w:pPr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Домнин </w:t>
      </w:r>
      <w:r>
        <w:rPr>
          <w:rFonts w:ascii="Times New Roman" w:hAnsi="Times New Roman" w:cs="Times New Roman"/>
          <w:sz w:val="28"/>
          <w:szCs w:val="28"/>
        </w:rPr>
        <w:t xml:space="preserve">А.Ю. - 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администрации городского поселения Рузаевка</w:t>
      </w:r>
      <w:r>
        <w:rPr>
          <w:rFonts w:ascii="Times New Roman" w:hAnsi="Times New Roman" w:cs="Times New Roman"/>
          <w:iCs/>
          <w:sz w:val="28"/>
          <w:szCs w:val="28"/>
        </w:rPr>
        <w:t xml:space="preserve"> (по согласованию);</w:t>
      </w:r>
    </w:p>
    <w:p w:rsidR="00276B2E" w:rsidRDefault="00276B2E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Кривов </w:t>
      </w:r>
      <w:r>
        <w:rPr>
          <w:rFonts w:ascii="Times New Roman" w:hAnsi="Times New Roman" w:cs="Times New Roman"/>
          <w:sz w:val="28"/>
          <w:szCs w:val="28"/>
        </w:rPr>
        <w:t xml:space="preserve">С.И.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сельскому хозяйству и работе с административными органами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76B2E" w:rsidRDefault="00276B2E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bCs/>
          <w:sz w:val="28"/>
          <w:szCs w:val="28"/>
        </w:rPr>
        <w:t>Сюваткин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С.А.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строительству и перспективному развитию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76B2E" w:rsidRDefault="00276B2E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iCs/>
          <w:sz w:val="28"/>
          <w:szCs w:val="28"/>
        </w:rPr>
        <w:t>Уляшкина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Е.Г.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экономике и предпринимательству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76B2E" w:rsidRDefault="00276B2E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bCs/>
          <w:iCs/>
          <w:sz w:val="28"/>
          <w:szCs w:val="28"/>
        </w:rPr>
        <w:t xml:space="preserve">Цыплакова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В.Н.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- начальник финансового управления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76B2E" w:rsidRDefault="00276B2E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bCs/>
          <w:iCs/>
          <w:sz w:val="28"/>
          <w:szCs w:val="28"/>
        </w:rPr>
        <w:t>Чавкин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В.Г. - 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 заместитель Главы Рузаевского муниципального 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76B2E" w:rsidRDefault="00276B2E" w:rsidP="005E259D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Шепелева </w:t>
      </w:r>
      <w:r>
        <w:rPr>
          <w:rFonts w:ascii="Times New Roman" w:hAnsi="Times New Roman" w:cs="Times New Roman"/>
          <w:sz w:val="28"/>
          <w:szCs w:val="28"/>
        </w:rPr>
        <w:t xml:space="preserve">Е.С.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уководитель аппарата Администр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ации Рузаевского муниципального 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76B2E" w:rsidRDefault="00276B2E" w:rsidP="005E259D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6B2E" w:rsidRDefault="00276B2E" w:rsidP="005E259D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6B2E" w:rsidRDefault="00276B2E" w:rsidP="005E259D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6B2E" w:rsidRPr="005E259D" w:rsidRDefault="00276B2E" w:rsidP="005E259D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276B2E" w:rsidRPr="005E259D" w:rsidSect="009875B0">
          <w:pgSz w:w="11900" w:h="16800"/>
          <w:pgMar w:top="1134" w:right="851" w:bottom="1134" w:left="1134" w:header="142" w:footer="720" w:gutter="0"/>
          <w:cols w:space="720"/>
          <w:noEndnote/>
          <w:docGrid w:linePitch="326"/>
        </w:sectPr>
      </w:pPr>
    </w:p>
    <w:p w:rsidR="00276B2E" w:rsidRDefault="00276B2E" w:rsidP="005E259D">
      <w:pPr>
        <w:ind w:firstLine="0"/>
        <w:rPr>
          <w:rFonts w:ascii="Times New Roman" w:hAnsi="Times New Roman"/>
          <w:b/>
          <w:sz w:val="26"/>
          <w:szCs w:val="26"/>
        </w:rPr>
      </w:pPr>
    </w:p>
    <w:sectPr w:rsidR="00276B2E" w:rsidSect="009875B0">
      <w:pgSz w:w="16800" w:h="11900" w:orient="landscape"/>
      <w:pgMar w:top="850" w:right="1134" w:bottom="1134" w:left="1134" w:header="142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B2E" w:rsidRDefault="00276B2E">
      <w:r>
        <w:separator/>
      </w:r>
    </w:p>
  </w:endnote>
  <w:endnote w:type="continuationSeparator" w:id="0">
    <w:p w:rsidR="00276B2E" w:rsidRDefault="00276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2E" w:rsidRDefault="00276B2E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B2E" w:rsidRDefault="00276B2E">
      <w:r>
        <w:separator/>
      </w:r>
    </w:p>
  </w:footnote>
  <w:footnote w:type="continuationSeparator" w:id="0">
    <w:p w:rsidR="00276B2E" w:rsidRDefault="00276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2E" w:rsidRDefault="00276B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A104F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FA2237"/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E93"/>
    <w:rsid w:val="0001231D"/>
    <w:rsid w:val="00020B66"/>
    <w:rsid w:val="00020F68"/>
    <w:rsid w:val="00021119"/>
    <w:rsid w:val="00022381"/>
    <w:rsid w:val="00025B4F"/>
    <w:rsid w:val="00034C24"/>
    <w:rsid w:val="000569C4"/>
    <w:rsid w:val="0009728D"/>
    <w:rsid w:val="000A4F9A"/>
    <w:rsid w:val="000B1580"/>
    <w:rsid w:val="000C608E"/>
    <w:rsid w:val="000E4C65"/>
    <w:rsid w:val="000E71EA"/>
    <w:rsid w:val="00116D4D"/>
    <w:rsid w:val="0011798C"/>
    <w:rsid w:val="00122F80"/>
    <w:rsid w:val="00125BA4"/>
    <w:rsid w:val="0013013C"/>
    <w:rsid w:val="001479E6"/>
    <w:rsid w:val="00150446"/>
    <w:rsid w:val="001620F9"/>
    <w:rsid w:val="00170F79"/>
    <w:rsid w:val="00180F2B"/>
    <w:rsid w:val="00181824"/>
    <w:rsid w:val="00184101"/>
    <w:rsid w:val="001B3A93"/>
    <w:rsid w:val="001B743B"/>
    <w:rsid w:val="001C338E"/>
    <w:rsid w:val="001C7CAD"/>
    <w:rsid w:val="001E58CA"/>
    <w:rsid w:val="001E792E"/>
    <w:rsid w:val="001F7D44"/>
    <w:rsid w:val="002137F5"/>
    <w:rsid w:val="00216CB8"/>
    <w:rsid w:val="0023373D"/>
    <w:rsid w:val="00242897"/>
    <w:rsid w:val="00244DF1"/>
    <w:rsid w:val="00251FA2"/>
    <w:rsid w:val="00256642"/>
    <w:rsid w:val="00276B2E"/>
    <w:rsid w:val="002805A2"/>
    <w:rsid w:val="00283BFD"/>
    <w:rsid w:val="002941F1"/>
    <w:rsid w:val="002B1D24"/>
    <w:rsid w:val="002E7D00"/>
    <w:rsid w:val="00300B97"/>
    <w:rsid w:val="00314709"/>
    <w:rsid w:val="00327563"/>
    <w:rsid w:val="003276C3"/>
    <w:rsid w:val="0033518B"/>
    <w:rsid w:val="00351826"/>
    <w:rsid w:val="00351DE8"/>
    <w:rsid w:val="00352F31"/>
    <w:rsid w:val="00357EAF"/>
    <w:rsid w:val="00365CCD"/>
    <w:rsid w:val="00372CBF"/>
    <w:rsid w:val="00377C41"/>
    <w:rsid w:val="00384B6E"/>
    <w:rsid w:val="00386337"/>
    <w:rsid w:val="003A277A"/>
    <w:rsid w:val="003D09B2"/>
    <w:rsid w:val="003E03D9"/>
    <w:rsid w:val="003E4DB1"/>
    <w:rsid w:val="003F310C"/>
    <w:rsid w:val="00406E93"/>
    <w:rsid w:val="00417376"/>
    <w:rsid w:val="00421B8C"/>
    <w:rsid w:val="004457AD"/>
    <w:rsid w:val="00445CE5"/>
    <w:rsid w:val="00474767"/>
    <w:rsid w:val="00492579"/>
    <w:rsid w:val="00494D4D"/>
    <w:rsid w:val="00495E15"/>
    <w:rsid w:val="004B69A2"/>
    <w:rsid w:val="004E118D"/>
    <w:rsid w:val="004E127A"/>
    <w:rsid w:val="004E582F"/>
    <w:rsid w:val="00500CCB"/>
    <w:rsid w:val="00537E20"/>
    <w:rsid w:val="00573270"/>
    <w:rsid w:val="0058462A"/>
    <w:rsid w:val="00584E5E"/>
    <w:rsid w:val="005953F9"/>
    <w:rsid w:val="005972EF"/>
    <w:rsid w:val="005B3C3A"/>
    <w:rsid w:val="005C2035"/>
    <w:rsid w:val="005D7B01"/>
    <w:rsid w:val="005E259D"/>
    <w:rsid w:val="006071E9"/>
    <w:rsid w:val="00612125"/>
    <w:rsid w:val="006171CB"/>
    <w:rsid w:val="00617C0B"/>
    <w:rsid w:val="006310FA"/>
    <w:rsid w:val="00636FD1"/>
    <w:rsid w:val="00641B64"/>
    <w:rsid w:val="00644A5A"/>
    <w:rsid w:val="00661981"/>
    <w:rsid w:val="00680184"/>
    <w:rsid w:val="0068636A"/>
    <w:rsid w:val="006878E7"/>
    <w:rsid w:val="00697252"/>
    <w:rsid w:val="006C34F5"/>
    <w:rsid w:val="006D047F"/>
    <w:rsid w:val="006D369D"/>
    <w:rsid w:val="006E3CD6"/>
    <w:rsid w:val="00704096"/>
    <w:rsid w:val="00712258"/>
    <w:rsid w:val="007565D0"/>
    <w:rsid w:val="007663AB"/>
    <w:rsid w:val="00774DD2"/>
    <w:rsid w:val="00781E08"/>
    <w:rsid w:val="007C47A6"/>
    <w:rsid w:val="007E31C2"/>
    <w:rsid w:val="007F05BE"/>
    <w:rsid w:val="007F30AE"/>
    <w:rsid w:val="007F4414"/>
    <w:rsid w:val="007F6B5E"/>
    <w:rsid w:val="00802376"/>
    <w:rsid w:val="00811147"/>
    <w:rsid w:val="00813B82"/>
    <w:rsid w:val="00861D0A"/>
    <w:rsid w:val="00865A10"/>
    <w:rsid w:val="008A0714"/>
    <w:rsid w:val="008B03A7"/>
    <w:rsid w:val="008C574E"/>
    <w:rsid w:val="008C5AB9"/>
    <w:rsid w:val="008D37C4"/>
    <w:rsid w:val="008F05F7"/>
    <w:rsid w:val="008F6E38"/>
    <w:rsid w:val="00901E5C"/>
    <w:rsid w:val="00903579"/>
    <w:rsid w:val="00910F4C"/>
    <w:rsid w:val="009649B7"/>
    <w:rsid w:val="00966CED"/>
    <w:rsid w:val="009747F7"/>
    <w:rsid w:val="009875B0"/>
    <w:rsid w:val="009949C6"/>
    <w:rsid w:val="009C6EA4"/>
    <w:rsid w:val="009D1907"/>
    <w:rsid w:val="009E0254"/>
    <w:rsid w:val="009E62B2"/>
    <w:rsid w:val="009F349E"/>
    <w:rsid w:val="00A1083D"/>
    <w:rsid w:val="00A1258A"/>
    <w:rsid w:val="00A14F95"/>
    <w:rsid w:val="00A22C4B"/>
    <w:rsid w:val="00A27FA0"/>
    <w:rsid w:val="00A34B7E"/>
    <w:rsid w:val="00A41C3B"/>
    <w:rsid w:val="00A46E4D"/>
    <w:rsid w:val="00A71BCC"/>
    <w:rsid w:val="00A947FF"/>
    <w:rsid w:val="00AD532C"/>
    <w:rsid w:val="00B01C33"/>
    <w:rsid w:val="00B05A68"/>
    <w:rsid w:val="00B06EFA"/>
    <w:rsid w:val="00B23E12"/>
    <w:rsid w:val="00B24EAE"/>
    <w:rsid w:val="00B355AD"/>
    <w:rsid w:val="00B547EC"/>
    <w:rsid w:val="00B71E87"/>
    <w:rsid w:val="00B72F2B"/>
    <w:rsid w:val="00B8376D"/>
    <w:rsid w:val="00B8621A"/>
    <w:rsid w:val="00B866C5"/>
    <w:rsid w:val="00B92190"/>
    <w:rsid w:val="00B94DD3"/>
    <w:rsid w:val="00BC143D"/>
    <w:rsid w:val="00BC7EB5"/>
    <w:rsid w:val="00BD7976"/>
    <w:rsid w:val="00BE0751"/>
    <w:rsid w:val="00C16B11"/>
    <w:rsid w:val="00C2470A"/>
    <w:rsid w:val="00C32786"/>
    <w:rsid w:val="00C623C1"/>
    <w:rsid w:val="00C958E0"/>
    <w:rsid w:val="00CA3FCE"/>
    <w:rsid w:val="00D10E39"/>
    <w:rsid w:val="00D72AC2"/>
    <w:rsid w:val="00D7785E"/>
    <w:rsid w:val="00D805FF"/>
    <w:rsid w:val="00D84BCD"/>
    <w:rsid w:val="00D94301"/>
    <w:rsid w:val="00D953DD"/>
    <w:rsid w:val="00DB2EA4"/>
    <w:rsid w:val="00E07F47"/>
    <w:rsid w:val="00E12B52"/>
    <w:rsid w:val="00E16C75"/>
    <w:rsid w:val="00E21415"/>
    <w:rsid w:val="00E40C13"/>
    <w:rsid w:val="00E51CAB"/>
    <w:rsid w:val="00E553F7"/>
    <w:rsid w:val="00E63E9A"/>
    <w:rsid w:val="00E71A80"/>
    <w:rsid w:val="00E72F5C"/>
    <w:rsid w:val="00E832D2"/>
    <w:rsid w:val="00E8512D"/>
    <w:rsid w:val="00E913C4"/>
    <w:rsid w:val="00EA1379"/>
    <w:rsid w:val="00EA5C38"/>
    <w:rsid w:val="00EB5E8D"/>
    <w:rsid w:val="00EB6B51"/>
    <w:rsid w:val="00EB769C"/>
    <w:rsid w:val="00ED13E2"/>
    <w:rsid w:val="00EF46CE"/>
    <w:rsid w:val="00F02BC3"/>
    <w:rsid w:val="00F12935"/>
    <w:rsid w:val="00F26656"/>
    <w:rsid w:val="00F34403"/>
    <w:rsid w:val="00F40270"/>
    <w:rsid w:val="00F66921"/>
    <w:rsid w:val="00F7698C"/>
    <w:rsid w:val="00F94D49"/>
    <w:rsid w:val="00FA0526"/>
    <w:rsid w:val="00FA1BF6"/>
    <w:rsid w:val="00FA3E41"/>
    <w:rsid w:val="00FE444F"/>
    <w:rsid w:val="00FF7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C3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143D"/>
    <w:pPr>
      <w:spacing w:before="108" w:after="108"/>
      <w:ind w:firstLine="0"/>
      <w:jc w:val="center"/>
      <w:outlineLvl w:val="0"/>
    </w:pPr>
    <w:rPr>
      <w:rFonts w:eastAsia="Calibri" w:cs="Times New Roman"/>
      <w:b/>
      <w:bCs/>
      <w:color w:val="26282F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6CED"/>
    <w:pPr>
      <w:keepNext/>
      <w:keepLines/>
      <w:spacing w:before="40"/>
      <w:outlineLvl w:val="1"/>
    </w:pPr>
    <w:rPr>
      <w:rFonts w:ascii="Cambria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6CED"/>
    <w:pPr>
      <w:keepNext/>
      <w:keepLines/>
      <w:spacing w:before="40"/>
      <w:jc w:val="right"/>
      <w:outlineLvl w:val="2"/>
    </w:pPr>
    <w:rPr>
      <w:rFonts w:ascii="Times New Roman" w:hAnsi="Times New Roman" w:cs="Times New Roman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E0254"/>
    <w:pPr>
      <w:keepNext/>
      <w:keepLines/>
      <w:spacing w:before="40"/>
      <w:jc w:val="right"/>
      <w:outlineLvl w:val="3"/>
    </w:pPr>
    <w:rPr>
      <w:rFonts w:ascii="Times New Roman" w:hAnsi="Times New Roman" w:cs="Times New Roman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71E87"/>
    <w:pPr>
      <w:keepNext/>
      <w:keepLines/>
      <w:spacing w:before="40"/>
      <w:jc w:val="right"/>
      <w:outlineLvl w:val="4"/>
    </w:pPr>
    <w:rPr>
      <w:rFonts w:ascii="Times New Roman" w:hAnsi="Times New Roman" w:cs="Times New Roman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C143D"/>
    <w:rPr>
      <w:rFonts w:ascii="Times New Roman CYR" w:hAnsi="Times New Roman CYR"/>
      <w:b/>
      <w:color w:val="26282F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66CED"/>
    <w:rPr>
      <w:rFonts w:ascii="Cambria" w:hAnsi="Cambria" w:cs="Times New Roman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66CED"/>
    <w:rPr>
      <w:rFonts w:ascii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E0254"/>
    <w:rPr>
      <w:rFonts w:ascii="Times New Roman" w:hAnsi="Times New Roman" w:cs="Times New Roman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71E87"/>
    <w:rPr>
      <w:rFonts w:ascii="Times New Roman" w:hAnsi="Times New Roman" w:cs="Times New Roman"/>
      <w:b/>
      <w:sz w:val="24"/>
      <w:szCs w:val="24"/>
    </w:rPr>
  </w:style>
  <w:style w:type="character" w:customStyle="1" w:styleId="a">
    <w:name w:val="Цветовое выделение"/>
    <w:uiPriority w:val="99"/>
    <w:rsid w:val="00BC143D"/>
    <w:rPr>
      <w:b/>
      <w:color w:val="26282F"/>
    </w:rPr>
  </w:style>
  <w:style w:type="paragraph" w:customStyle="1" w:styleId="a0">
    <w:name w:val="Нормальный (таблица)"/>
    <w:basedOn w:val="Normal"/>
    <w:next w:val="Normal"/>
    <w:uiPriority w:val="99"/>
    <w:rsid w:val="00BC143D"/>
    <w:pPr>
      <w:ind w:firstLine="0"/>
    </w:pPr>
  </w:style>
  <w:style w:type="paragraph" w:customStyle="1" w:styleId="a1">
    <w:name w:val="Прижатый влево"/>
    <w:basedOn w:val="Normal"/>
    <w:next w:val="Normal"/>
    <w:uiPriority w:val="99"/>
    <w:rsid w:val="00BC143D"/>
    <w:pPr>
      <w:ind w:firstLine="0"/>
      <w:jc w:val="left"/>
    </w:pPr>
  </w:style>
  <w:style w:type="paragraph" w:styleId="Header">
    <w:name w:val="header"/>
    <w:basedOn w:val="Normal"/>
    <w:link w:val="HeaderChar"/>
    <w:uiPriority w:val="99"/>
    <w:rsid w:val="00BC143D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C143D"/>
    <w:rPr>
      <w:rFonts w:ascii="Times New Roman CYR" w:hAnsi="Times New Roman CYR"/>
      <w:sz w:val="24"/>
      <w:lang w:eastAsia="ru-RU"/>
    </w:rPr>
  </w:style>
  <w:style w:type="paragraph" w:styleId="NoSpacing">
    <w:name w:val="No Spacing"/>
    <w:uiPriority w:val="99"/>
    <w:qFormat/>
    <w:rsid w:val="00BC143D"/>
    <w:rPr>
      <w:rFonts w:eastAsia="Times New Roman"/>
    </w:rPr>
  </w:style>
  <w:style w:type="table" w:styleId="TableGrid">
    <w:name w:val="Table Grid"/>
    <w:basedOn w:val="TableNormal"/>
    <w:uiPriority w:val="99"/>
    <w:rsid w:val="00BC143D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2">
    <w:name w:val="Гипертекстовая ссылка"/>
    <w:uiPriority w:val="99"/>
    <w:rsid w:val="00BC143D"/>
    <w:rPr>
      <w:b/>
      <w:color w:val="106BBE"/>
    </w:rPr>
  </w:style>
  <w:style w:type="paragraph" w:customStyle="1" w:styleId="a3">
    <w:name w:val="Информация об изменениях"/>
    <w:basedOn w:val="Normal"/>
    <w:next w:val="Normal"/>
    <w:uiPriority w:val="99"/>
    <w:rsid w:val="00BC143D"/>
    <w:pPr>
      <w:spacing w:before="180"/>
      <w:ind w:left="360" w:right="360" w:firstLine="0"/>
    </w:pPr>
    <w:rPr>
      <w:color w:val="353842"/>
      <w:sz w:val="20"/>
      <w:szCs w:val="20"/>
    </w:rPr>
  </w:style>
  <w:style w:type="paragraph" w:styleId="Footer">
    <w:name w:val="footer"/>
    <w:basedOn w:val="Normal"/>
    <w:link w:val="FooterChar"/>
    <w:uiPriority w:val="99"/>
    <w:rsid w:val="00BC143D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143D"/>
    <w:rPr>
      <w:rFonts w:ascii="Times New Roman CYR" w:hAnsi="Times New Roman CYR"/>
      <w:sz w:val="24"/>
      <w:lang w:eastAsia="ru-RU"/>
    </w:rPr>
  </w:style>
  <w:style w:type="character" w:styleId="Emphasis">
    <w:name w:val="Emphasis"/>
    <w:basedOn w:val="DefaultParagraphFont"/>
    <w:uiPriority w:val="99"/>
    <w:qFormat/>
    <w:rsid w:val="00D9430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4E127A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7E31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rsid w:val="001620F9"/>
    <w:pPr>
      <w:widowControl w:val="0"/>
      <w:autoSpaceDE w:val="0"/>
      <w:autoSpaceDN w:val="0"/>
    </w:pPr>
    <w:rPr>
      <w:rFonts w:ascii="Times New Roman" w:eastAsia="Times New Roman" w:hAnsi="Times New Roman"/>
      <w:i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1620F9"/>
    <w:pPr>
      <w:widowControl/>
      <w:autoSpaceDE/>
      <w:autoSpaceDN/>
      <w:adjustRightInd/>
      <w:ind w:firstLine="0"/>
      <w:jc w:val="left"/>
    </w:pPr>
    <w:rPr>
      <w:rFonts w:ascii="Tahoma" w:eastAsia="Calibri" w:hAnsi="Tahoma" w:cs="Tahoma"/>
      <w:i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20F9"/>
    <w:rPr>
      <w:rFonts w:ascii="Tahoma" w:hAnsi="Tahoma" w:cs="Tahoma"/>
      <w:i/>
      <w:sz w:val="16"/>
      <w:szCs w:val="16"/>
      <w:lang w:eastAsia="en-US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74DD2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774DD2"/>
    <w:rPr>
      <w:rFonts w:cs="Times New Roman"/>
      <w:color w:val="800080"/>
      <w:u w:val="single"/>
    </w:rPr>
  </w:style>
  <w:style w:type="paragraph" w:customStyle="1" w:styleId="s37">
    <w:name w:val="s_37"/>
    <w:basedOn w:val="Normal"/>
    <w:uiPriority w:val="99"/>
    <w:rsid w:val="002137F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4">
    <w:name w:val="абзац 4"/>
    <w:basedOn w:val="Normal"/>
    <w:link w:val="40"/>
    <w:uiPriority w:val="99"/>
    <w:rsid w:val="009E0254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8"/>
    </w:rPr>
  </w:style>
  <w:style w:type="paragraph" w:customStyle="1" w:styleId="41">
    <w:name w:val="заголовок 4"/>
    <w:basedOn w:val="Normal"/>
    <w:link w:val="42"/>
    <w:uiPriority w:val="99"/>
    <w:rsid w:val="009E0254"/>
    <w:pPr>
      <w:widowControl/>
      <w:autoSpaceDE/>
      <w:autoSpaceDN/>
      <w:adjustRightInd/>
      <w:ind w:firstLine="0"/>
      <w:jc w:val="right"/>
    </w:pPr>
    <w:rPr>
      <w:b/>
      <w:sz w:val="28"/>
    </w:rPr>
  </w:style>
  <w:style w:type="character" w:customStyle="1" w:styleId="40">
    <w:name w:val="абзац 4 Знак"/>
    <w:basedOn w:val="DefaultParagraphFont"/>
    <w:link w:val="4"/>
    <w:uiPriority w:val="99"/>
    <w:locked/>
    <w:rsid w:val="009E0254"/>
    <w:rPr>
      <w:rFonts w:ascii="Times New Roman" w:hAnsi="Times New Roman" w:cs="Times New Roman"/>
      <w:sz w:val="28"/>
      <w:szCs w:val="28"/>
    </w:rPr>
  </w:style>
  <w:style w:type="character" w:customStyle="1" w:styleId="42">
    <w:name w:val="заголовок 4 Знак"/>
    <w:basedOn w:val="DefaultParagraphFont"/>
    <w:link w:val="41"/>
    <w:uiPriority w:val="99"/>
    <w:locked/>
    <w:rsid w:val="009E0254"/>
    <w:rPr>
      <w:rFonts w:ascii="Times New Roman CYR" w:hAnsi="Times New Roman CYR" w:cs="Times New Roman CYR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35</Pages>
  <Words>7297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dcterms:created xsi:type="dcterms:W3CDTF">2026-02-04T07:00:00Z</dcterms:created>
  <dcterms:modified xsi:type="dcterms:W3CDTF">2026-02-04T07:00:00Z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7d2cfbaf1e124ce6bcb25b56ec5e8afc</vt:lpwstr>
  </property>
</Properties>
</file>