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175" w:rsidRPr="00B0569F" w:rsidRDefault="00904175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АДМИНИСТРАЦИЯ РУЗАЕВСКОГО </w:t>
      </w:r>
    </w:p>
    <w:p w:rsidR="00904175" w:rsidRPr="00B0569F" w:rsidRDefault="00904175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МУНИЦИПАЛЬНОГО РАЙОНА</w:t>
      </w:r>
    </w:p>
    <w:p w:rsidR="00904175" w:rsidRPr="00B0569F" w:rsidRDefault="00904175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РЕСПУБЛИКИ МОРДОВИЯ</w:t>
      </w:r>
    </w:p>
    <w:p w:rsidR="00904175" w:rsidRPr="00B0569F" w:rsidRDefault="00904175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904175" w:rsidRPr="00B0569F" w:rsidRDefault="00904175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32"/>
          <w:szCs w:val="32"/>
          <w:lang w:eastAsia="zh-CN"/>
        </w:rPr>
        <w:t>ПОСТАНОВЛЕНИЕ</w:t>
      </w:r>
    </w:p>
    <w:p w:rsidR="00904175" w:rsidRPr="00375912" w:rsidRDefault="00904175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904175" w:rsidRPr="00375912" w:rsidRDefault="00904175" w:rsidP="00B0569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29.05.2026</w:t>
      </w:r>
      <w:r w:rsidRPr="00375912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№ 335</w:t>
      </w:r>
    </w:p>
    <w:p w:rsidR="00904175" w:rsidRDefault="00904175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904175" w:rsidRPr="00375912" w:rsidRDefault="00904175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375912">
        <w:rPr>
          <w:rFonts w:ascii="Times New Roman" w:hAnsi="Times New Roman"/>
          <w:sz w:val="28"/>
          <w:szCs w:val="28"/>
          <w:lang w:eastAsia="zh-CN"/>
        </w:rPr>
        <w:t>г. Рузаевка</w:t>
      </w:r>
    </w:p>
    <w:p w:rsidR="00904175" w:rsidRPr="00375912" w:rsidRDefault="00904175" w:rsidP="00B0569F">
      <w:pPr>
        <w:suppressAutoHyphens/>
        <w:spacing w:after="0" w:line="240" w:lineRule="auto"/>
        <w:jc w:val="center"/>
        <w:rPr>
          <w:rFonts w:cs="Calibri"/>
          <w:sz w:val="28"/>
          <w:szCs w:val="28"/>
          <w:lang w:eastAsia="zh-CN"/>
        </w:rPr>
      </w:pPr>
    </w:p>
    <w:p w:rsidR="00904175" w:rsidRPr="00375912" w:rsidRDefault="00904175" w:rsidP="00E3237E">
      <w:pPr>
        <w:spacing w:after="0" w:line="264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bookmarkStart w:id="0" w:name="_Hlk177642242"/>
      <w:bookmarkStart w:id="1" w:name="_Hlk178761835"/>
      <w:r w:rsidRPr="0037591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 внесении изменений в </w:t>
      </w:r>
      <w:bookmarkStart w:id="2" w:name="_Hlk179376657"/>
      <w:bookmarkEnd w:id="0"/>
      <w:r w:rsidRPr="0037591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постановление Администрации Рузаевского муниципального района Республики Мордовия от 4 июня </w:t>
      </w:r>
      <w:smartTag w:uri="urn:schemas-microsoft-com:office:smarttags" w:element="metricconverter">
        <w:smartTagPr>
          <w:attr w:name="ProductID" w:val="2019 г"/>
        </w:smartTagPr>
        <w:r w:rsidRPr="00375912">
          <w:rPr>
            <w:rFonts w:ascii="Times New Roman" w:hAnsi="Times New Roman"/>
            <w:b/>
            <w:color w:val="000000"/>
            <w:sz w:val="28"/>
            <w:szCs w:val="28"/>
            <w:shd w:val="clear" w:color="auto" w:fill="FFFFFF"/>
          </w:rPr>
          <w:t>2019 г</w:t>
        </w:r>
      </w:smartTag>
      <w:r w:rsidRPr="0037591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 N 334</w:t>
      </w:r>
    </w:p>
    <w:p w:rsidR="00904175" w:rsidRPr="00375912" w:rsidRDefault="00904175" w:rsidP="00E3237E">
      <w:pPr>
        <w:spacing w:after="0" w:line="264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37591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«Об утверждении Положения о поддержании сил и органов управления гражданской обороны в готовности к действиям по предназначению на территории Рузаевского муниципального района»</w:t>
      </w:r>
    </w:p>
    <w:bookmarkEnd w:id="1"/>
    <w:bookmarkEnd w:id="2"/>
    <w:p w:rsidR="00904175" w:rsidRPr="00375912" w:rsidRDefault="00904175" w:rsidP="004E0C90">
      <w:pPr>
        <w:spacing w:after="0" w:line="264" w:lineRule="auto"/>
        <w:jc w:val="center"/>
        <w:outlineLvl w:val="0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904175" w:rsidRPr="00375912" w:rsidRDefault="00904175" w:rsidP="00E46F47">
      <w:pPr>
        <w:pStyle w:val="Heading1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851"/>
        <w:jc w:val="both"/>
        <w:rPr>
          <w:b w:val="0"/>
          <w:bCs w:val="0"/>
          <w:sz w:val="28"/>
          <w:szCs w:val="28"/>
        </w:rPr>
      </w:pPr>
      <w:r w:rsidRPr="00375912">
        <w:rPr>
          <w:b w:val="0"/>
          <w:bCs w:val="0"/>
          <w:kern w:val="0"/>
          <w:sz w:val="28"/>
          <w:szCs w:val="28"/>
        </w:rPr>
        <w:t xml:space="preserve">В связи с приведением муниципальных актов в соответствие с федеральным законодательством Администрация Рузаевского муниципального района Республики Мордовия    </w:t>
      </w:r>
      <w:r w:rsidRPr="00375912">
        <w:rPr>
          <w:bCs w:val="0"/>
          <w:kern w:val="0"/>
          <w:sz w:val="28"/>
          <w:szCs w:val="28"/>
        </w:rPr>
        <w:t>п о с т а н о в л я е т:</w:t>
      </w:r>
    </w:p>
    <w:p w:rsidR="00904175" w:rsidRPr="00375912" w:rsidRDefault="00904175" w:rsidP="00E3237E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375912">
        <w:rPr>
          <w:rFonts w:ascii="Times New Roman" w:hAnsi="Times New Roman"/>
          <w:sz w:val="28"/>
          <w:szCs w:val="28"/>
        </w:rPr>
        <w:tab/>
        <w:t xml:space="preserve">1. Внести изменения в </w:t>
      </w:r>
      <w:r w:rsidRPr="0037591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постановление Администрации Рузаевского муниципального района Республики Мордовия от 4 июня </w:t>
      </w:r>
      <w:smartTag w:uri="urn:schemas-microsoft-com:office:smarttags" w:element="metricconverter">
        <w:smartTagPr>
          <w:attr w:name="ProductID" w:val="2019 г"/>
        </w:smartTagPr>
        <w:r w:rsidRPr="00375912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2019 г</w:t>
        </w:r>
      </w:smartTag>
      <w:r w:rsidRPr="0037591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N 334 «Об утверждении Положения о поддержании сил и органов управления гражданской обороны в готовности к действиям по предназначению на территории Рузаевского муниципального района»</w:t>
      </w:r>
      <w:r w:rsidRPr="00375912">
        <w:rPr>
          <w:rFonts w:ascii="Times New Roman" w:hAnsi="Times New Roman"/>
          <w:sz w:val="28"/>
          <w:szCs w:val="28"/>
        </w:rPr>
        <w:t xml:space="preserve"> </w:t>
      </w:r>
      <w:r w:rsidRPr="0037591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следующего содержания:</w:t>
      </w:r>
      <w:r w:rsidRPr="00375912">
        <w:rPr>
          <w:rFonts w:ascii="Times New Roman" w:hAnsi="Times New Roman"/>
          <w:sz w:val="28"/>
          <w:szCs w:val="28"/>
        </w:rPr>
        <w:t xml:space="preserve"> </w:t>
      </w:r>
    </w:p>
    <w:p w:rsidR="00904175" w:rsidRPr="00375912" w:rsidRDefault="00904175" w:rsidP="00E323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5912">
        <w:rPr>
          <w:rFonts w:ascii="Times New Roman" w:hAnsi="Times New Roman"/>
          <w:iCs/>
          <w:sz w:val="28"/>
          <w:szCs w:val="28"/>
        </w:rPr>
        <w:tab/>
        <w:t>1.1 в пункте 3 слова «ЕДДС МКУ "Специальный центр обслуживания"» заменить словами «</w:t>
      </w:r>
      <w:r w:rsidRPr="0037591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единой дежурно-диспетчерской службе (ЕДДС) Рузаевского муниципального района Республики Мордовия</w:t>
      </w:r>
      <w:r w:rsidRPr="00BB627B">
        <w:t xml:space="preserve"> </w:t>
      </w:r>
      <w:r w:rsidRPr="00BB62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муниципального автономного учреждения Рузаевского муниципального района «Специальный центр обслуживания»</w:t>
      </w:r>
      <w:r w:rsidRPr="0037591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»;</w:t>
      </w:r>
    </w:p>
    <w:p w:rsidR="00904175" w:rsidRPr="00375912" w:rsidRDefault="00904175" w:rsidP="00E323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375912">
        <w:rPr>
          <w:rFonts w:ascii="Times New Roman" w:hAnsi="Times New Roman"/>
          <w:sz w:val="28"/>
          <w:szCs w:val="28"/>
        </w:rPr>
        <w:tab/>
        <w:t xml:space="preserve">1.2 </w:t>
      </w:r>
      <w:r w:rsidRPr="00375912">
        <w:rPr>
          <w:rFonts w:ascii="Times New Roman" w:hAnsi="Times New Roman"/>
          <w:iCs/>
          <w:sz w:val="28"/>
          <w:szCs w:val="28"/>
        </w:rPr>
        <w:t>пункт 4 изложить в следующей редакции:</w:t>
      </w:r>
    </w:p>
    <w:p w:rsidR="00904175" w:rsidRPr="00375912" w:rsidRDefault="00904175" w:rsidP="00E3237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5912">
        <w:rPr>
          <w:rFonts w:ascii="Times New Roman" w:hAnsi="Times New Roman"/>
          <w:sz w:val="28"/>
          <w:szCs w:val="28"/>
        </w:rPr>
        <w:t>«4. Контроль за исполнением настоящего постановления возложить на Первого заместителя Главы Рузаевского муниципального района.».</w:t>
      </w:r>
    </w:p>
    <w:p w:rsidR="00904175" w:rsidRPr="00375912" w:rsidRDefault="00904175" w:rsidP="00E46F47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75912">
        <w:rPr>
          <w:rFonts w:ascii="Times New Roman" w:hAnsi="Times New Roman"/>
          <w:sz w:val="28"/>
          <w:szCs w:val="28"/>
        </w:rPr>
        <w:t xml:space="preserve"> 2.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904175" w:rsidRPr="00375912" w:rsidRDefault="00904175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04175" w:rsidRPr="00375912" w:rsidRDefault="00904175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04175" w:rsidRPr="00375912" w:rsidRDefault="00904175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375912">
        <w:rPr>
          <w:rFonts w:ascii="Times New Roman" w:hAnsi="Times New Roman"/>
          <w:sz w:val="28"/>
          <w:szCs w:val="28"/>
          <w:lang w:eastAsia="zh-CN"/>
        </w:rPr>
        <w:t xml:space="preserve">         Глава Рузаевского </w:t>
      </w:r>
    </w:p>
    <w:p w:rsidR="00904175" w:rsidRPr="00375912" w:rsidRDefault="00904175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375912">
        <w:rPr>
          <w:rFonts w:ascii="Times New Roman" w:hAnsi="Times New Roman"/>
          <w:sz w:val="28"/>
          <w:szCs w:val="28"/>
          <w:lang w:eastAsia="zh-CN"/>
        </w:rPr>
        <w:t xml:space="preserve">         муниципального района </w:t>
      </w:r>
    </w:p>
    <w:p w:rsidR="00904175" w:rsidRPr="00375912" w:rsidRDefault="00904175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375912">
        <w:rPr>
          <w:rFonts w:ascii="Times New Roman" w:hAnsi="Times New Roman"/>
          <w:sz w:val="28"/>
          <w:szCs w:val="28"/>
          <w:lang w:eastAsia="zh-CN"/>
        </w:rPr>
        <w:t xml:space="preserve">         Республики Мордовия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375912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А.Б. Юткин</w:t>
      </w:r>
    </w:p>
    <w:p w:rsidR="00904175" w:rsidRPr="00BB627B" w:rsidRDefault="00904175" w:rsidP="00BB627B">
      <w:pPr>
        <w:widowControl w:val="0"/>
        <w:suppressAutoHyphens/>
        <w:spacing w:after="0" w:line="240" w:lineRule="auto"/>
        <w:jc w:val="right"/>
        <w:rPr>
          <w:sz w:val="28"/>
          <w:szCs w:val="28"/>
        </w:rPr>
      </w:pPr>
      <w:r w:rsidRPr="00375912">
        <w:rPr>
          <w:sz w:val="28"/>
          <w:szCs w:val="28"/>
        </w:rPr>
        <w:t xml:space="preserve">                                                     </w:t>
      </w:r>
      <w:bookmarkStart w:id="3" w:name="_GoBack"/>
      <w:bookmarkEnd w:id="3"/>
    </w:p>
    <w:p w:rsidR="00904175" w:rsidRDefault="00904175" w:rsidP="00375912">
      <w:pPr>
        <w:suppressAutoHyphens/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sectPr w:rsidR="00904175" w:rsidSect="00F254BE">
      <w:headerReference w:type="default" r:id="rId7"/>
      <w:pgSz w:w="11906" w:h="16838"/>
      <w:pgMar w:top="709" w:right="566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175" w:rsidRDefault="00904175" w:rsidP="005A19B2">
      <w:pPr>
        <w:spacing w:after="0" w:line="240" w:lineRule="auto"/>
      </w:pPr>
      <w:r>
        <w:separator/>
      </w:r>
    </w:p>
  </w:endnote>
  <w:endnote w:type="continuationSeparator" w:id="0">
    <w:p w:rsidR="00904175" w:rsidRDefault="00904175" w:rsidP="005A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175" w:rsidRDefault="00904175" w:rsidP="005A19B2">
      <w:pPr>
        <w:spacing w:after="0" w:line="240" w:lineRule="auto"/>
      </w:pPr>
      <w:r>
        <w:separator/>
      </w:r>
    </w:p>
  </w:footnote>
  <w:footnote w:type="continuationSeparator" w:id="0">
    <w:p w:rsidR="00904175" w:rsidRDefault="00904175" w:rsidP="005A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175" w:rsidRPr="00731B17" w:rsidRDefault="00904175" w:rsidP="00731B17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EAF01C6"/>
    <w:multiLevelType w:val="hybridMultilevel"/>
    <w:tmpl w:val="FECC871A"/>
    <w:lvl w:ilvl="0" w:tplc="E45C32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4169B2"/>
    <w:multiLevelType w:val="multilevel"/>
    <w:tmpl w:val="4612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4B46223"/>
    <w:multiLevelType w:val="multilevel"/>
    <w:tmpl w:val="2EE8F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4F7056A"/>
    <w:multiLevelType w:val="hybridMultilevel"/>
    <w:tmpl w:val="5AA27D4E"/>
    <w:lvl w:ilvl="0" w:tplc="EF8443FA">
      <w:start w:val="1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5">
    <w:nsid w:val="19D77E0F"/>
    <w:multiLevelType w:val="multilevel"/>
    <w:tmpl w:val="88603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">
    <w:nsid w:val="1F0D5F15"/>
    <w:multiLevelType w:val="hybridMultilevel"/>
    <w:tmpl w:val="2FBA8370"/>
    <w:lvl w:ilvl="0" w:tplc="ECCCDDBA">
      <w:start w:val="1"/>
      <w:numFmt w:val="decimal"/>
      <w:lvlText w:val="%1."/>
      <w:lvlJc w:val="left"/>
      <w:pPr>
        <w:ind w:left="900" w:hanging="525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7">
    <w:nsid w:val="410C2AE1"/>
    <w:multiLevelType w:val="hybridMultilevel"/>
    <w:tmpl w:val="E1DC6892"/>
    <w:lvl w:ilvl="0" w:tplc="335A67C6">
      <w:start w:val="4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223" w:hanging="180"/>
      </w:pPr>
      <w:rPr>
        <w:rFonts w:cs="Times New Roman"/>
      </w:rPr>
    </w:lvl>
  </w:abstractNum>
  <w:abstractNum w:abstractNumId="8">
    <w:nsid w:val="465A1FA6"/>
    <w:multiLevelType w:val="hybridMultilevel"/>
    <w:tmpl w:val="F12E3758"/>
    <w:lvl w:ilvl="0" w:tplc="BF34BAF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9">
    <w:nsid w:val="50D83CA0"/>
    <w:multiLevelType w:val="hybridMultilevel"/>
    <w:tmpl w:val="3DC07E3A"/>
    <w:lvl w:ilvl="0" w:tplc="B9FEFAE8">
      <w:start w:val="1"/>
      <w:numFmt w:val="decimal"/>
      <w:lvlText w:val="%1."/>
      <w:lvlJc w:val="left"/>
      <w:pPr>
        <w:ind w:left="121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  <w:rPr>
        <w:rFonts w:cs="Times New Roman"/>
      </w:rPr>
    </w:lvl>
  </w:abstractNum>
  <w:abstractNum w:abstractNumId="10">
    <w:nsid w:val="54977083"/>
    <w:multiLevelType w:val="multilevel"/>
    <w:tmpl w:val="4B3CA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8AF0A5C"/>
    <w:multiLevelType w:val="hybridMultilevel"/>
    <w:tmpl w:val="25B6048A"/>
    <w:lvl w:ilvl="0" w:tplc="FBD6D4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5E43616"/>
    <w:multiLevelType w:val="multilevel"/>
    <w:tmpl w:val="59B28A84"/>
    <w:lvl w:ilvl="0">
      <w:start w:val="1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82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3" w:hanging="2160"/>
      </w:pPr>
      <w:rPr>
        <w:rFonts w:cs="Times New Roman" w:hint="default"/>
      </w:rPr>
    </w:lvl>
  </w:abstractNum>
  <w:abstractNum w:abstractNumId="13">
    <w:nsid w:val="70455822"/>
    <w:multiLevelType w:val="hybridMultilevel"/>
    <w:tmpl w:val="F12E3758"/>
    <w:lvl w:ilvl="0" w:tplc="BF34BAF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0"/>
  </w:num>
  <w:num w:numId="5">
    <w:abstractNumId w:val="11"/>
  </w:num>
  <w:num w:numId="6">
    <w:abstractNumId w:val="6"/>
  </w:num>
  <w:num w:numId="7">
    <w:abstractNumId w:val="5"/>
  </w:num>
  <w:num w:numId="8">
    <w:abstractNumId w:val="12"/>
  </w:num>
  <w:num w:numId="9">
    <w:abstractNumId w:val="7"/>
  </w:num>
  <w:num w:numId="10">
    <w:abstractNumId w:val="4"/>
  </w:num>
  <w:num w:numId="11">
    <w:abstractNumId w:val="8"/>
  </w:num>
  <w:num w:numId="12">
    <w:abstractNumId w:val="1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20C"/>
    <w:rsid w:val="0001304F"/>
    <w:rsid w:val="0002755D"/>
    <w:rsid w:val="00027C89"/>
    <w:rsid w:val="00030267"/>
    <w:rsid w:val="00030CB3"/>
    <w:rsid w:val="00043496"/>
    <w:rsid w:val="00071973"/>
    <w:rsid w:val="00074D72"/>
    <w:rsid w:val="0007654F"/>
    <w:rsid w:val="0008633E"/>
    <w:rsid w:val="0009595D"/>
    <w:rsid w:val="000A1756"/>
    <w:rsid w:val="000D33D0"/>
    <w:rsid w:val="000D5FCD"/>
    <w:rsid w:val="00116A0C"/>
    <w:rsid w:val="00136EFC"/>
    <w:rsid w:val="00143C4B"/>
    <w:rsid w:val="0016357D"/>
    <w:rsid w:val="00164A70"/>
    <w:rsid w:val="0016564C"/>
    <w:rsid w:val="0017270F"/>
    <w:rsid w:val="001929EF"/>
    <w:rsid w:val="001B1326"/>
    <w:rsid w:val="001D3947"/>
    <w:rsid w:val="001F23B6"/>
    <w:rsid w:val="00213D49"/>
    <w:rsid w:val="00213E57"/>
    <w:rsid w:val="0022135D"/>
    <w:rsid w:val="00223F39"/>
    <w:rsid w:val="0022670D"/>
    <w:rsid w:val="0025473B"/>
    <w:rsid w:val="002A12B8"/>
    <w:rsid w:val="002A6BB2"/>
    <w:rsid w:val="002C5357"/>
    <w:rsid w:val="002F7C0A"/>
    <w:rsid w:val="003172CA"/>
    <w:rsid w:val="003300EC"/>
    <w:rsid w:val="003308FF"/>
    <w:rsid w:val="003328AE"/>
    <w:rsid w:val="003458E3"/>
    <w:rsid w:val="00345E0A"/>
    <w:rsid w:val="00351A1C"/>
    <w:rsid w:val="0035767F"/>
    <w:rsid w:val="003710A8"/>
    <w:rsid w:val="003742DD"/>
    <w:rsid w:val="00375912"/>
    <w:rsid w:val="00375ECE"/>
    <w:rsid w:val="00386135"/>
    <w:rsid w:val="0039498E"/>
    <w:rsid w:val="003A0FF5"/>
    <w:rsid w:val="003B65E6"/>
    <w:rsid w:val="003F6E37"/>
    <w:rsid w:val="00401EE2"/>
    <w:rsid w:val="0040666B"/>
    <w:rsid w:val="0043052F"/>
    <w:rsid w:val="00434867"/>
    <w:rsid w:val="004618BD"/>
    <w:rsid w:val="00462532"/>
    <w:rsid w:val="004A5AC3"/>
    <w:rsid w:val="004C7C11"/>
    <w:rsid w:val="004D6FD6"/>
    <w:rsid w:val="004E0C90"/>
    <w:rsid w:val="004F4813"/>
    <w:rsid w:val="004F59DC"/>
    <w:rsid w:val="00522190"/>
    <w:rsid w:val="005344F7"/>
    <w:rsid w:val="00541742"/>
    <w:rsid w:val="00546E26"/>
    <w:rsid w:val="00587DA9"/>
    <w:rsid w:val="005A19B2"/>
    <w:rsid w:val="005A5C9D"/>
    <w:rsid w:val="005B4B69"/>
    <w:rsid w:val="005C51D4"/>
    <w:rsid w:val="005D06B2"/>
    <w:rsid w:val="005D62D4"/>
    <w:rsid w:val="005F4FA3"/>
    <w:rsid w:val="0061677C"/>
    <w:rsid w:val="00653D69"/>
    <w:rsid w:val="00657F26"/>
    <w:rsid w:val="00663F6A"/>
    <w:rsid w:val="00680267"/>
    <w:rsid w:val="0068162D"/>
    <w:rsid w:val="006B00C2"/>
    <w:rsid w:val="006B379A"/>
    <w:rsid w:val="006C0628"/>
    <w:rsid w:val="006C3984"/>
    <w:rsid w:val="006E1D17"/>
    <w:rsid w:val="006E705B"/>
    <w:rsid w:val="006F4F67"/>
    <w:rsid w:val="007008E1"/>
    <w:rsid w:val="00731B17"/>
    <w:rsid w:val="0074684B"/>
    <w:rsid w:val="0075132B"/>
    <w:rsid w:val="007701F5"/>
    <w:rsid w:val="007A4571"/>
    <w:rsid w:val="007A7BF4"/>
    <w:rsid w:val="007B0E06"/>
    <w:rsid w:val="007F6BB1"/>
    <w:rsid w:val="00815412"/>
    <w:rsid w:val="008304F6"/>
    <w:rsid w:val="00850255"/>
    <w:rsid w:val="00881536"/>
    <w:rsid w:val="00881FF3"/>
    <w:rsid w:val="008827C8"/>
    <w:rsid w:val="008B4F82"/>
    <w:rsid w:val="008D4F62"/>
    <w:rsid w:val="008E086C"/>
    <w:rsid w:val="008E768E"/>
    <w:rsid w:val="00900C1F"/>
    <w:rsid w:val="00902CA7"/>
    <w:rsid w:val="00904175"/>
    <w:rsid w:val="00916D4D"/>
    <w:rsid w:val="00920886"/>
    <w:rsid w:val="009250F9"/>
    <w:rsid w:val="00925264"/>
    <w:rsid w:val="009253D5"/>
    <w:rsid w:val="00926990"/>
    <w:rsid w:val="00936C1C"/>
    <w:rsid w:val="00941825"/>
    <w:rsid w:val="00942095"/>
    <w:rsid w:val="009473A6"/>
    <w:rsid w:val="00955125"/>
    <w:rsid w:val="00963258"/>
    <w:rsid w:val="0096688B"/>
    <w:rsid w:val="00980293"/>
    <w:rsid w:val="009A5EFE"/>
    <w:rsid w:val="009B7064"/>
    <w:rsid w:val="009C7CBE"/>
    <w:rsid w:val="009F41EB"/>
    <w:rsid w:val="00A165AE"/>
    <w:rsid w:val="00A21B64"/>
    <w:rsid w:val="00A27CC6"/>
    <w:rsid w:val="00A431DD"/>
    <w:rsid w:val="00A47965"/>
    <w:rsid w:val="00A47FE3"/>
    <w:rsid w:val="00A509C1"/>
    <w:rsid w:val="00AA1487"/>
    <w:rsid w:val="00AA181B"/>
    <w:rsid w:val="00AA42F6"/>
    <w:rsid w:val="00AB25DA"/>
    <w:rsid w:val="00AB7EC6"/>
    <w:rsid w:val="00B0569F"/>
    <w:rsid w:val="00B05EA1"/>
    <w:rsid w:val="00B162C8"/>
    <w:rsid w:val="00B343C3"/>
    <w:rsid w:val="00B35E16"/>
    <w:rsid w:val="00B549E0"/>
    <w:rsid w:val="00B62C93"/>
    <w:rsid w:val="00B6663B"/>
    <w:rsid w:val="00B82AB7"/>
    <w:rsid w:val="00BA051D"/>
    <w:rsid w:val="00BB028C"/>
    <w:rsid w:val="00BB627B"/>
    <w:rsid w:val="00BB78DC"/>
    <w:rsid w:val="00BC5AA8"/>
    <w:rsid w:val="00BD4DC4"/>
    <w:rsid w:val="00BE155A"/>
    <w:rsid w:val="00BE4EA7"/>
    <w:rsid w:val="00C00B42"/>
    <w:rsid w:val="00C13FCB"/>
    <w:rsid w:val="00C209B4"/>
    <w:rsid w:val="00C316AE"/>
    <w:rsid w:val="00C50D9F"/>
    <w:rsid w:val="00C5553F"/>
    <w:rsid w:val="00C6658B"/>
    <w:rsid w:val="00CA3287"/>
    <w:rsid w:val="00CB0D55"/>
    <w:rsid w:val="00CD5EC6"/>
    <w:rsid w:val="00CF520C"/>
    <w:rsid w:val="00D00359"/>
    <w:rsid w:val="00D0620E"/>
    <w:rsid w:val="00D31BCF"/>
    <w:rsid w:val="00D3354A"/>
    <w:rsid w:val="00D41EDE"/>
    <w:rsid w:val="00D4274E"/>
    <w:rsid w:val="00D61152"/>
    <w:rsid w:val="00D61D30"/>
    <w:rsid w:val="00D70921"/>
    <w:rsid w:val="00D952CB"/>
    <w:rsid w:val="00DA192B"/>
    <w:rsid w:val="00DA6504"/>
    <w:rsid w:val="00DB4E36"/>
    <w:rsid w:val="00DC4B56"/>
    <w:rsid w:val="00DD0950"/>
    <w:rsid w:val="00DD366E"/>
    <w:rsid w:val="00DE591C"/>
    <w:rsid w:val="00DF788A"/>
    <w:rsid w:val="00E13F21"/>
    <w:rsid w:val="00E3237E"/>
    <w:rsid w:val="00E343D5"/>
    <w:rsid w:val="00E46F47"/>
    <w:rsid w:val="00E5613A"/>
    <w:rsid w:val="00E60608"/>
    <w:rsid w:val="00E613E4"/>
    <w:rsid w:val="00E7366D"/>
    <w:rsid w:val="00E842FD"/>
    <w:rsid w:val="00E90024"/>
    <w:rsid w:val="00E962B5"/>
    <w:rsid w:val="00EA1538"/>
    <w:rsid w:val="00EA3845"/>
    <w:rsid w:val="00EB0930"/>
    <w:rsid w:val="00ED13F9"/>
    <w:rsid w:val="00F07527"/>
    <w:rsid w:val="00F13874"/>
    <w:rsid w:val="00F25201"/>
    <w:rsid w:val="00F254BE"/>
    <w:rsid w:val="00F40D5C"/>
    <w:rsid w:val="00F44E39"/>
    <w:rsid w:val="00F475BB"/>
    <w:rsid w:val="00F63F51"/>
    <w:rsid w:val="00FB4598"/>
    <w:rsid w:val="00FC3CB4"/>
    <w:rsid w:val="00FE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3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CF52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658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520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658B"/>
    <w:rPr>
      <w:rFonts w:ascii="Cambria" w:hAnsi="Cambria" w:cs="Times New Roman"/>
      <w:b/>
      <w:bCs/>
      <w:color w:val="4F81BD"/>
    </w:rPr>
  </w:style>
  <w:style w:type="character" w:styleId="Hyperlink">
    <w:name w:val="Hyperlink"/>
    <w:basedOn w:val="DefaultParagraphFont"/>
    <w:uiPriority w:val="99"/>
    <w:semiHidden/>
    <w:rsid w:val="00CF520C"/>
    <w:rPr>
      <w:rFonts w:cs="Times New Roman"/>
      <w:color w:val="0000FF"/>
      <w:u w:val="single"/>
    </w:rPr>
  </w:style>
  <w:style w:type="character" w:customStyle="1" w:styleId="label">
    <w:name w:val="label"/>
    <w:basedOn w:val="DefaultParagraphFont"/>
    <w:uiPriority w:val="99"/>
    <w:rsid w:val="00CF520C"/>
    <w:rPr>
      <w:rFonts w:cs="Times New Roman"/>
    </w:rPr>
  </w:style>
  <w:style w:type="paragraph" w:styleId="NormalWeb">
    <w:name w:val="Normal (Web)"/>
    <w:basedOn w:val="Normal"/>
    <w:uiPriority w:val="99"/>
    <w:rsid w:val="00CF5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F520C"/>
    <w:rPr>
      <w:rFonts w:cs="Times New Roman"/>
      <w:b/>
      <w:bCs/>
    </w:rPr>
  </w:style>
  <w:style w:type="paragraph" w:customStyle="1" w:styleId="21">
    <w:name w:val="Основной текст 21"/>
    <w:basedOn w:val="Normal"/>
    <w:uiPriority w:val="99"/>
    <w:rsid w:val="00386135"/>
    <w:pPr>
      <w:tabs>
        <w:tab w:val="left" w:pos="5670"/>
      </w:tabs>
      <w:spacing w:after="0" w:line="240" w:lineRule="exact"/>
      <w:ind w:left="4680"/>
    </w:pPr>
    <w:rPr>
      <w:rFonts w:ascii="Times New Roman" w:hAnsi="Times New Roman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0765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AB7EC6"/>
    <w:rPr>
      <w:rFonts w:cs="Times New Roman"/>
      <w:b/>
      <w:bCs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AB7E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B343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DefaultParagraphFont"/>
    <w:uiPriority w:val="99"/>
    <w:rsid w:val="00BC5AA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19B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19B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50D9F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253D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22670D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70D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22670D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430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0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8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68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294</Words>
  <Characters>1679</Characters>
  <Application>Microsoft Office Outlook</Application>
  <DocSecurity>0</DocSecurity>
  <Lines>0</Lines>
  <Paragraphs>0</Paragraphs>
  <ScaleCrop>false</ScaleCrop>
  <Company>saranskdkhb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pustakinanv</dc:creator>
  <cp:keywords/>
  <dc:description/>
  <cp:lastModifiedBy>1</cp:lastModifiedBy>
  <cp:revision>2</cp:revision>
  <cp:lastPrinted>2026-05-29T14:06:00Z</cp:lastPrinted>
  <dcterms:created xsi:type="dcterms:W3CDTF">2026-06-02T06:16:00Z</dcterms:created>
  <dcterms:modified xsi:type="dcterms:W3CDTF">2026-06-02T06:16:00Z</dcterms:modified>
</cp:coreProperties>
</file>