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19" w:rsidRDefault="00E70219" w:rsidP="00481F0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РУЗАЕВСКОГО</w:t>
      </w:r>
    </w:p>
    <w:p w:rsidR="00E70219" w:rsidRDefault="00E70219" w:rsidP="00481F0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E70219" w:rsidRDefault="00E70219" w:rsidP="00481F0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E70219" w:rsidRDefault="00E70219" w:rsidP="00481F0C">
      <w:pPr>
        <w:rPr>
          <w:b/>
          <w:sz w:val="24"/>
          <w:szCs w:val="24"/>
        </w:rPr>
      </w:pPr>
    </w:p>
    <w:p w:rsidR="00E70219" w:rsidRDefault="00E70219" w:rsidP="00481F0C">
      <w:pPr>
        <w:jc w:val="center"/>
        <w:rPr>
          <w:b/>
        </w:rPr>
      </w:pPr>
    </w:p>
    <w:p w:rsidR="00E70219" w:rsidRDefault="00E70219" w:rsidP="00481F0C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П О С Т А Н О В Л Е Н И Е</w:t>
      </w:r>
    </w:p>
    <w:p w:rsidR="00E70219" w:rsidRDefault="00E70219" w:rsidP="00481F0C">
      <w:pPr>
        <w:jc w:val="center"/>
        <w:rPr>
          <w:b/>
          <w:sz w:val="24"/>
          <w:szCs w:val="24"/>
        </w:rPr>
      </w:pPr>
    </w:p>
    <w:p w:rsidR="00E70219" w:rsidRPr="00365FCF" w:rsidRDefault="00E70219" w:rsidP="00481F0C">
      <w:pPr>
        <w:jc w:val="center"/>
        <w:rPr>
          <w:sz w:val="28"/>
          <w:szCs w:val="28"/>
        </w:rPr>
      </w:pPr>
      <w:r w:rsidRPr="00365FCF">
        <w:rPr>
          <w:sz w:val="28"/>
          <w:szCs w:val="28"/>
        </w:rPr>
        <w:softHyphen/>
      </w:r>
      <w:r w:rsidRPr="00365FCF">
        <w:rPr>
          <w:sz w:val="28"/>
          <w:szCs w:val="28"/>
        </w:rPr>
        <w:softHyphen/>
      </w:r>
      <w:r w:rsidRPr="00365FCF">
        <w:rPr>
          <w:sz w:val="28"/>
          <w:szCs w:val="28"/>
        </w:rPr>
        <w:softHyphen/>
        <w:t xml:space="preserve">28.05.2026       </w:t>
      </w:r>
      <w:r>
        <w:rPr>
          <w:sz w:val="28"/>
          <w:szCs w:val="28"/>
        </w:rPr>
        <w:t xml:space="preserve">     </w:t>
      </w:r>
      <w:r w:rsidRPr="00365FCF">
        <w:rPr>
          <w:sz w:val="28"/>
          <w:szCs w:val="28"/>
        </w:rPr>
        <w:t xml:space="preserve">                                                          № 328</w:t>
      </w:r>
    </w:p>
    <w:p w:rsidR="00E70219" w:rsidRDefault="00E70219" w:rsidP="00481F0C">
      <w:pPr>
        <w:jc w:val="center"/>
        <w:rPr>
          <w:b/>
          <w:sz w:val="28"/>
          <w:szCs w:val="28"/>
        </w:rPr>
      </w:pPr>
    </w:p>
    <w:p w:rsidR="00E70219" w:rsidRDefault="00E70219" w:rsidP="00481F0C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E70219" w:rsidRDefault="00E70219" w:rsidP="00481F0C">
      <w:pPr>
        <w:jc w:val="center"/>
        <w:rPr>
          <w:b/>
          <w:sz w:val="28"/>
          <w:szCs w:val="28"/>
        </w:rPr>
      </w:pPr>
      <w:bookmarkStart w:id="0" w:name="sub_400"/>
    </w:p>
    <w:p w:rsidR="00E70219" w:rsidRDefault="00E70219" w:rsidP="00481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муниципального этапа Всероссийского марафона спорта и здорового образа жизни «Земля спорта» - 2026</w:t>
      </w:r>
    </w:p>
    <w:p w:rsidR="00E70219" w:rsidRDefault="00E70219" w:rsidP="00481F0C">
      <w:pPr>
        <w:jc w:val="center"/>
        <w:rPr>
          <w:sz w:val="28"/>
          <w:szCs w:val="28"/>
        </w:rPr>
      </w:pPr>
    </w:p>
    <w:p w:rsidR="00E70219" w:rsidRDefault="00E70219" w:rsidP="00481F0C">
      <w:pPr>
        <w:ind w:firstLine="539"/>
        <w:jc w:val="center"/>
        <w:rPr>
          <w:sz w:val="28"/>
          <w:szCs w:val="28"/>
        </w:rPr>
      </w:pPr>
    </w:p>
    <w:p w:rsidR="00E70219" w:rsidRDefault="00E70219" w:rsidP="00481F0C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целях популяризации физической культуры, спорта, здорового образа жизни среди сельского населения Администрация Рузаевского муниципального района Республики Мордовия</w:t>
      </w:r>
    </w:p>
    <w:p w:rsidR="00E70219" w:rsidRDefault="00E70219" w:rsidP="00481F0C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 о с т а н о в л я е т:</w:t>
      </w:r>
    </w:p>
    <w:p w:rsidR="00E70219" w:rsidRDefault="00E70219" w:rsidP="00481F0C">
      <w:pPr>
        <w:pStyle w:val="1"/>
        <w:jc w:val="both"/>
        <w:rPr>
          <w:sz w:val="28"/>
          <w:szCs w:val="28"/>
        </w:rPr>
      </w:pPr>
    </w:p>
    <w:p w:rsidR="00E70219" w:rsidRPr="00DB552B" w:rsidRDefault="00E70219" w:rsidP="00481F0C">
      <w:pPr>
        <w:pStyle w:val="1"/>
        <w:jc w:val="both"/>
        <w:rPr>
          <w:kern w:val="36"/>
          <w:sz w:val="28"/>
          <w:szCs w:val="28"/>
        </w:rPr>
      </w:pPr>
      <w:r>
        <w:rPr>
          <w:sz w:val="28"/>
          <w:szCs w:val="28"/>
        </w:rPr>
        <w:t xml:space="preserve">       1. Провести муниципальный этап Всероссийского марафона спорта и здорового образа жизни «Земля спорта» - 2026</w:t>
      </w:r>
      <w:r>
        <w:rPr>
          <w:kern w:val="36"/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Pr="00DB552B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DB552B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DB552B">
          <w:rPr>
            <w:sz w:val="28"/>
            <w:szCs w:val="28"/>
          </w:rPr>
          <w:t>202</w:t>
        </w:r>
        <w:r>
          <w:rPr>
            <w:sz w:val="28"/>
            <w:szCs w:val="28"/>
          </w:rPr>
          <w:t>6 г</w:t>
        </w:r>
      </w:smartTag>
      <w:r>
        <w:rPr>
          <w:sz w:val="28"/>
          <w:szCs w:val="28"/>
        </w:rPr>
        <w:t>.</w:t>
      </w:r>
      <w:r w:rsidRPr="00DB552B">
        <w:rPr>
          <w:sz w:val="28"/>
          <w:szCs w:val="28"/>
        </w:rPr>
        <w:t xml:space="preserve"> на стадионе «Химмаш»</w:t>
      </w:r>
      <w:r>
        <w:rPr>
          <w:sz w:val="28"/>
          <w:szCs w:val="28"/>
        </w:rPr>
        <w:t>, расположенном по адресу: Республика Мордовия, г.Рузаевка, ул.Титова, 8.</w:t>
      </w:r>
    </w:p>
    <w:p w:rsidR="00E70219" w:rsidRPr="001D71B9" w:rsidRDefault="00E70219" w:rsidP="001D71B9">
      <w:pPr>
        <w:jc w:val="both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       2. Утвердить прилагаемое Положение</w:t>
      </w:r>
      <w:r>
        <w:rPr>
          <w:sz w:val="28"/>
          <w:szCs w:val="28"/>
        </w:rPr>
        <w:t xml:space="preserve"> о проведении </w:t>
      </w:r>
      <w:r w:rsidRPr="001D71B9">
        <w:rPr>
          <w:sz w:val="28"/>
          <w:szCs w:val="28"/>
        </w:rPr>
        <w:t>муниц</w:t>
      </w:r>
      <w:r>
        <w:rPr>
          <w:sz w:val="28"/>
          <w:szCs w:val="28"/>
        </w:rPr>
        <w:t>ипального этапа Всероссийского м</w:t>
      </w:r>
      <w:r w:rsidRPr="001D71B9">
        <w:rPr>
          <w:sz w:val="28"/>
          <w:szCs w:val="28"/>
        </w:rPr>
        <w:t>арафона спорта и здорового образа жизни «Земля спорта» - 202</w:t>
      </w:r>
      <w:r>
        <w:rPr>
          <w:sz w:val="28"/>
          <w:szCs w:val="28"/>
        </w:rPr>
        <w:t>6.</w:t>
      </w:r>
    </w:p>
    <w:p w:rsidR="00E70219" w:rsidRDefault="00E70219" w:rsidP="00481F0C">
      <w:pPr>
        <w:jc w:val="both"/>
        <w:rPr>
          <w:kern w:val="36"/>
          <w:sz w:val="28"/>
          <w:szCs w:val="28"/>
        </w:rPr>
      </w:pPr>
      <w:r>
        <w:rPr>
          <w:sz w:val="28"/>
          <w:szCs w:val="28"/>
        </w:rPr>
        <w:t xml:space="preserve">       3. </w:t>
      </w:r>
      <w:r>
        <w:rPr>
          <w:kern w:val="36"/>
          <w:sz w:val="28"/>
          <w:szCs w:val="28"/>
        </w:rPr>
        <w:t>Контроль за исполнением настоящего постановления возложить на заместителя</w:t>
      </w:r>
      <w:r>
        <w:rPr>
          <w:sz w:val="28"/>
          <w:szCs w:val="28"/>
        </w:rPr>
        <w:t xml:space="preserve"> Главы района по сельскому хозяйству и работе с административными органами.                                             </w:t>
      </w:r>
    </w:p>
    <w:p w:rsidR="00E70219" w:rsidRDefault="00E70219" w:rsidP="00481F0C">
      <w:pPr>
        <w:pStyle w:val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4. </w:t>
      </w:r>
      <w:r>
        <w:rPr>
          <w:bCs/>
          <w:color w:val="000000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E70219" w:rsidRDefault="00E70219" w:rsidP="00481F0C">
      <w:pPr>
        <w:jc w:val="both"/>
        <w:rPr>
          <w:color w:val="000000"/>
          <w:sz w:val="28"/>
          <w:szCs w:val="28"/>
        </w:rPr>
      </w:pPr>
    </w:p>
    <w:p w:rsidR="00E70219" w:rsidRDefault="00E70219" w:rsidP="00481F0C">
      <w:pPr>
        <w:jc w:val="both"/>
        <w:rPr>
          <w:color w:val="000000"/>
          <w:sz w:val="28"/>
          <w:szCs w:val="28"/>
        </w:rPr>
      </w:pPr>
    </w:p>
    <w:p w:rsidR="00E70219" w:rsidRDefault="00E70219" w:rsidP="00481F0C">
      <w:pPr>
        <w:rPr>
          <w:sz w:val="28"/>
          <w:szCs w:val="28"/>
        </w:rPr>
      </w:pPr>
      <w:r>
        <w:rPr>
          <w:sz w:val="28"/>
          <w:szCs w:val="28"/>
        </w:rPr>
        <w:t xml:space="preserve">Глава Рузаевского </w:t>
      </w:r>
    </w:p>
    <w:p w:rsidR="00E70219" w:rsidRDefault="00E70219" w:rsidP="00481F0C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E70219" w:rsidRDefault="00E70219" w:rsidP="00481F0C">
      <w:pPr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А.Б. Юткин</w:t>
      </w:r>
    </w:p>
    <w:p w:rsidR="00E70219" w:rsidRDefault="00E70219" w:rsidP="00481F0C">
      <w:pPr>
        <w:pStyle w:val="a0"/>
        <w:rPr>
          <w:rFonts w:ascii="Times New Roman" w:hAnsi="Times New Roman"/>
          <w:color w:val="000000"/>
        </w:rPr>
      </w:pPr>
    </w:p>
    <w:bookmarkEnd w:id="0"/>
    <w:p w:rsidR="00E70219" w:rsidRDefault="00E70219" w:rsidP="00481F0C">
      <w:pPr>
        <w:jc w:val="both"/>
        <w:rPr>
          <w:color w:val="000000"/>
        </w:rPr>
      </w:pPr>
    </w:p>
    <w:p w:rsidR="00E70219" w:rsidRDefault="00E70219" w:rsidP="00481F0C"/>
    <w:p w:rsidR="00E70219" w:rsidRDefault="00E70219" w:rsidP="00481F0C"/>
    <w:p w:rsidR="00E70219" w:rsidRDefault="00E70219" w:rsidP="00481F0C"/>
    <w:p w:rsidR="00E70219" w:rsidRDefault="00E70219" w:rsidP="00481F0C"/>
    <w:p w:rsidR="00E70219" w:rsidRDefault="00E70219" w:rsidP="00481F0C"/>
    <w:p w:rsidR="00E70219" w:rsidRDefault="00E70219" w:rsidP="00481F0C"/>
    <w:p w:rsidR="00E70219" w:rsidRDefault="00E70219" w:rsidP="00481F0C"/>
    <w:p w:rsidR="00E70219" w:rsidRPr="00D522B5" w:rsidRDefault="00E70219" w:rsidP="00D522B5">
      <w:pPr>
        <w:spacing w:line="240" w:lineRule="atLeast"/>
        <w:jc w:val="right"/>
        <w:rPr>
          <w:sz w:val="28"/>
          <w:szCs w:val="28"/>
        </w:rPr>
      </w:pPr>
      <w:r w:rsidRPr="00D522B5">
        <w:rPr>
          <w:sz w:val="28"/>
          <w:szCs w:val="28"/>
        </w:rPr>
        <w:t xml:space="preserve">Приложение </w:t>
      </w:r>
    </w:p>
    <w:p w:rsidR="00E70219" w:rsidRPr="00D522B5" w:rsidRDefault="00E70219" w:rsidP="00D522B5">
      <w:pPr>
        <w:spacing w:line="240" w:lineRule="atLeast"/>
        <w:jc w:val="right"/>
        <w:rPr>
          <w:sz w:val="28"/>
          <w:szCs w:val="28"/>
        </w:rPr>
      </w:pPr>
      <w:r w:rsidRPr="00D522B5">
        <w:rPr>
          <w:sz w:val="28"/>
          <w:szCs w:val="28"/>
        </w:rPr>
        <w:t>к постановлению Администрации</w:t>
      </w:r>
    </w:p>
    <w:p w:rsidR="00E70219" w:rsidRPr="00D522B5" w:rsidRDefault="00E70219" w:rsidP="00D522B5">
      <w:pPr>
        <w:spacing w:line="240" w:lineRule="atLeast"/>
        <w:jc w:val="right"/>
        <w:rPr>
          <w:sz w:val="28"/>
          <w:szCs w:val="28"/>
        </w:rPr>
      </w:pPr>
      <w:r w:rsidRPr="00D522B5">
        <w:rPr>
          <w:sz w:val="28"/>
          <w:szCs w:val="28"/>
        </w:rPr>
        <w:t>Рузаевского муниципального района</w:t>
      </w:r>
    </w:p>
    <w:p w:rsidR="00E70219" w:rsidRPr="00D522B5" w:rsidRDefault="00E70219" w:rsidP="00D522B5">
      <w:pPr>
        <w:spacing w:line="240" w:lineRule="atLeast"/>
        <w:jc w:val="right"/>
        <w:rPr>
          <w:sz w:val="28"/>
          <w:szCs w:val="28"/>
        </w:rPr>
      </w:pPr>
      <w:r w:rsidRPr="00D522B5">
        <w:rPr>
          <w:sz w:val="28"/>
          <w:szCs w:val="28"/>
        </w:rPr>
        <w:t>Республики Мордовия</w:t>
      </w:r>
    </w:p>
    <w:p w:rsidR="00E70219" w:rsidRPr="00D522B5" w:rsidRDefault="00E70219" w:rsidP="00D522B5">
      <w:pPr>
        <w:spacing w:line="240" w:lineRule="atLeast"/>
        <w:jc w:val="right"/>
        <w:rPr>
          <w:sz w:val="28"/>
          <w:szCs w:val="28"/>
        </w:rPr>
      </w:pPr>
      <w:r w:rsidRPr="00D522B5">
        <w:rPr>
          <w:sz w:val="28"/>
          <w:szCs w:val="28"/>
        </w:rPr>
        <w:t xml:space="preserve">от  28.05.2026 г. № 328 </w:t>
      </w: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  <w:r w:rsidRPr="00D522B5">
        <w:rPr>
          <w:sz w:val="28"/>
          <w:szCs w:val="28"/>
        </w:rPr>
        <w:t>ПОЛОЖЕНИЕ</w:t>
      </w:r>
    </w:p>
    <w:p w:rsidR="00E70219" w:rsidRPr="00D522B5" w:rsidRDefault="00E70219" w:rsidP="00D522B5">
      <w:pPr>
        <w:jc w:val="center"/>
        <w:rPr>
          <w:sz w:val="28"/>
          <w:szCs w:val="28"/>
        </w:rPr>
      </w:pPr>
      <w:r w:rsidRPr="00D522B5">
        <w:rPr>
          <w:sz w:val="28"/>
          <w:szCs w:val="28"/>
        </w:rPr>
        <w:t>о проведении муниципального этапа Всероссийского марафона спорта и здорового образа жизни «Земля спорта» - 2026</w:t>
      </w: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pStyle w:val="ListParagraph"/>
        <w:numPr>
          <w:ilvl w:val="0"/>
          <w:numId w:val="1"/>
        </w:numPr>
        <w:jc w:val="center"/>
        <w:rPr>
          <w:szCs w:val="28"/>
        </w:rPr>
      </w:pPr>
      <w:r w:rsidRPr="00D522B5">
        <w:rPr>
          <w:szCs w:val="28"/>
        </w:rPr>
        <w:t>ЦЕЛИ И ЗАДАЧИ</w:t>
      </w:r>
    </w:p>
    <w:p w:rsidR="00E70219" w:rsidRPr="00D522B5" w:rsidRDefault="00E70219" w:rsidP="00D522B5">
      <w:pPr>
        <w:rPr>
          <w:sz w:val="28"/>
          <w:szCs w:val="28"/>
        </w:rPr>
      </w:pPr>
      <w:r w:rsidRPr="00D522B5">
        <w:rPr>
          <w:sz w:val="28"/>
          <w:szCs w:val="28"/>
        </w:rPr>
        <w:t>Муниципальный этап Всероссийского марафона спорта и здорового образа жизни «Земля спорта» - 2026 (далее – Марафон) проводится с целью:                                                                                                                         - популяризации физической культуры, спорта, здорового образа жизни среди сельского населения Рузаевского муниципального района;                                                                           - выявления и награждения сильнейших участников и команд.</w:t>
      </w:r>
    </w:p>
    <w:p w:rsidR="00E70219" w:rsidRPr="00D522B5" w:rsidRDefault="00E70219" w:rsidP="00D522B5">
      <w:pPr>
        <w:rPr>
          <w:sz w:val="28"/>
          <w:szCs w:val="28"/>
        </w:rPr>
      </w:pPr>
    </w:p>
    <w:p w:rsidR="00E70219" w:rsidRPr="00D522B5" w:rsidRDefault="00E70219" w:rsidP="00D522B5">
      <w:pPr>
        <w:pStyle w:val="ListParagraph"/>
        <w:numPr>
          <w:ilvl w:val="0"/>
          <w:numId w:val="1"/>
        </w:numPr>
        <w:jc w:val="center"/>
        <w:rPr>
          <w:szCs w:val="28"/>
        </w:rPr>
      </w:pPr>
      <w:r w:rsidRPr="00D522B5">
        <w:rPr>
          <w:szCs w:val="28"/>
        </w:rPr>
        <w:t>РУКОВОДСТВО ПРОВЕДЕНИЕМ МАРАФОНА СПОРТА</w:t>
      </w:r>
    </w:p>
    <w:p w:rsidR="00E70219" w:rsidRPr="00D522B5" w:rsidRDefault="00E70219" w:rsidP="00D522B5">
      <w:pPr>
        <w:rPr>
          <w:sz w:val="28"/>
          <w:szCs w:val="28"/>
        </w:rPr>
      </w:pPr>
      <w:r w:rsidRPr="00D522B5">
        <w:rPr>
          <w:sz w:val="28"/>
          <w:szCs w:val="28"/>
        </w:rPr>
        <w:t xml:space="preserve">       Руководство проведением Марафона осуществляет муниципальное автономное учреждение «Центр физической культуры и спорта» Рузаевского муниципального района (далее – МАУ «ЦФиС»). Непосредственное руководство проведением возлагается на главную судейскую коллегию, назначенную МАУ «ЦФиС».</w:t>
      </w:r>
    </w:p>
    <w:p w:rsidR="00E70219" w:rsidRPr="00D522B5" w:rsidRDefault="00E70219" w:rsidP="00D522B5">
      <w:pPr>
        <w:rPr>
          <w:sz w:val="28"/>
          <w:szCs w:val="28"/>
        </w:rPr>
      </w:pPr>
    </w:p>
    <w:p w:rsidR="00E70219" w:rsidRPr="00D522B5" w:rsidRDefault="00E70219" w:rsidP="00D522B5">
      <w:pPr>
        <w:pStyle w:val="ListParagraph"/>
        <w:numPr>
          <w:ilvl w:val="0"/>
          <w:numId w:val="1"/>
        </w:numPr>
        <w:jc w:val="center"/>
        <w:rPr>
          <w:szCs w:val="28"/>
        </w:rPr>
      </w:pPr>
      <w:r w:rsidRPr="00D522B5">
        <w:rPr>
          <w:szCs w:val="28"/>
        </w:rPr>
        <w:t>СРОКИ И МЕСТО ПРОВЕДЕНИЯ</w:t>
      </w:r>
    </w:p>
    <w:p w:rsidR="00E70219" w:rsidRPr="00D522B5" w:rsidRDefault="00E70219" w:rsidP="00D522B5">
      <w:pPr>
        <w:pStyle w:val="ListParagraph"/>
        <w:ind w:firstLine="0"/>
        <w:rPr>
          <w:szCs w:val="28"/>
        </w:rPr>
      </w:pPr>
    </w:p>
    <w:p w:rsidR="00E70219" w:rsidRPr="00D522B5" w:rsidRDefault="00E70219" w:rsidP="00D522B5">
      <w:pPr>
        <w:pStyle w:val="ListParagraph"/>
        <w:spacing w:after="0"/>
        <w:ind w:left="0" w:firstLine="0"/>
        <w:rPr>
          <w:szCs w:val="28"/>
        </w:rPr>
      </w:pPr>
      <w:r w:rsidRPr="00D522B5">
        <w:rPr>
          <w:szCs w:val="28"/>
        </w:rPr>
        <w:t xml:space="preserve">       Марафон проводится 18 июня </w:t>
      </w:r>
      <w:smartTag w:uri="urn:schemas-microsoft-com:office:smarttags" w:element="metricconverter">
        <w:smartTagPr>
          <w:attr w:name="ProductID" w:val="2026 г"/>
        </w:smartTagPr>
        <w:r w:rsidRPr="00D522B5">
          <w:rPr>
            <w:szCs w:val="28"/>
          </w:rPr>
          <w:t>2026 г</w:t>
        </w:r>
      </w:smartTag>
      <w:r w:rsidRPr="00D522B5">
        <w:rPr>
          <w:szCs w:val="28"/>
        </w:rPr>
        <w:t>. на стадионе «Химмаш». Начало соревнований в 10.00.</w:t>
      </w:r>
    </w:p>
    <w:p w:rsidR="00E70219" w:rsidRPr="00D522B5" w:rsidRDefault="00E70219" w:rsidP="00D522B5">
      <w:pPr>
        <w:pStyle w:val="ListParagraph"/>
        <w:ind w:left="0" w:firstLine="0"/>
        <w:rPr>
          <w:szCs w:val="28"/>
        </w:rPr>
      </w:pPr>
    </w:p>
    <w:p w:rsidR="00E70219" w:rsidRPr="00D522B5" w:rsidRDefault="00E70219" w:rsidP="00D522B5">
      <w:pPr>
        <w:pStyle w:val="ListParagraph"/>
        <w:numPr>
          <w:ilvl w:val="0"/>
          <w:numId w:val="1"/>
        </w:numPr>
        <w:spacing w:after="0"/>
        <w:jc w:val="center"/>
        <w:rPr>
          <w:szCs w:val="28"/>
        </w:rPr>
      </w:pPr>
      <w:r w:rsidRPr="00D522B5">
        <w:rPr>
          <w:szCs w:val="28"/>
        </w:rPr>
        <w:t>ПРОГРАММА МАРАФОНА И УСЛОВИЯ ПОДВЕДЕНИЯ ИТОГОВ</w:t>
      </w:r>
    </w:p>
    <w:p w:rsidR="00E70219" w:rsidRPr="00D522B5" w:rsidRDefault="00E70219" w:rsidP="00D522B5">
      <w:pPr>
        <w:spacing w:after="100" w:afterAutospacing="1"/>
        <w:rPr>
          <w:sz w:val="28"/>
          <w:szCs w:val="28"/>
        </w:rPr>
      </w:pPr>
      <w:r w:rsidRPr="00D522B5">
        <w:rPr>
          <w:sz w:val="28"/>
          <w:szCs w:val="28"/>
        </w:rPr>
        <w:t xml:space="preserve">       В программу Марафона входят следующие виды:</w:t>
      </w:r>
    </w:p>
    <w:p w:rsidR="00E70219" w:rsidRPr="00D522B5" w:rsidRDefault="00E70219" w:rsidP="00D522B5">
      <w:pPr>
        <w:pStyle w:val="ListParagraph"/>
        <w:spacing w:after="0" w:line="276" w:lineRule="auto"/>
        <w:ind w:firstLine="0"/>
        <w:rPr>
          <w:szCs w:val="28"/>
          <w:u w:val="single"/>
        </w:rPr>
      </w:pPr>
      <w:r w:rsidRPr="00D522B5">
        <w:rPr>
          <w:szCs w:val="28"/>
        </w:rPr>
        <w:t xml:space="preserve">а) </w:t>
      </w:r>
      <w:r w:rsidRPr="00D522B5">
        <w:rPr>
          <w:szCs w:val="28"/>
          <w:u w:val="single"/>
        </w:rPr>
        <w:t>СЕМЕЙНЫЕ СТАРТЫ</w:t>
      </w:r>
    </w:p>
    <w:p w:rsidR="00E70219" w:rsidRPr="00D522B5" w:rsidRDefault="00E70219" w:rsidP="00D522B5">
      <w:pPr>
        <w:spacing w:after="100" w:afterAutospacing="1" w:line="276" w:lineRule="auto"/>
        <w:rPr>
          <w:sz w:val="28"/>
          <w:szCs w:val="28"/>
        </w:rPr>
      </w:pPr>
      <w:r w:rsidRPr="00D522B5">
        <w:rPr>
          <w:sz w:val="28"/>
          <w:szCs w:val="28"/>
        </w:rPr>
        <w:t xml:space="preserve">       В соревнованиях участвуют спортивные семьи: папа, мама и ребенок до 14 лет независимо от пола. С семьями проводятся эстафеты: с мячами, обручами, без предметов.</w:t>
      </w:r>
    </w:p>
    <w:p w:rsidR="00E70219" w:rsidRPr="00D522B5" w:rsidRDefault="00E70219" w:rsidP="00D522B5">
      <w:pPr>
        <w:spacing w:line="276" w:lineRule="auto"/>
        <w:ind w:left="720"/>
        <w:contextualSpacing/>
        <w:rPr>
          <w:sz w:val="28"/>
          <w:szCs w:val="28"/>
          <w:u w:val="single"/>
        </w:rPr>
      </w:pPr>
      <w:r w:rsidRPr="00D522B5">
        <w:rPr>
          <w:sz w:val="28"/>
          <w:szCs w:val="28"/>
          <w:u w:val="single"/>
        </w:rPr>
        <w:t>б) МНОГОБОРЬЕ ГТО</w:t>
      </w:r>
    </w:p>
    <w:p w:rsidR="00E70219" w:rsidRPr="00D522B5" w:rsidRDefault="00E70219" w:rsidP="00D522B5">
      <w:pPr>
        <w:spacing w:line="276" w:lineRule="auto"/>
        <w:ind w:left="720"/>
        <w:contextualSpacing/>
        <w:jc w:val="center"/>
        <w:rPr>
          <w:sz w:val="28"/>
          <w:szCs w:val="28"/>
          <w:u w:val="single"/>
        </w:rPr>
      </w:pPr>
    </w:p>
    <w:p w:rsidR="00E70219" w:rsidRPr="00D522B5" w:rsidRDefault="00E70219" w:rsidP="00D522B5">
      <w:pPr>
        <w:spacing w:line="276" w:lineRule="auto"/>
        <w:rPr>
          <w:sz w:val="28"/>
          <w:szCs w:val="28"/>
        </w:rPr>
      </w:pPr>
      <w:r w:rsidRPr="00D522B5">
        <w:rPr>
          <w:sz w:val="28"/>
          <w:szCs w:val="28"/>
        </w:rPr>
        <w:t xml:space="preserve">       В соревнованиях участвуют 1 мужчина и 1 женщина от команды. В программе три вида:</w:t>
      </w:r>
    </w:p>
    <w:p w:rsidR="00E70219" w:rsidRPr="00D522B5" w:rsidRDefault="00E70219" w:rsidP="00D522B5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D522B5">
        <w:rPr>
          <w:sz w:val="28"/>
          <w:szCs w:val="28"/>
        </w:rPr>
        <w:t>Сгибание-разгибание рук в упоре лежа на земле.</w:t>
      </w:r>
    </w:p>
    <w:p w:rsidR="00E70219" w:rsidRPr="00D522B5" w:rsidRDefault="00E70219" w:rsidP="00D522B5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D522B5">
        <w:rPr>
          <w:sz w:val="28"/>
          <w:szCs w:val="28"/>
        </w:rPr>
        <w:t>Прыжок в длину с места.</w:t>
      </w:r>
    </w:p>
    <w:p w:rsidR="00E70219" w:rsidRPr="00D522B5" w:rsidRDefault="00E70219" w:rsidP="00D522B5">
      <w:pPr>
        <w:widowControl/>
        <w:numPr>
          <w:ilvl w:val="0"/>
          <w:numId w:val="2"/>
        </w:numPr>
        <w:autoSpaceDE/>
        <w:autoSpaceDN/>
        <w:adjustRightInd/>
        <w:spacing w:after="100" w:afterAutospacing="1" w:line="276" w:lineRule="auto"/>
        <w:contextualSpacing/>
        <w:rPr>
          <w:sz w:val="28"/>
          <w:szCs w:val="28"/>
        </w:rPr>
      </w:pPr>
      <w:r w:rsidRPr="00D522B5">
        <w:rPr>
          <w:sz w:val="28"/>
          <w:szCs w:val="28"/>
        </w:rPr>
        <w:t>Поднимание туловища из положения лежа на спине.</w:t>
      </w:r>
    </w:p>
    <w:p w:rsidR="00E70219" w:rsidRPr="00D522B5" w:rsidRDefault="00E70219" w:rsidP="00D522B5">
      <w:pPr>
        <w:spacing w:after="100" w:afterAutospacing="1" w:line="276" w:lineRule="auto"/>
        <w:ind w:left="720"/>
        <w:contextualSpacing/>
        <w:rPr>
          <w:sz w:val="28"/>
          <w:szCs w:val="28"/>
          <w:u w:val="single"/>
        </w:rPr>
      </w:pPr>
    </w:p>
    <w:p w:rsidR="00E70219" w:rsidRPr="00D522B5" w:rsidRDefault="00E70219" w:rsidP="00D522B5">
      <w:pPr>
        <w:spacing w:after="100" w:afterAutospacing="1" w:line="276" w:lineRule="auto"/>
        <w:ind w:left="720"/>
        <w:contextualSpacing/>
        <w:rPr>
          <w:sz w:val="28"/>
          <w:szCs w:val="28"/>
          <w:u w:val="single"/>
        </w:rPr>
      </w:pPr>
      <w:r w:rsidRPr="00D522B5">
        <w:rPr>
          <w:sz w:val="28"/>
          <w:szCs w:val="28"/>
          <w:u w:val="single"/>
        </w:rPr>
        <w:t>в) КАНТОВКА ПОКРЫШКИ</w:t>
      </w:r>
    </w:p>
    <w:p w:rsidR="00E70219" w:rsidRPr="00D522B5" w:rsidRDefault="00E70219" w:rsidP="00D522B5">
      <w:pPr>
        <w:spacing w:line="276" w:lineRule="auto"/>
        <w:ind w:hanging="720"/>
        <w:contextualSpacing/>
        <w:rPr>
          <w:sz w:val="28"/>
          <w:szCs w:val="28"/>
        </w:rPr>
      </w:pPr>
      <w:r w:rsidRPr="00D522B5">
        <w:rPr>
          <w:sz w:val="28"/>
          <w:szCs w:val="28"/>
        </w:rPr>
        <w:t xml:space="preserve">                 В соревнованиях участвуют 1 мужчина, 1 женщина от команды. Расстояние для кантовки – </w:t>
      </w:r>
      <w:smartTag w:uri="urn:schemas-microsoft-com:office:smarttags" w:element="metricconverter">
        <w:smartTagPr>
          <w:attr w:name="ProductID" w:val="20 метров"/>
        </w:smartTagPr>
        <w:r w:rsidRPr="00D522B5">
          <w:rPr>
            <w:sz w:val="28"/>
            <w:szCs w:val="28"/>
          </w:rPr>
          <w:t>20 метров</w:t>
        </w:r>
      </w:smartTag>
      <w:r w:rsidRPr="00D522B5">
        <w:rPr>
          <w:sz w:val="28"/>
          <w:szCs w:val="28"/>
        </w:rPr>
        <w:t>. Большая покрышка от трактора – для мужчин, малая покрышка от трактора – для женщин.</w:t>
      </w:r>
    </w:p>
    <w:p w:rsidR="00E70219" w:rsidRPr="00D522B5" w:rsidRDefault="00E70219" w:rsidP="00D522B5">
      <w:pPr>
        <w:spacing w:line="276" w:lineRule="auto"/>
        <w:ind w:left="720"/>
        <w:contextualSpacing/>
        <w:jc w:val="center"/>
        <w:rPr>
          <w:sz w:val="28"/>
          <w:szCs w:val="28"/>
        </w:rPr>
      </w:pPr>
    </w:p>
    <w:p w:rsidR="00E70219" w:rsidRPr="00D522B5" w:rsidRDefault="00E70219" w:rsidP="00D522B5">
      <w:pPr>
        <w:spacing w:line="276" w:lineRule="auto"/>
        <w:ind w:left="720"/>
        <w:rPr>
          <w:sz w:val="28"/>
          <w:szCs w:val="28"/>
          <w:u w:val="single"/>
        </w:rPr>
      </w:pPr>
      <w:r w:rsidRPr="00D522B5">
        <w:rPr>
          <w:sz w:val="28"/>
          <w:szCs w:val="28"/>
          <w:u w:val="single"/>
        </w:rPr>
        <w:t>г) БУКСИРОВКА ТРАНСПОРТА</w:t>
      </w:r>
    </w:p>
    <w:p w:rsidR="00E70219" w:rsidRPr="00D522B5" w:rsidRDefault="00E70219" w:rsidP="00D522B5">
      <w:pPr>
        <w:spacing w:line="276" w:lineRule="auto"/>
        <w:rPr>
          <w:sz w:val="28"/>
          <w:szCs w:val="28"/>
        </w:rPr>
      </w:pPr>
      <w:r w:rsidRPr="00D522B5">
        <w:rPr>
          <w:sz w:val="28"/>
          <w:szCs w:val="28"/>
        </w:rPr>
        <w:t xml:space="preserve">       Участвуют двое мужчин от команды. Оба одновременно толкают машину сзади на расстояние </w:t>
      </w:r>
      <w:smartTag w:uri="urn:schemas-microsoft-com:office:smarttags" w:element="metricconverter">
        <w:smartTagPr>
          <w:attr w:name="ProductID" w:val="30 метров"/>
        </w:smartTagPr>
        <w:r w:rsidRPr="00D522B5">
          <w:rPr>
            <w:sz w:val="28"/>
            <w:szCs w:val="28"/>
          </w:rPr>
          <w:t>30 метров</w:t>
        </w:r>
      </w:smartTag>
      <w:r w:rsidRPr="00D522B5">
        <w:rPr>
          <w:sz w:val="28"/>
          <w:szCs w:val="28"/>
        </w:rPr>
        <w:t>.</w:t>
      </w:r>
    </w:p>
    <w:p w:rsidR="00E70219" w:rsidRPr="00D522B5" w:rsidRDefault="00E70219" w:rsidP="00D522B5">
      <w:pPr>
        <w:spacing w:line="276" w:lineRule="auto"/>
        <w:rPr>
          <w:sz w:val="28"/>
          <w:szCs w:val="28"/>
        </w:rPr>
      </w:pPr>
    </w:p>
    <w:p w:rsidR="00E70219" w:rsidRPr="00D522B5" w:rsidRDefault="00E70219" w:rsidP="00D522B5">
      <w:pPr>
        <w:spacing w:after="100" w:afterAutospacing="1" w:line="276" w:lineRule="auto"/>
        <w:ind w:left="720"/>
        <w:rPr>
          <w:sz w:val="28"/>
          <w:szCs w:val="28"/>
          <w:u w:val="single"/>
        </w:rPr>
      </w:pPr>
      <w:r w:rsidRPr="00D522B5">
        <w:rPr>
          <w:sz w:val="28"/>
          <w:szCs w:val="28"/>
          <w:u w:val="single"/>
        </w:rPr>
        <w:t>д) ПЕРЕТЯГИВАНИЕ КАНАТА</w:t>
      </w:r>
    </w:p>
    <w:p w:rsidR="00E70219" w:rsidRPr="00D522B5" w:rsidRDefault="00E70219" w:rsidP="00D522B5">
      <w:pPr>
        <w:spacing w:line="276" w:lineRule="auto"/>
        <w:rPr>
          <w:sz w:val="28"/>
          <w:szCs w:val="28"/>
        </w:rPr>
      </w:pPr>
      <w:r w:rsidRPr="00D522B5">
        <w:rPr>
          <w:sz w:val="28"/>
          <w:szCs w:val="28"/>
        </w:rPr>
        <w:t xml:space="preserve">       Участвуют 8 человек от команды независимо от пола.</w:t>
      </w:r>
    </w:p>
    <w:p w:rsidR="00E70219" w:rsidRPr="00D522B5" w:rsidRDefault="00E70219" w:rsidP="00D522B5">
      <w:pPr>
        <w:spacing w:line="276" w:lineRule="auto"/>
        <w:rPr>
          <w:sz w:val="28"/>
          <w:szCs w:val="28"/>
        </w:rPr>
      </w:pPr>
      <w:r w:rsidRPr="00D522B5">
        <w:rPr>
          <w:sz w:val="28"/>
          <w:szCs w:val="28"/>
        </w:rPr>
        <w:t xml:space="preserve">       Итоги по каждому виду и в общекомандном зачете подводятся по наименьшей сумме мест, занятых участниками в каждом упражнении и командами в каждом виде программы.</w:t>
      </w:r>
    </w:p>
    <w:p w:rsidR="00E70219" w:rsidRPr="00D522B5" w:rsidRDefault="00E70219" w:rsidP="00D522B5">
      <w:pPr>
        <w:spacing w:line="276" w:lineRule="auto"/>
        <w:rPr>
          <w:sz w:val="28"/>
          <w:szCs w:val="28"/>
        </w:rPr>
      </w:pPr>
    </w:p>
    <w:p w:rsidR="00E70219" w:rsidRPr="00D522B5" w:rsidRDefault="00E70219" w:rsidP="00D522B5">
      <w:pPr>
        <w:pStyle w:val="ListParagraph"/>
        <w:numPr>
          <w:ilvl w:val="0"/>
          <w:numId w:val="1"/>
        </w:numPr>
        <w:ind w:left="0"/>
        <w:jc w:val="center"/>
        <w:rPr>
          <w:szCs w:val="28"/>
        </w:rPr>
      </w:pPr>
      <w:r w:rsidRPr="00D522B5">
        <w:rPr>
          <w:szCs w:val="28"/>
        </w:rPr>
        <w:t>УЧАСТНИКИ СОРЕВНОВАНИЙ</w:t>
      </w:r>
    </w:p>
    <w:p w:rsidR="00E70219" w:rsidRPr="00D522B5" w:rsidRDefault="00E70219" w:rsidP="00D522B5">
      <w:pPr>
        <w:rPr>
          <w:sz w:val="28"/>
          <w:szCs w:val="28"/>
        </w:rPr>
      </w:pPr>
      <w:r w:rsidRPr="00D522B5">
        <w:rPr>
          <w:sz w:val="28"/>
          <w:szCs w:val="28"/>
        </w:rPr>
        <w:t xml:space="preserve">       К участию в соревнованиях допускаются жители сельских поселений Рузаевского муниципального района, имеющие допуск врача. Состав команды не ограничен. Один человек может участвовать в нескольких видах программы.</w:t>
      </w:r>
    </w:p>
    <w:p w:rsidR="00E70219" w:rsidRPr="00D522B5" w:rsidRDefault="00E70219" w:rsidP="00D522B5">
      <w:pPr>
        <w:pStyle w:val="ListParagraph"/>
        <w:numPr>
          <w:ilvl w:val="0"/>
          <w:numId w:val="1"/>
        </w:numPr>
        <w:jc w:val="center"/>
        <w:rPr>
          <w:szCs w:val="28"/>
        </w:rPr>
      </w:pPr>
      <w:r w:rsidRPr="00D522B5">
        <w:rPr>
          <w:szCs w:val="28"/>
        </w:rPr>
        <w:t>НАГРАЖДЕНИЕ</w:t>
      </w:r>
    </w:p>
    <w:p w:rsidR="00E70219" w:rsidRPr="00D522B5" w:rsidRDefault="00E70219" w:rsidP="00D522B5">
      <w:pPr>
        <w:rPr>
          <w:sz w:val="28"/>
          <w:szCs w:val="28"/>
        </w:rPr>
      </w:pPr>
      <w:r w:rsidRPr="00D522B5">
        <w:rPr>
          <w:sz w:val="28"/>
          <w:szCs w:val="28"/>
        </w:rPr>
        <w:t xml:space="preserve">       Команды, занявшие 1-3 места, награждаются кубками и дипломами соответствующих степеней. Спортсмены, занявшие 1-3 места в личном зачете, награждаются медалями и грамотами.</w:t>
      </w:r>
    </w:p>
    <w:p w:rsidR="00E70219" w:rsidRPr="00D522B5" w:rsidRDefault="00E70219" w:rsidP="00D522B5">
      <w:pPr>
        <w:rPr>
          <w:sz w:val="28"/>
          <w:szCs w:val="28"/>
        </w:rPr>
      </w:pPr>
    </w:p>
    <w:p w:rsidR="00E70219" w:rsidRPr="00D522B5" w:rsidRDefault="00E70219" w:rsidP="00D522B5">
      <w:pPr>
        <w:pStyle w:val="ListParagraph"/>
        <w:numPr>
          <w:ilvl w:val="0"/>
          <w:numId w:val="1"/>
        </w:numPr>
        <w:jc w:val="center"/>
        <w:rPr>
          <w:szCs w:val="28"/>
        </w:rPr>
      </w:pPr>
      <w:r w:rsidRPr="00D522B5">
        <w:rPr>
          <w:szCs w:val="28"/>
        </w:rPr>
        <w:t>ФИНАНСИРОВАНИЕ</w:t>
      </w:r>
    </w:p>
    <w:p w:rsidR="00E70219" w:rsidRPr="00D522B5" w:rsidRDefault="00E70219" w:rsidP="00D522B5">
      <w:pPr>
        <w:rPr>
          <w:sz w:val="28"/>
          <w:szCs w:val="28"/>
        </w:rPr>
      </w:pPr>
      <w:r w:rsidRPr="00D522B5">
        <w:rPr>
          <w:sz w:val="28"/>
          <w:szCs w:val="28"/>
        </w:rPr>
        <w:t xml:space="preserve">       Расходы по проведению Марафона</w:t>
      </w:r>
      <w:bookmarkStart w:id="1" w:name="_GoBack"/>
      <w:bookmarkEnd w:id="1"/>
      <w:r w:rsidRPr="00D522B5">
        <w:rPr>
          <w:sz w:val="28"/>
          <w:szCs w:val="28"/>
        </w:rPr>
        <w:t xml:space="preserve"> (приобретение кубков, медалей, дипломов и грамот) несет МАУ «ЦФиС». Все остальные расходы – за счет командирующих организаций.</w:t>
      </w:r>
    </w:p>
    <w:p w:rsidR="00E70219" w:rsidRPr="00D522B5" w:rsidRDefault="00E70219" w:rsidP="00D522B5">
      <w:pPr>
        <w:rPr>
          <w:sz w:val="28"/>
          <w:szCs w:val="28"/>
        </w:rPr>
      </w:pPr>
    </w:p>
    <w:p w:rsidR="00E70219" w:rsidRPr="00D522B5" w:rsidRDefault="00E70219" w:rsidP="00D522B5">
      <w:pPr>
        <w:rPr>
          <w:sz w:val="28"/>
          <w:szCs w:val="28"/>
        </w:rPr>
      </w:pPr>
      <w:r w:rsidRPr="00D522B5">
        <w:rPr>
          <w:b/>
          <w:sz w:val="28"/>
          <w:szCs w:val="28"/>
        </w:rPr>
        <w:t>Внимание:</w:t>
      </w:r>
      <w:r w:rsidRPr="00D522B5">
        <w:rPr>
          <w:sz w:val="28"/>
          <w:szCs w:val="28"/>
        </w:rPr>
        <w:t xml:space="preserve"> главам сельских поселений, главам администраций сельских поселений в срок до 01 июня </w:t>
      </w:r>
      <w:smartTag w:uri="urn:schemas-microsoft-com:office:smarttags" w:element="metricconverter">
        <w:smartTagPr>
          <w:attr w:name="ProductID" w:val="2026 г"/>
        </w:smartTagPr>
        <w:r w:rsidRPr="00D522B5">
          <w:rPr>
            <w:sz w:val="28"/>
            <w:szCs w:val="28"/>
          </w:rPr>
          <w:t>2026 г</w:t>
        </w:r>
      </w:smartTag>
      <w:r w:rsidRPr="00D522B5">
        <w:rPr>
          <w:sz w:val="28"/>
          <w:szCs w:val="28"/>
        </w:rPr>
        <w:t xml:space="preserve">. направить списки участников Марафона в отдел по работе с АПК, ЛПХ и сельскими поселениями согласно заявке (приложение 1 к настоящему Положению). </w:t>
      </w: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</w:p>
    <w:p w:rsidR="00E70219" w:rsidRPr="00D522B5" w:rsidRDefault="00E70219" w:rsidP="00D522B5">
      <w:pPr>
        <w:pStyle w:val="NoSpacing"/>
        <w:jc w:val="right"/>
        <w:rPr>
          <w:szCs w:val="28"/>
        </w:rPr>
        <w:sectPr w:rsidR="00E70219" w:rsidRPr="00D522B5" w:rsidSect="00434CAA">
          <w:pgSz w:w="11906" w:h="16838"/>
          <w:pgMar w:top="1418" w:right="850" w:bottom="709" w:left="1701" w:header="708" w:footer="708" w:gutter="0"/>
          <w:cols w:space="708"/>
          <w:docGrid w:linePitch="360"/>
        </w:sectPr>
      </w:pPr>
    </w:p>
    <w:p w:rsidR="00E70219" w:rsidRPr="00D522B5" w:rsidRDefault="00E70219" w:rsidP="00D522B5">
      <w:pPr>
        <w:pStyle w:val="NoSpacing"/>
        <w:jc w:val="right"/>
        <w:rPr>
          <w:szCs w:val="28"/>
        </w:rPr>
      </w:pPr>
      <w:r w:rsidRPr="00D522B5">
        <w:rPr>
          <w:szCs w:val="28"/>
        </w:rPr>
        <w:t xml:space="preserve">Приложение 1 к Положению о проведении муниципального этапа </w:t>
      </w:r>
    </w:p>
    <w:p w:rsidR="00E70219" w:rsidRPr="00D522B5" w:rsidRDefault="00E70219" w:rsidP="00D522B5">
      <w:pPr>
        <w:pStyle w:val="NoSpacing"/>
        <w:jc w:val="right"/>
        <w:rPr>
          <w:szCs w:val="28"/>
        </w:rPr>
      </w:pPr>
      <w:r w:rsidRPr="00D522B5">
        <w:rPr>
          <w:szCs w:val="28"/>
        </w:rPr>
        <w:t>Всероссийского марафона спорта и здорового образа жизни «Земля спорта» - 2026</w:t>
      </w:r>
    </w:p>
    <w:p w:rsidR="00E70219" w:rsidRPr="00D522B5" w:rsidRDefault="00E70219" w:rsidP="00D522B5">
      <w:pPr>
        <w:pStyle w:val="NoSpacing"/>
        <w:ind w:left="11057"/>
        <w:rPr>
          <w:szCs w:val="28"/>
        </w:rPr>
      </w:pPr>
    </w:p>
    <w:p w:rsidR="00E70219" w:rsidRPr="00D522B5" w:rsidRDefault="00E70219" w:rsidP="00D522B5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7728;visibility:hidden" filled="t" stroked="t">
            <v:stroke joinstyle="round"/>
            <o:lock v:ext="edit" aspectratio="f" selection="t"/>
          </v:shape>
        </w:pict>
      </w:r>
      <w:r>
        <w:rPr>
          <w:noProof/>
        </w:rPr>
        <w:pict>
          <v:shape id="_x0000_s1027" type="#_x0000_t75" style="position:absolute;left:0;text-align:left;margin-left:0;margin-top:0;width:50pt;height:50pt;z-index:251658752;visibility:hidden" filled="t" stroked="t">
            <v:stroke joinstyle="round"/>
            <o:lock v:ext="edit" aspectratio="f" selection="t"/>
          </v:shape>
        </w:pict>
      </w:r>
      <w:r>
        <w:rPr>
          <w:noProof/>
        </w:rPr>
        <w:pict>
          <v:shape id="Рисунок 5" o:spid="_x0000_s1028" type="#_x0000_t75" style="position:absolute;left:0;text-align:left;margin-left:2.35pt;margin-top:-6.15pt;width:90.55pt;height:64.1pt;z-index:-251659776;visibility:visible">
            <v:imagedata r:id="rId5" o:title=""/>
          </v:shape>
        </w:pict>
      </w:r>
      <w:r w:rsidRPr="00D522B5">
        <w:rPr>
          <w:sz w:val="28"/>
          <w:szCs w:val="28"/>
        </w:rPr>
        <w:t>ЗАЯВКА</w:t>
      </w:r>
    </w:p>
    <w:p w:rsidR="00E70219" w:rsidRPr="00D522B5" w:rsidRDefault="00E70219" w:rsidP="00D522B5">
      <w:pPr>
        <w:pStyle w:val="NoSpacing"/>
        <w:jc w:val="center"/>
        <w:rPr>
          <w:szCs w:val="28"/>
        </w:rPr>
      </w:pPr>
      <w:r w:rsidRPr="00D522B5">
        <w:rPr>
          <w:szCs w:val="28"/>
        </w:rPr>
        <w:t xml:space="preserve">на участие в муниципальном этапе </w:t>
      </w:r>
    </w:p>
    <w:p w:rsidR="00E70219" w:rsidRPr="00D522B5" w:rsidRDefault="00E70219" w:rsidP="00D522B5">
      <w:pPr>
        <w:pStyle w:val="NoSpacing"/>
        <w:jc w:val="center"/>
        <w:rPr>
          <w:szCs w:val="28"/>
        </w:rPr>
      </w:pPr>
      <w:r w:rsidRPr="00D522B5">
        <w:rPr>
          <w:szCs w:val="28"/>
        </w:rPr>
        <w:t xml:space="preserve">Всероссийского марафона спорта и здорового образа жизни </w:t>
      </w:r>
    </w:p>
    <w:p w:rsidR="00E70219" w:rsidRPr="00D522B5" w:rsidRDefault="00E70219" w:rsidP="00D522B5">
      <w:pPr>
        <w:pStyle w:val="NoSpacing"/>
        <w:jc w:val="center"/>
        <w:rPr>
          <w:szCs w:val="28"/>
        </w:rPr>
      </w:pPr>
      <w:r w:rsidRPr="00D522B5">
        <w:rPr>
          <w:szCs w:val="28"/>
        </w:rPr>
        <w:t xml:space="preserve">«Земля спорта» - 2026 </w:t>
      </w:r>
      <w:r w:rsidRPr="00D522B5">
        <w:rPr>
          <w:szCs w:val="28"/>
        </w:rPr>
        <w:br/>
        <w:t>________________________________________________________________</w:t>
      </w:r>
    </w:p>
    <w:p w:rsidR="00E70219" w:rsidRPr="00D522B5" w:rsidRDefault="00E70219" w:rsidP="00D522B5">
      <w:pPr>
        <w:jc w:val="center"/>
        <w:rPr>
          <w:color w:val="000000"/>
          <w:sz w:val="28"/>
          <w:szCs w:val="28"/>
        </w:rPr>
      </w:pPr>
      <w:r w:rsidRPr="00D522B5">
        <w:rPr>
          <w:color w:val="000000"/>
          <w:sz w:val="28"/>
          <w:szCs w:val="28"/>
        </w:rPr>
        <w:t>(наименование муниципалитета)</w:t>
      </w:r>
    </w:p>
    <w:p w:rsidR="00E70219" w:rsidRPr="00D522B5" w:rsidRDefault="00E70219" w:rsidP="00D522B5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7"/>
        <w:gridCol w:w="3013"/>
        <w:gridCol w:w="1545"/>
        <w:gridCol w:w="1877"/>
        <w:gridCol w:w="1859"/>
        <w:gridCol w:w="2182"/>
        <w:gridCol w:w="2655"/>
        <w:gridCol w:w="1147"/>
      </w:tblGrid>
      <w:tr w:rsidR="00E70219" w:rsidRPr="00D522B5" w:rsidTr="00526469">
        <w:trPr>
          <w:trHeight w:val="1617"/>
        </w:trPr>
        <w:tc>
          <w:tcPr>
            <w:tcW w:w="49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№</w:t>
            </w:r>
          </w:p>
        </w:tc>
        <w:tc>
          <w:tcPr>
            <w:tcW w:w="3013" w:type="dxa"/>
            <w:vAlign w:val="center"/>
          </w:tcPr>
          <w:p w:rsidR="00E70219" w:rsidRPr="00D522B5" w:rsidRDefault="00E70219" w:rsidP="00526469">
            <w:pPr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1545" w:type="dxa"/>
            <w:vAlign w:val="center"/>
          </w:tcPr>
          <w:p w:rsidR="00E70219" w:rsidRPr="00D522B5" w:rsidRDefault="00E70219" w:rsidP="00526469">
            <w:pPr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877" w:type="dxa"/>
            <w:vAlign w:val="center"/>
          </w:tcPr>
          <w:p w:rsidR="00E70219" w:rsidRPr="00D522B5" w:rsidRDefault="00E70219" w:rsidP="00526469">
            <w:pPr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Полных лет на момент проведения</w:t>
            </w:r>
          </w:p>
        </w:tc>
        <w:tc>
          <w:tcPr>
            <w:tcW w:w="1859" w:type="dxa"/>
            <w:vAlign w:val="center"/>
          </w:tcPr>
          <w:p w:rsidR="00E70219" w:rsidRPr="00D522B5" w:rsidRDefault="00E70219" w:rsidP="00526469">
            <w:pPr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Номер телефона</w:t>
            </w:r>
          </w:p>
        </w:tc>
        <w:tc>
          <w:tcPr>
            <w:tcW w:w="2182" w:type="dxa"/>
            <w:vAlign w:val="center"/>
          </w:tcPr>
          <w:p w:rsidR="00E70219" w:rsidRPr="00D522B5" w:rsidRDefault="00E70219" w:rsidP="00526469">
            <w:pPr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Населённый пункт проживания (муниципальное образование)</w:t>
            </w:r>
          </w:p>
        </w:tc>
        <w:tc>
          <w:tcPr>
            <w:tcW w:w="2655" w:type="dxa"/>
            <w:vAlign w:val="center"/>
          </w:tcPr>
          <w:p w:rsidR="00E70219" w:rsidRPr="00D522B5" w:rsidRDefault="00E70219" w:rsidP="00526469">
            <w:pPr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Место работы*</w:t>
            </w:r>
            <w:r w:rsidRPr="00D522B5">
              <w:rPr>
                <w:sz w:val="28"/>
                <w:szCs w:val="28"/>
              </w:rPr>
              <w:br/>
              <w:t>(должность)</w:t>
            </w:r>
          </w:p>
        </w:tc>
        <w:tc>
          <w:tcPr>
            <w:tcW w:w="1147" w:type="dxa"/>
            <w:vAlign w:val="center"/>
          </w:tcPr>
          <w:p w:rsidR="00E70219" w:rsidRPr="00D522B5" w:rsidRDefault="00E70219" w:rsidP="00526469">
            <w:pPr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Размер одежды</w:t>
            </w:r>
          </w:p>
        </w:tc>
      </w:tr>
      <w:tr w:rsidR="00E70219" w:rsidRPr="00D522B5" w:rsidTr="00526469">
        <w:trPr>
          <w:trHeight w:val="427"/>
        </w:trPr>
        <w:tc>
          <w:tcPr>
            <w:tcW w:w="14775" w:type="dxa"/>
            <w:gridSpan w:val="8"/>
          </w:tcPr>
          <w:p w:rsidR="00E70219" w:rsidRPr="00D522B5" w:rsidRDefault="00E70219" w:rsidP="00526469">
            <w:pPr>
              <w:jc w:val="center"/>
              <w:rPr>
                <w:b/>
                <w:i/>
                <w:sz w:val="28"/>
                <w:szCs w:val="28"/>
              </w:rPr>
            </w:pPr>
            <w:r w:rsidRPr="00D522B5">
              <w:rPr>
                <w:b/>
                <w:i/>
                <w:sz w:val="28"/>
                <w:szCs w:val="28"/>
              </w:rPr>
              <w:t>Вид программы</w:t>
            </w:r>
          </w:p>
        </w:tc>
      </w:tr>
      <w:tr w:rsidR="00E70219" w:rsidRPr="00D522B5" w:rsidTr="00526469">
        <w:tc>
          <w:tcPr>
            <w:tcW w:w="49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1</w:t>
            </w:r>
          </w:p>
        </w:tc>
        <w:tc>
          <w:tcPr>
            <w:tcW w:w="3013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</w:tr>
      <w:tr w:rsidR="00E70219" w:rsidRPr="00D522B5" w:rsidTr="00526469">
        <w:tc>
          <w:tcPr>
            <w:tcW w:w="49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2</w:t>
            </w:r>
          </w:p>
        </w:tc>
        <w:tc>
          <w:tcPr>
            <w:tcW w:w="3013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</w:tr>
      <w:tr w:rsidR="00E70219" w:rsidRPr="00D522B5" w:rsidTr="00526469">
        <w:trPr>
          <w:trHeight w:val="345"/>
        </w:trPr>
        <w:tc>
          <w:tcPr>
            <w:tcW w:w="14775" w:type="dxa"/>
            <w:gridSpan w:val="8"/>
          </w:tcPr>
          <w:p w:rsidR="00E70219" w:rsidRPr="00D522B5" w:rsidRDefault="00E70219" w:rsidP="00526469">
            <w:pPr>
              <w:jc w:val="center"/>
              <w:rPr>
                <w:b/>
                <w:i/>
                <w:sz w:val="28"/>
                <w:szCs w:val="28"/>
              </w:rPr>
            </w:pPr>
            <w:r w:rsidRPr="00D522B5">
              <w:rPr>
                <w:b/>
                <w:i/>
                <w:sz w:val="28"/>
                <w:szCs w:val="28"/>
              </w:rPr>
              <w:t>Вид программы</w:t>
            </w:r>
          </w:p>
        </w:tc>
      </w:tr>
      <w:tr w:rsidR="00E70219" w:rsidRPr="00D522B5" w:rsidTr="00526469">
        <w:tc>
          <w:tcPr>
            <w:tcW w:w="49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1</w:t>
            </w:r>
          </w:p>
        </w:tc>
        <w:tc>
          <w:tcPr>
            <w:tcW w:w="3013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</w:tr>
      <w:tr w:rsidR="00E70219" w:rsidRPr="00D522B5" w:rsidTr="00526469">
        <w:tc>
          <w:tcPr>
            <w:tcW w:w="49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  <w:r w:rsidRPr="00D522B5">
              <w:rPr>
                <w:sz w:val="28"/>
                <w:szCs w:val="28"/>
              </w:rPr>
              <w:t>2</w:t>
            </w:r>
          </w:p>
        </w:tc>
        <w:tc>
          <w:tcPr>
            <w:tcW w:w="3013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7" w:type="dxa"/>
            <w:vAlign w:val="center"/>
          </w:tcPr>
          <w:p w:rsidR="00E70219" w:rsidRPr="00D522B5" w:rsidRDefault="00E70219" w:rsidP="005264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E70219" w:rsidRPr="00D522B5" w:rsidRDefault="00E70219" w:rsidP="00D522B5">
      <w:pPr>
        <w:spacing w:after="179" w:line="1" w:lineRule="exact"/>
        <w:rPr>
          <w:color w:val="000000"/>
          <w:sz w:val="28"/>
          <w:szCs w:val="28"/>
        </w:rPr>
      </w:pPr>
    </w:p>
    <w:p w:rsidR="00E70219" w:rsidRPr="00D522B5" w:rsidRDefault="00E70219" w:rsidP="00D522B5">
      <w:pPr>
        <w:tabs>
          <w:tab w:val="left" w:leader="underscore" w:pos="8782"/>
        </w:tabs>
        <w:ind w:firstLine="780"/>
        <w:rPr>
          <w:sz w:val="28"/>
          <w:szCs w:val="28"/>
        </w:rPr>
      </w:pPr>
      <w:r w:rsidRPr="00D522B5">
        <w:rPr>
          <w:color w:val="000000"/>
          <w:sz w:val="28"/>
          <w:szCs w:val="28"/>
        </w:rPr>
        <w:t xml:space="preserve">Допущено к </w:t>
      </w:r>
      <w:r w:rsidRPr="00D522B5">
        <w:rPr>
          <w:sz w:val="28"/>
          <w:szCs w:val="28"/>
        </w:rPr>
        <w:t xml:space="preserve">муниципальному этапу Всероссийского марафона спорта и здорового образа жизни «Земля спорта» - 2026 </w:t>
      </w:r>
      <w:r w:rsidRPr="00D522B5">
        <w:rPr>
          <w:color w:val="000000"/>
          <w:sz w:val="28"/>
          <w:szCs w:val="28"/>
        </w:rPr>
        <w:t>__________________________ участников.</w:t>
      </w:r>
    </w:p>
    <w:p w:rsidR="00E70219" w:rsidRPr="00D522B5" w:rsidRDefault="00E70219" w:rsidP="00D522B5">
      <w:pPr>
        <w:spacing w:after="100" w:line="223" w:lineRule="auto"/>
        <w:ind w:left="6096"/>
        <w:jc w:val="center"/>
        <w:rPr>
          <w:i/>
          <w:iCs/>
          <w:sz w:val="28"/>
          <w:szCs w:val="28"/>
        </w:rPr>
      </w:pPr>
      <w:r w:rsidRPr="00D522B5">
        <w:rPr>
          <w:i/>
          <w:iCs/>
          <w:color w:val="000000"/>
          <w:sz w:val="28"/>
          <w:szCs w:val="28"/>
        </w:rPr>
        <w:t xml:space="preserve">                                                             (прописью)</w:t>
      </w:r>
    </w:p>
    <w:p w:rsidR="00E70219" w:rsidRPr="00D522B5" w:rsidRDefault="00E70219" w:rsidP="00D522B5">
      <w:pPr>
        <w:tabs>
          <w:tab w:val="left" w:leader="underscore" w:pos="2470"/>
          <w:tab w:val="left" w:leader="underscore" w:pos="4236"/>
          <w:tab w:val="left" w:leader="underscore" w:pos="6089"/>
        </w:tabs>
        <w:ind w:firstLine="780"/>
        <w:rPr>
          <w:sz w:val="28"/>
          <w:szCs w:val="28"/>
        </w:rPr>
      </w:pPr>
      <w:r w:rsidRPr="00D522B5">
        <w:rPr>
          <w:color w:val="000000"/>
          <w:sz w:val="28"/>
          <w:szCs w:val="28"/>
        </w:rPr>
        <w:t>Врач</w:t>
      </w:r>
      <w:r w:rsidRPr="00D522B5">
        <w:rPr>
          <w:color w:val="000000"/>
          <w:sz w:val="28"/>
          <w:szCs w:val="28"/>
        </w:rPr>
        <w:tab/>
      </w:r>
      <w:r w:rsidRPr="00D522B5">
        <w:rPr>
          <w:color w:val="000000"/>
          <w:sz w:val="28"/>
          <w:szCs w:val="28"/>
        </w:rPr>
        <w:tab/>
        <w:t>/</w:t>
      </w:r>
      <w:r w:rsidRPr="00D522B5">
        <w:rPr>
          <w:color w:val="000000"/>
          <w:sz w:val="28"/>
          <w:szCs w:val="28"/>
        </w:rPr>
        <w:tab/>
      </w:r>
    </w:p>
    <w:p w:rsidR="00E70219" w:rsidRPr="00D522B5" w:rsidRDefault="00E70219" w:rsidP="00D522B5">
      <w:pPr>
        <w:spacing w:after="100" w:line="230" w:lineRule="auto"/>
        <w:ind w:left="1560"/>
        <w:rPr>
          <w:i/>
          <w:iCs/>
          <w:sz w:val="28"/>
          <w:szCs w:val="28"/>
        </w:rPr>
      </w:pPr>
      <w:r w:rsidRPr="00D522B5">
        <w:rPr>
          <w:i/>
          <w:iCs/>
          <w:color w:val="000000"/>
          <w:sz w:val="28"/>
          <w:szCs w:val="28"/>
        </w:rPr>
        <w:t xml:space="preserve">                            (ФИО)</w:t>
      </w:r>
      <w:r w:rsidRPr="00D522B5">
        <w:rPr>
          <w:i/>
          <w:iCs/>
          <w:color w:val="000000"/>
          <w:sz w:val="28"/>
          <w:szCs w:val="28"/>
        </w:rPr>
        <w:tab/>
        <w:t xml:space="preserve">                         (подпись)</w:t>
      </w:r>
    </w:p>
    <w:p w:rsidR="00E70219" w:rsidRPr="00D522B5" w:rsidRDefault="00E70219" w:rsidP="00D522B5">
      <w:pPr>
        <w:spacing w:after="340"/>
        <w:jc w:val="center"/>
        <w:rPr>
          <w:i/>
          <w:iCs/>
          <w:color w:val="000000"/>
          <w:sz w:val="28"/>
          <w:szCs w:val="28"/>
        </w:rPr>
      </w:pPr>
      <w:r w:rsidRPr="00D522B5">
        <w:rPr>
          <w:i/>
          <w:iCs/>
          <w:color w:val="000000"/>
          <w:sz w:val="28"/>
          <w:szCs w:val="28"/>
        </w:rPr>
        <w:t>М.П. медицинского учреждения</w:t>
      </w:r>
    </w:p>
    <w:p w:rsidR="00E70219" w:rsidRPr="00D522B5" w:rsidRDefault="00E70219" w:rsidP="00D522B5">
      <w:pPr>
        <w:tabs>
          <w:tab w:val="left" w:leader="underscore" w:pos="2470"/>
          <w:tab w:val="left" w:leader="underscore" w:pos="4236"/>
          <w:tab w:val="left" w:leader="underscore" w:pos="6089"/>
        </w:tabs>
        <w:rPr>
          <w:sz w:val="28"/>
          <w:szCs w:val="28"/>
        </w:rPr>
      </w:pPr>
      <w:r w:rsidRPr="00D522B5">
        <w:rPr>
          <w:color w:val="000000"/>
          <w:sz w:val="28"/>
          <w:szCs w:val="28"/>
        </w:rPr>
        <w:t xml:space="preserve">Руководитель администрации сельского поселения           </w:t>
      </w:r>
      <w:r w:rsidRPr="00D522B5">
        <w:rPr>
          <w:color w:val="000000"/>
          <w:sz w:val="28"/>
          <w:szCs w:val="28"/>
        </w:rPr>
        <w:tab/>
      </w:r>
      <w:r w:rsidRPr="00D522B5">
        <w:rPr>
          <w:color w:val="000000"/>
          <w:sz w:val="28"/>
          <w:szCs w:val="28"/>
        </w:rPr>
        <w:tab/>
        <w:t>/____________________</w:t>
      </w:r>
      <w:r w:rsidRPr="00D522B5">
        <w:rPr>
          <w:color w:val="000000"/>
          <w:sz w:val="28"/>
          <w:szCs w:val="28"/>
        </w:rPr>
        <w:tab/>
      </w:r>
    </w:p>
    <w:p w:rsidR="00E70219" w:rsidRPr="00D522B5" w:rsidRDefault="00E70219" w:rsidP="00D522B5">
      <w:pPr>
        <w:spacing w:after="100" w:line="230" w:lineRule="auto"/>
        <w:ind w:left="4253"/>
        <w:rPr>
          <w:i/>
          <w:iCs/>
          <w:sz w:val="28"/>
          <w:szCs w:val="28"/>
        </w:rPr>
      </w:pPr>
      <w:r w:rsidRPr="00D522B5">
        <w:rPr>
          <w:i/>
          <w:iCs/>
          <w:color w:val="000000"/>
          <w:sz w:val="28"/>
          <w:szCs w:val="28"/>
        </w:rPr>
        <w:t xml:space="preserve">         (ФИО)</w:t>
      </w:r>
      <w:r w:rsidRPr="00D522B5">
        <w:rPr>
          <w:i/>
          <w:iCs/>
          <w:color w:val="000000"/>
          <w:sz w:val="28"/>
          <w:szCs w:val="28"/>
        </w:rPr>
        <w:tab/>
        <w:t xml:space="preserve">                     (подпись)</w:t>
      </w:r>
    </w:p>
    <w:p w:rsidR="00E70219" w:rsidRPr="00D522B5" w:rsidRDefault="00E70219" w:rsidP="00D522B5">
      <w:pPr>
        <w:rPr>
          <w:sz w:val="28"/>
          <w:szCs w:val="28"/>
        </w:rPr>
      </w:pPr>
      <w:r w:rsidRPr="00D522B5">
        <w:rPr>
          <w:i/>
          <w:sz w:val="28"/>
          <w:szCs w:val="28"/>
        </w:rPr>
        <w:t>*Место работы с указанием названия организации, должности, сферы деятельности, населённый пункт.</w:t>
      </w:r>
    </w:p>
    <w:p w:rsidR="00E70219" w:rsidRPr="00D522B5" w:rsidRDefault="00E70219" w:rsidP="00481F0C">
      <w:pPr>
        <w:rPr>
          <w:sz w:val="28"/>
          <w:szCs w:val="28"/>
        </w:rPr>
      </w:pPr>
    </w:p>
    <w:sectPr w:rsidR="00E70219" w:rsidRPr="00D522B5" w:rsidSect="00D522B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18CC"/>
    <w:multiLevelType w:val="hybridMultilevel"/>
    <w:tmpl w:val="5A3AE9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1664EF"/>
    <w:multiLevelType w:val="hybridMultilevel"/>
    <w:tmpl w:val="B8367F12"/>
    <w:lvl w:ilvl="0" w:tplc="BE4AC4F0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0CC"/>
    <w:rsid w:val="000143E0"/>
    <w:rsid w:val="000445F5"/>
    <w:rsid w:val="000760CC"/>
    <w:rsid w:val="000A1F49"/>
    <w:rsid w:val="00125FD6"/>
    <w:rsid w:val="00165537"/>
    <w:rsid w:val="001D71B9"/>
    <w:rsid w:val="00203D17"/>
    <w:rsid w:val="00310470"/>
    <w:rsid w:val="00347E1A"/>
    <w:rsid w:val="00365FCF"/>
    <w:rsid w:val="00383C3E"/>
    <w:rsid w:val="003D07B3"/>
    <w:rsid w:val="003E0B2F"/>
    <w:rsid w:val="00434CAA"/>
    <w:rsid w:val="00481F0C"/>
    <w:rsid w:val="004945E5"/>
    <w:rsid w:val="005068B2"/>
    <w:rsid w:val="00526469"/>
    <w:rsid w:val="00557A6C"/>
    <w:rsid w:val="00573247"/>
    <w:rsid w:val="005D7BA5"/>
    <w:rsid w:val="00711793"/>
    <w:rsid w:val="00774724"/>
    <w:rsid w:val="007846C6"/>
    <w:rsid w:val="00855277"/>
    <w:rsid w:val="00890DCA"/>
    <w:rsid w:val="008A02E8"/>
    <w:rsid w:val="008A7D35"/>
    <w:rsid w:val="00925F7A"/>
    <w:rsid w:val="00970B22"/>
    <w:rsid w:val="00972DEA"/>
    <w:rsid w:val="009A6C14"/>
    <w:rsid w:val="009D1BA2"/>
    <w:rsid w:val="009F1B6A"/>
    <w:rsid w:val="00A548D6"/>
    <w:rsid w:val="00A65228"/>
    <w:rsid w:val="00B3284C"/>
    <w:rsid w:val="00BF0249"/>
    <w:rsid w:val="00C248D3"/>
    <w:rsid w:val="00C542B1"/>
    <w:rsid w:val="00C96BB2"/>
    <w:rsid w:val="00CB074C"/>
    <w:rsid w:val="00CD74AB"/>
    <w:rsid w:val="00D522B5"/>
    <w:rsid w:val="00DA4308"/>
    <w:rsid w:val="00DB552B"/>
    <w:rsid w:val="00E70219"/>
    <w:rsid w:val="00EB0B65"/>
    <w:rsid w:val="00EB1D95"/>
    <w:rsid w:val="00F22B3B"/>
    <w:rsid w:val="00F761AE"/>
    <w:rsid w:val="00FD7283"/>
    <w:rsid w:val="00FE5C0D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0C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sid w:val="000760CC"/>
    <w:rPr>
      <w:b/>
      <w:color w:val="000080"/>
      <w:sz w:val="20"/>
    </w:rPr>
  </w:style>
  <w:style w:type="paragraph" w:customStyle="1" w:styleId="1">
    <w:name w:val="Без интервала1"/>
    <w:uiPriority w:val="99"/>
    <w:rsid w:val="00481F0C"/>
    <w:rPr>
      <w:rFonts w:ascii="Times New Roman" w:hAnsi="Times New Roman"/>
      <w:sz w:val="24"/>
      <w:szCs w:val="24"/>
    </w:rPr>
  </w:style>
  <w:style w:type="paragraph" w:customStyle="1" w:styleId="a0">
    <w:name w:val="Прижатый влево"/>
    <w:basedOn w:val="Normal"/>
    <w:next w:val="Normal"/>
    <w:uiPriority w:val="99"/>
    <w:rsid w:val="00481F0C"/>
    <w:rPr>
      <w:rFonts w:ascii="Arial" w:eastAsia="Calibri" w:hAnsi="Arial"/>
      <w:sz w:val="24"/>
      <w:szCs w:val="24"/>
    </w:rPr>
  </w:style>
  <w:style w:type="paragraph" w:styleId="NoSpacing">
    <w:name w:val="No Spacing"/>
    <w:aliases w:val="Стиль1"/>
    <w:link w:val="NoSpacingChar"/>
    <w:autoRedefine/>
    <w:uiPriority w:val="99"/>
    <w:qFormat/>
    <w:rsid w:val="00D522B5"/>
    <w:pPr>
      <w:ind w:firstLine="709"/>
      <w:jc w:val="both"/>
    </w:pPr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99"/>
    <w:qFormat/>
    <w:rsid w:val="00D522B5"/>
    <w:pPr>
      <w:widowControl/>
      <w:autoSpaceDE/>
      <w:autoSpaceDN/>
      <w:adjustRightInd/>
      <w:spacing w:after="200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NoSpacingChar">
    <w:name w:val="No Spacing Char"/>
    <w:aliases w:val="Стиль1 Char"/>
    <w:link w:val="NoSpacing"/>
    <w:uiPriority w:val="99"/>
    <w:locked/>
    <w:rsid w:val="00D522B5"/>
    <w:rPr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51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6</Pages>
  <Words>872</Words>
  <Characters>4974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Галия Шамильевна Зиникова</dc:creator>
  <cp:keywords/>
  <dc:description/>
  <cp:lastModifiedBy>1</cp:lastModifiedBy>
  <cp:revision>3</cp:revision>
  <dcterms:created xsi:type="dcterms:W3CDTF">2026-05-28T08:10:00Z</dcterms:created>
  <dcterms:modified xsi:type="dcterms:W3CDTF">2026-05-28T08:13:00Z</dcterms:modified>
</cp:coreProperties>
</file>