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D4" w:rsidRDefault="000350D4" w:rsidP="00087F5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РУЗАЕВСКОГО</w:t>
      </w:r>
    </w:p>
    <w:p w:rsidR="000350D4" w:rsidRPr="00FF3EA2" w:rsidRDefault="000350D4" w:rsidP="00087F5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0350D4" w:rsidRPr="00FF3EA2" w:rsidRDefault="000350D4" w:rsidP="00087F5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0350D4" w:rsidRPr="00FF3EA2" w:rsidRDefault="000350D4" w:rsidP="00087F5F">
      <w:pPr>
        <w:jc w:val="center"/>
        <w:rPr>
          <w:b/>
          <w:sz w:val="28"/>
          <w:szCs w:val="28"/>
        </w:rPr>
      </w:pPr>
    </w:p>
    <w:p w:rsidR="000350D4" w:rsidRPr="00FF3EA2" w:rsidRDefault="000350D4" w:rsidP="00087F5F">
      <w:pPr>
        <w:jc w:val="center"/>
        <w:rPr>
          <w:b/>
          <w:sz w:val="28"/>
          <w:szCs w:val="28"/>
        </w:rPr>
      </w:pPr>
    </w:p>
    <w:p w:rsidR="000350D4" w:rsidRPr="006C77A5" w:rsidRDefault="000350D4" w:rsidP="00087F5F">
      <w:pPr>
        <w:tabs>
          <w:tab w:val="left" w:pos="8104"/>
        </w:tabs>
        <w:jc w:val="center"/>
        <w:rPr>
          <w:b/>
          <w:sz w:val="32"/>
          <w:szCs w:val="32"/>
        </w:rPr>
      </w:pPr>
      <w:r w:rsidRPr="006C77A5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</w:p>
    <w:p w:rsidR="000350D4" w:rsidRPr="00FE5C0D" w:rsidRDefault="000350D4" w:rsidP="00A53C7E">
      <w:pPr>
        <w:tabs>
          <w:tab w:val="left" w:pos="8329"/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350D4" w:rsidRDefault="000350D4" w:rsidP="00807B0D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27.05.2026</w:t>
      </w:r>
      <w:r>
        <w:rPr>
          <w:sz w:val="28"/>
          <w:szCs w:val="28"/>
        </w:rPr>
        <w:tab/>
        <w:t>№ 326</w:t>
      </w:r>
    </w:p>
    <w:p w:rsidR="000350D4" w:rsidRPr="00FF3EA2" w:rsidRDefault="000350D4" w:rsidP="00087F5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0350D4" w:rsidRDefault="000350D4" w:rsidP="00087F5F">
      <w:pPr>
        <w:tabs>
          <w:tab w:val="left" w:pos="6583"/>
        </w:tabs>
        <w:rPr>
          <w:sz w:val="28"/>
          <w:szCs w:val="28"/>
        </w:rPr>
      </w:pPr>
    </w:p>
    <w:p w:rsidR="000350D4" w:rsidRDefault="000350D4" w:rsidP="00087F5F">
      <w:pPr>
        <w:tabs>
          <w:tab w:val="left" w:pos="6583"/>
        </w:tabs>
        <w:rPr>
          <w:sz w:val="28"/>
          <w:szCs w:val="28"/>
        </w:rPr>
      </w:pPr>
    </w:p>
    <w:p w:rsidR="000350D4" w:rsidRDefault="000350D4" w:rsidP="00087F5F">
      <w:pPr>
        <w:tabs>
          <w:tab w:val="left" w:pos="6583"/>
        </w:tabs>
        <w:jc w:val="center"/>
        <w:rPr>
          <w:b/>
          <w:sz w:val="28"/>
          <w:szCs w:val="28"/>
        </w:rPr>
      </w:pPr>
      <w:r w:rsidRPr="004646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помесячных, поквартальных разбивок основных показателей прогноза социально-экономического развития поселений Рузаевского муниципального района Республики Мордовия на 2026 год</w:t>
      </w:r>
      <w:r w:rsidRPr="00464634">
        <w:rPr>
          <w:b/>
          <w:sz w:val="28"/>
          <w:szCs w:val="28"/>
        </w:rPr>
        <w:t xml:space="preserve"> </w:t>
      </w:r>
    </w:p>
    <w:p w:rsidR="000350D4" w:rsidRDefault="000350D4" w:rsidP="00087F5F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0350D4" w:rsidRDefault="000350D4" w:rsidP="00087F5F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173</w:t>
      </w:r>
      <w:r w:rsidRPr="001354AA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, Администрация Рузаевского муниципального района Республики Мордовия            п о с т а н а в л я е т:</w:t>
      </w:r>
    </w:p>
    <w:p w:rsidR="000350D4" w:rsidRPr="001354AA" w:rsidRDefault="000350D4" w:rsidP="00087F5F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 w:rsidRPr="003F2C89">
        <w:rPr>
          <w:sz w:val="28"/>
          <w:szCs w:val="28"/>
          <w:highlight w:val="yellow"/>
        </w:rPr>
        <w:t xml:space="preserve"> </w:t>
      </w:r>
    </w:p>
    <w:p w:rsidR="000350D4" w:rsidRDefault="000350D4" w:rsidP="00087F5F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помесячные, поквартальные разбивки основных показателей прогноза социально-экономического развития поселений Рузаевского муниципального района Республики Мордовия </w:t>
      </w:r>
      <w:r w:rsidRPr="00A931F7">
        <w:rPr>
          <w:sz w:val="28"/>
          <w:szCs w:val="28"/>
        </w:rPr>
        <w:t xml:space="preserve">на </w:t>
      </w:r>
      <w:r>
        <w:rPr>
          <w:sz w:val="28"/>
          <w:szCs w:val="28"/>
        </w:rPr>
        <w:t>2026 год,</w:t>
      </w:r>
      <w:r w:rsidRPr="00A931F7">
        <w:rPr>
          <w:sz w:val="28"/>
          <w:szCs w:val="28"/>
        </w:rPr>
        <w:t xml:space="preserve"> согласно </w:t>
      </w:r>
      <w:r w:rsidRPr="00205F3D">
        <w:rPr>
          <w:sz w:val="28"/>
          <w:szCs w:val="28"/>
        </w:rPr>
        <w:t xml:space="preserve">приложениям </w:t>
      </w:r>
      <w:r w:rsidRPr="00205F3D">
        <w:rPr>
          <w:color w:val="FFFFFF"/>
          <w:sz w:val="28"/>
          <w:szCs w:val="28"/>
        </w:rPr>
        <w:t xml:space="preserve"> </w:t>
      </w:r>
      <w:r w:rsidRPr="00205F3D">
        <w:rPr>
          <w:color w:val="000000"/>
          <w:sz w:val="28"/>
          <w:szCs w:val="28"/>
        </w:rPr>
        <w:t>1-13 к</w:t>
      </w:r>
      <w:r>
        <w:rPr>
          <w:color w:val="000000"/>
          <w:sz w:val="28"/>
          <w:szCs w:val="28"/>
        </w:rPr>
        <w:t xml:space="preserve"> настоящему постановлению.</w:t>
      </w:r>
    </w:p>
    <w:p w:rsidR="000350D4" w:rsidRPr="003F78B8" w:rsidRDefault="000350D4" w:rsidP="00087F5F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 управление экономического анализа, прогнозирования и торговли Администрации Рузаевского муниципального района Республики Мордовия.</w:t>
      </w:r>
    </w:p>
    <w:p w:rsidR="000350D4" w:rsidRPr="00797817" w:rsidRDefault="000350D4" w:rsidP="0079781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6B761A">
        <w:rPr>
          <w:sz w:val="28"/>
          <w:szCs w:val="28"/>
        </w:rPr>
        <w:t xml:space="preserve"> </w:t>
      </w:r>
      <w:r w:rsidRPr="00797817">
        <w:rPr>
          <w:color w:val="000000"/>
          <w:sz w:val="28"/>
          <w:szCs w:val="28"/>
        </w:rPr>
        <w:t>Настоящее постановление  вступает в силу после дня обнародования путем размещения на официальном сайте органов местного самоуправления Рузаевского муниципального района</w:t>
      </w:r>
      <w:r>
        <w:rPr>
          <w:color w:val="000000"/>
          <w:sz w:val="28"/>
          <w:szCs w:val="28"/>
        </w:rPr>
        <w:t xml:space="preserve"> Республики Мордовия</w:t>
      </w:r>
      <w:r w:rsidRPr="00797817">
        <w:rPr>
          <w:color w:val="000000"/>
          <w:sz w:val="28"/>
          <w:szCs w:val="28"/>
        </w:rPr>
        <w:t xml:space="preserve"> в информационно-телекоммуникационной сети "Интернет".</w:t>
      </w:r>
    </w:p>
    <w:p w:rsidR="000350D4" w:rsidRPr="004D22DD" w:rsidRDefault="000350D4" w:rsidP="007514CB">
      <w:pPr>
        <w:ind w:firstLine="709"/>
        <w:jc w:val="both"/>
        <w:rPr>
          <w:color w:val="000000"/>
          <w:sz w:val="28"/>
          <w:szCs w:val="28"/>
        </w:rPr>
      </w:pPr>
    </w:p>
    <w:p w:rsidR="000350D4" w:rsidRPr="004D22DD" w:rsidRDefault="000350D4" w:rsidP="00087F5F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0350D4" w:rsidRDefault="000350D4" w:rsidP="00087F5F">
      <w:pPr>
        <w:tabs>
          <w:tab w:val="left" w:pos="6583"/>
        </w:tabs>
        <w:jc w:val="both"/>
        <w:rPr>
          <w:sz w:val="28"/>
          <w:szCs w:val="28"/>
        </w:rPr>
      </w:pPr>
    </w:p>
    <w:p w:rsidR="000350D4" w:rsidRDefault="000350D4" w:rsidP="00087F5F">
      <w:pPr>
        <w:tabs>
          <w:tab w:val="left" w:pos="6583"/>
        </w:tabs>
        <w:jc w:val="both"/>
        <w:rPr>
          <w:sz w:val="28"/>
          <w:szCs w:val="28"/>
        </w:rPr>
      </w:pPr>
    </w:p>
    <w:p w:rsidR="000350D4" w:rsidRDefault="000350D4" w:rsidP="00087F5F">
      <w:pPr>
        <w:tabs>
          <w:tab w:val="left" w:pos="6583"/>
        </w:tabs>
        <w:rPr>
          <w:sz w:val="28"/>
          <w:szCs w:val="28"/>
        </w:rPr>
      </w:pPr>
      <w:r w:rsidRPr="00DF63FC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DF63FC">
        <w:rPr>
          <w:sz w:val="28"/>
          <w:szCs w:val="28"/>
        </w:rPr>
        <w:t xml:space="preserve"> </w:t>
      </w:r>
      <w:r>
        <w:rPr>
          <w:sz w:val="28"/>
          <w:szCs w:val="28"/>
        </w:rPr>
        <w:t>Рузаевского</w:t>
      </w:r>
    </w:p>
    <w:p w:rsidR="000350D4" w:rsidRDefault="000350D4" w:rsidP="00087F5F">
      <w:pPr>
        <w:tabs>
          <w:tab w:val="left" w:pos="6583"/>
        </w:tabs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0350D4" w:rsidRDefault="000350D4" w:rsidP="00087F5F">
      <w:pPr>
        <w:tabs>
          <w:tab w:val="left" w:pos="6583"/>
        </w:tabs>
        <w:rPr>
          <w:sz w:val="28"/>
          <w:szCs w:val="28"/>
        </w:rPr>
        <w:sectPr w:rsidR="000350D4" w:rsidSect="002B25F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ab/>
        <w:t xml:space="preserve">                            А.Б.Юткин</w:t>
      </w:r>
    </w:p>
    <w:p w:rsidR="000350D4" w:rsidRPr="0084350B" w:rsidRDefault="000350D4" w:rsidP="00950D04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Приложение 1</w:t>
      </w:r>
    </w:p>
    <w:p w:rsidR="000350D4" w:rsidRDefault="000350D4" w:rsidP="00950D04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</w:t>
      </w:r>
    </w:p>
    <w:p w:rsidR="000350D4" w:rsidRDefault="000350D4" w:rsidP="00950D04">
      <w:pPr>
        <w:tabs>
          <w:tab w:val="left" w:pos="11085"/>
        </w:tabs>
        <w:ind w:firstLine="10773"/>
        <w:rPr>
          <w:sz w:val="16"/>
          <w:szCs w:val="16"/>
        </w:rPr>
      </w:pPr>
      <w:bookmarkStart w:id="0" w:name="_GoBack"/>
      <w:bookmarkEnd w:id="0"/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Республики Мордовия</w:t>
      </w:r>
    </w:p>
    <w:p w:rsidR="000350D4" w:rsidRPr="0084350B" w:rsidRDefault="000350D4" w:rsidP="00950D04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от 27.05.2026 № 326</w:t>
      </w:r>
    </w:p>
    <w:p w:rsidR="000350D4" w:rsidRDefault="000350D4" w:rsidP="000271A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0271AC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Pr="0084350B" w:rsidRDefault="000350D4" w:rsidP="000271AC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>рогноза объема отгруженных  товаров  собственного  производства, выполненных работ и услуг собственными силами по видам экономической деятельности "Обрабатывающие производства", "Обеспечение электрической энергией, газом и паром; кондиционирование воздуха", "Водоснабжение; водоотведение, организация сбора и утилизации отходов, деятельность по ликвидации загрязнений"</w:t>
      </w:r>
      <w:r>
        <w:rPr>
          <w:b/>
        </w:rPr>
        <w:t xml:space="preserve"> на 2026 год</w:t>
      </w:r>
    </w:p>
    <w:p w:rsidR="000350D4" w:rsidRPr="00204532" w:rsidRDefault="000350D4" w:rsidP="00D6686B">
      <w:pPr>
        <w:tabs>
          <w:tab w:val="left" w:pos="11085"/>
        </w:tabs>
        <w:jc w:val="right"/>
        <w:rPr>
          <w:sz w:val="16"/>
          <w:szCs w:val="16"/>
        </w:rPr>
      </w:pPr>
      <w:r w:rsidRPr="00204532">
        <w:rPr>
          <w:sz w:val="16"/>
          <w:szCs w:val="16"/>
        </w:rPr>
        <w:t>(тыс. руб</w:t>
      </w:r>
      <w:r>
        <w:rPr>
          <w:sz w:val="16"/>
          <w:szCs w:val="16"/>
        </w:rPr>
        <w:t>.</w:t>
      </w:r>
      <w:r w:rsidRPr="00204532">
        <w:rPr>
          <w:sz w:val="16"/>
          <w:szCs w:val="16"/>
        </w:rPr>
        <w:t>)</w:t>
      </w:r>
    </w:p>
    <w:p w:rsidR="000350D4" w:rsidRPr="00180F32" w:rsidRDefault="000350D4" w:rsidP="000271AC">
      <w:pPr>
        <w:tabs>
          <w:tab w:val="left" w:pos="11085"/>
        </w:tabs>
        <w:jc w:val="center"/>
        <w:rPr>
          <w:b/>
          <w:sz w:val="24"/>
          <w:szCs w:val="24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77"/>
        <w:gridCol w:w="725"/>
        <w:gridCol w:w="708"/>
        <w:gridCol w:w="709"/>
        <w:gridCol w:w="709"/>
        <w:gridCol w:w="709"/>
        <w:gridCol w:w="708"/>
        <w:gridCol w:w="669"/>
        <w:gridCol w:w="607"/>
        <w:gridCol w:w="639"/>
        <w:gridCol w:w="637"/>
        <w:gridCol w:w="709"/>
        <w:gridCol w:w="708"/>
        <w:gridCol w:w="708"/>
        <w:gridCol w:w="710"/>
        <w:gridCol w:w="709"/>
        <w:gridCol w:w="567"/>
        <w:gridCol w:w="743"/>
        <w:gridCol w:w="649"/>
        <w:gridCol w:w="696"/>
      </w:tblGrid>
      <w:tr w:rsidR="000350D4" w:rsidRPr="00CD7DA3" w:rsidTr="004E3855">
        <w:trPr>
          <w:trHeight w:val="342"/>
        </w:trPr>
        <w:tc>
          <w:tcPr>
            <w:tcW w:w="2077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25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Прогноз на 2026 год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7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1915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637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088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CD7DA3" w:rsidTr="004E3855">
        <w:trPr>
          <w:trHeight w:val="437"/>
        </w:trPr>
        <w:tc>
          <w:tcPr>
            <w:tcW w:w="2077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5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607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63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637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10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43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64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696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ind w:right="-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25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9E0DBD" w:rsidTr="004E3855">
        <w:trPr>
          <w:trHeight w:val="523"/>
        </w:trPr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25" w:type="dxa"/>
            <w:vAlign w:val="center"/>
          </w:tcPr>
          <w:p w:rsidR="000350D4" w:rsidRPr="004E3855" w:rsidRDefault="000350D4" w:rsidP="004E3855">
            <w:pPr>
              <w:ind w:left="-92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64 733 251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15789 868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4 776 333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5 238 179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5 775 356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16 090 914</w:t>
            </w:r>
          </w:p>
        </w:tc>
        <w:tc>
          <w:tcPr>
            <w:tcW w:w="66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5236 842</w:t>
            </w:r>
          </w:p>
        </w:tc>
        <w:tc>
          <w:tcPr>
            <w:tcW w:w="607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5356 779</w:t>
            </w:r>
          </w:p>
        </w:tc>
        <w:tc>
          <w:tcPr>
            <w:tcW w:w="63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5 497 293</w:t>
            </w:r>
          </w:p>
        </w:tc>
        <w:tc>
          <w:tcPr>
            <w:tcW w:w="637" w:type="dxa"/>
            <w:vAlign w:val="center"/>
          </w:tcPr>
          <w:p w:rsidR="000350D4" w:rsidRPr="004E3855" w:rsidRDefault="000350D4" w:rsidP="004E3855">
            <w:pPr>
              <w:ind w:left="-34" w:right="-81" w:hanging="34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31 880 782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16 062 322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5 538 675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5 090 503</w:t>
            </w:r>
          </w:p>
        </w:tc>
        <w:tc>
          <w:tcPr>
            <w:tcW w:w="710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5 433 144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47 943 104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ind w:right="-81" w:hanging="11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16 790 147</w:t>
            </w:r>
          </w:p>
        </w:tc>
        <w:tc>
          <w:tcPr>
            <w:tcW w:w="743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5 152 110</w:t>
            </w:r>
          </w:p>
        </w:tc>
        <w:tc>
          <w:tcPr>
            <w:tcW w:w="64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5 052 551</w:t>
            </w:r>
          </w:p>
        </w:tc>
        <w:tc>
          <w:tcPr>
            <w:tcW w:w="696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6 585 486</w:t>
            </w:r>
          </w:p>
        </w:tc>
      </w:tr>
      <w:tr w:rsidR="000350D4" w:rsidRPr="009E0DBD" w:rsidTr="004E3855">
        <w:trPr>
          <w:trHeight w:val="373"/>
        </w:trPr>
        <w:tc>
          <w:tcPr>
            <w:tcW w:w="207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Итого</w:t>
            </w:r>
          </w:p>
        </w:tc>
        <w:tc>
          <w:tcPr>
            <w:tcW w:w="725" w:type="dxa"/>
            <w:vAlign w:val="center"/>
          </w:tcPr>
          <w:p w:rsidR="000350D4" w:rsidRPr="004E3855" w:rsidRDefault="000350D4" w:rsidP="004E3855">
            <w:pPr>
              <w:ind w:hanging="92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64 733 251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15 789 868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4 776 333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5 238 179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5 775 356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16 090 914</w:t>
            </w:r>
          </w:p>
        </w:tc>
        <w:tc>
          <w:tcPr>
            <w:tcW w:w="66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5236 842</w:t>
            </w:r>
          </w:p>
        </w:tc>
        <w:tc>
          <w:tcPr>
            <w:tcW w:w="607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5356 779</w:t>
            </w:r>
          </w:p>
        </w:tc>
        <w:tc>
          <w:tcPr>
            <w:tcW w:w="63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5 497 293</w:t>
            </w:r>
          </w:p>
        </w:tc>
        <w:tc>
          <w:tcPr>
            <w:tcW w:w="637" w:type="dxa"/>
            <w:vAlign w:val="center"/>
          </w:tcPr>
          <w:p w:rsidR="000350D4" w:rsidRPr="004E3855" w:rsidRDefault="000350D4" w:rsidP="004E3855">
            <w:pPr>
              <w:ind w:left="-44" w:right="-81" w:firstLine="10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31 880 782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16 062 322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5 538 675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5 090 503</w:t>
            </w:r>
          </w:p>
        </w:tc>
        <w:tc>
          <w:tcPr>
            <w:tcW w:w="710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5 433 144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47 943 104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ind w:right="-81" w:hanging="11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16 790 147</w:t>
            </w:r>
          </w:p>
        </w:tc>
        <w:tc>
          <w:tcPr>
            <w:tcW w:w="743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5 152 110</w:t>
            </w:r>
          </w:p>
        </w:tc>
        <w:tc>
          <w:tcPr>
            <w:tcW w:w="649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5 052 551</w:t>
            </w:r>
          </w:p>
        </w:tc>
        <w:tc>
          <w:tcPr>
            <w:tcW w:w="696" w:type="dxa"/>
            <w:vAlign w:val="center"/>
          </w:tcPr>
          <w:p w:rsidR="000350D4" w:rsidRPr="004E3855" w:rsidRDefault="000350D4" w:rsidP="004E3855">
            <w:pPr>
              <w:ind w:right="-81"/>
              <w:jc w:val="both"/>
              <w:rPr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6 585 486</w:t>
            </w:r>
          </w:p>
        </w:tc>
      </w:tr>
    </w:tbl>
    <w:p w:rsidR="000350D4" w:rsidRPr="009E0DBD" w:rsidRDefault="000350D4" w:rsidP="003D5DC2">
      <w:pPr>
        <w:widowControl/>
        <w:autoSpaceDE/>
        <w:autoSpaceDN/>
        <w:adjustRightInd/>
      </w:pPr>
      <w:r w:rsidRPr="009E0DBD">
        <w:br w:type="page"/>
      </w:r>
    </w:p>
    <w:p w:rsidR="000350D4" w:rsidRPr="0084350B" w:rsidRDefault="000350D4" w:rsidP="009F551A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2</w:t>
      </w:r>
    </w:p>
    <w:p w:rsidR="000350D4" w:rsidRDefault="000350D4" w:rsidP="009F551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 xml:space="preserve">дминистрации Рузаевского </w:t>
      </w:r>
    </w:p>
    <w:p w:rsidR="000350D4" w:rsidRDefault="000350D4" w:rsidP="009F551A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от 27.05.2026 № 326</w:t>
      </w:r>
    </w:p>
    <w:p w:rsidR="000350D4" w:rsidRDefault="000350D4" w:rsidP="009F551A">
      <w:pPr>
        <w:tabs>
          <w:tab w:val="left" w:pos="11085"/>
        </w:tabs>
        <w:ind w:firstLine="10773"/>
        <w:rPr>
          <w:sz w:val="16"/>
          <w:szCs w:val="16"/>
        </w:rPr>
      </w:pPr>
    </w:p>
    <w:p w:rsidR="000350D4" w:rsidRPr="0084350B" w:rsidRDefault="000350D4" w:rsidP="00DC6CDC">
      <w:pPr>
        <w:tabs>
          <w:tab w:val="left" w:pos="11085"/>
        </w:tabs>
        <w:rPr>
          <w:sz w:val="16"/>
          <w:szCs w:val="16"/>
        </w:rPr>
      </w:pPr>
    </w:p>
    <w:p w:rsidR="000350D4" w:rsidRDefault="000350D4" w:rsidP="000216C6">
      <w:pPr>
        <w:tabs>
          <w:tab w:val="left" w:pos="11085"/>
        </w:tabs>
        <w:jc w:val="center"/>
        <w:rPr>
          <w:b/>
        </w:rPr>
      </w:pPr>
    </w:p>
    <w:p w:rsidR="000350D4" w:rsidRPr="0084350B" w:rsidRDefault="000350D4" w:rsidP="000216C6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Pr="001B60D6" w:rsidRDefault="000350D4" w:rsidP="00E84BBA">
      <w:pPr>
        <w:tabs>
          <w:tab w:val="left" w:pos="11085"/>
        </w:tabs>
        <w:jc w:val="center"/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объема производства молока от сельскохозяйственных организаций и крестьянских (фермерских) хозяйств на 2026 год</w:t>
      </w:r>
    </w:p>
    <w:p w:rsidR="000350D4" w:rsidRPr="00E84BBA" w:rsidRDefault="000350D4" w:rsidP="00E84BBA">
      <w:pPr>
        <w:tabs>
          <w:tab w:val="left" w:pos="11085"/>
        </w:tabs>
        <w:jc w:val="right"/>
        <w:rPr>
          <w:sz w:val="16"/>
          <w:szCs w:val="16"/>
        </w:rPr>
      </w:pPr>
      <w:r w:rsidRPr="00E84BBA">
        <w:rPr>
          <w:sz w:val="16"/>
          <w:szCs w:val="16"/>
        </w:rPr>
        <w:t>(тонн)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350D4" w:rsidRPr="00C31CBC" w:rsidTr="004E3855">
        <w:trPr>
          <w:trHeight w:val="342"/>
        </w:trPr>
        <w:tc>
          <w:tcPr>
            <w:tcW w:w="18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1984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C31CBC" w:rsidTr="004E3855">
        <w:trPr>
          <w:trHeight w:val="417"/>
        </w:trPr>
        <w:tc>
          <w:tcPr>
            <w:tcW w:w="18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21470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5224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1811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1655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1758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5325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1755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10549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5395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1805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1790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15944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5526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1841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1794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1891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10921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2729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868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2718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890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890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5447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2730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8177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2744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930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934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tabs>
                <w:tab w:val="left" w:pos="559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31CBC" w:rsidTr="004E3855">
        <w:trPr>
          <w:trHeight w:val="455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62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22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13400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3421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1179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1074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1168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3358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1138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6779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3325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1117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1108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10104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3296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1114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1075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1107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908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329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288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778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1686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774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2460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790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259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10250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2407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759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848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2545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819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861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865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4952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880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890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7592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2658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895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873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890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3487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843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876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1719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2629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858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273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583D23">
            <w:pPr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 xml:space="preserve">   24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23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27</w:t>
            </w: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C31CBC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64000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15843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5490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5004</w:t>
            </w:r>
          </w:p>
        </w:tc>
        <w:tc>
          <w:tcPr>
            <w:tcW w:w="567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5349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15907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5205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5437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5265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31750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16083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5411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5368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5304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47833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16167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5473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5242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5452</w:t>
            </w:r>
          </w:p>
        </w:tc>
      </w:tr>
    </w:tbl>
    <w:p w:rsidR="000350D4" w:rsidRPr="000271AC" w:rsidRDefault="000350D4" w:rsidP="000216C6">
      <w:pPr>
        <w:widowControl/>
        <w:autoSpaceDE/>
        <w:autoSpaceDN/>
        <w:adjustRightInd/>
      </w:pPr>
      <w:r w:rsidRPr="000271AC">
        <w:br w:type="page"/>
      </w:r>
    </w:p>
    <w:p w:rsidR="000350D4" w:rsidRDefault="000350D4" w:rsidP="005162AE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3</w:t>
      </w:r>
    </w:p>
    <w:p w:rsidR="000350D4" w:rsidRDefault="000350D4" w:rsidP="005162AE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Ад</w:t>
      </w:r>
      <w:r w:rsidRPr="0084350B">
        <w:rPr>
          <w:sz w:val="16"/>
          <w:szCs w:val="16"/>
        </w:rPr>
        <w:t xml:space="preserve">министрации Рузаевского </w:t>
      </w:r>
    </w:p>
    <w:p w:rsidR="000350D4" w:rsidRDefault="000350D4" w:rsidP="005162AE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от 27.05.2026 № 326</w:t>
      </w:r>
    </w:p>
    <w:p w:rsidR="000350D4" w:rsidRPr="0084350B" w:rsidRDefault="000350D4" w:rsidP="005162AE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0350D4" w:rsidRPr="0084350B" w:rsidRDefault="000350D4" w:rsidP="00720E36">
      <w:pPr>
        <w:tabs>
          <w:tab w:val="left" w:pos="11085"/>
        </w:tabs>
        <w:rPr>
          <w:sz w:val="16"/>
          <w:szCs w:val="16"/>
        </w:rPr>
      </w:pPr>
    </w:p>
    <w:p w:rsidR="000350D4" w:rsidRDefault="000350D4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2A1945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Default="000350D4" w:rsidP="00646FCF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фонда оплаты труда на 2026 год</w:t>
      </w:r>
    </w:p>
    <w:p w:rsidR="000350D4" w:rsidRPr="00E84BBA" w:rsidRDefault="000350D4" w:rsidP="002A1945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(тыс. руб.)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350D4" w:rsidRPr="00FF4C8A" w:rsidTr="004E3855">
        <w:trPr>
          <w:trHeight w:val="342"/>
        </w:trPr>
        <w:tc>
          <w:tcPr>
            <w:tcW w:w="1702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Наименование сельских (городского) поселений</w:t>
            </w:r>
          </w:p>
        </w:tc>
        <w:tc>
          <w:tcPr>
            <w:tcW w:w="850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FF4C8A" w:rsidTr="004E3855">
        <w:trPr>
          <w:trHeight w:val="417"/>
        </w:trPr>
        <w:tc>
          <w:tcPr>
            <w:tcW w:w="1702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FF4C8A" w:rsidTr="004E3855">
        <w:trPr>
          <w:trHeight w:val="391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rPr>
          <w:trHeight w:val="242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FF4C8A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850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0350D4" w:rsidRPr="002550F2" w:rsidTr="004E3855">
        <w:trPr>
          <w:trHeight w:val="250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850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18 533 613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hanging="15"/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4 080 576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1 405 750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1 369 777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1 305 049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4 751 673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1 609 417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1 516 813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1 625 443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8 832 249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4 579 935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1 487 145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1 570 908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1 521 882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ind w:hanging="108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13 412 184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5 121 429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1 580 318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1 575 375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sz w:val="12"/>
                <w:szCs w:val="12"/>
              </w:rPr>
              <w:t>1 965 736</w:t>
            </w:r>
          </w:p>
        </w:tc>
      </w:tr>
    </w:tbl>
    <w:p w:rsidR="000350D4" w:rsidRPr="002550F2" w:rsidRDefault="000350D4" w:rsidP="00891C44">
      <w:pPr>
        <w:rPr>
          <w:sz w:val="14"/>
          <w:szCs w:val="14"/>
        </w:rPr>
      </w:pPr>
    </w:p>
    <w:p w:rsidR="000350D4" w:rsidRDefault="000350D4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0B1A24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4</w:t>
      </w:r>
    </w:p>
    <w:p w:rsidR="000350D4" w:rsidRDefault="000350D4" w:rsidP="000B1A24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 xml:space="preserve">дминистрации Рузаевского </w:t>
      </w:r>
    </w:p>
    <w:p w:rsidR="000350D4" w:rsidRDefault="000350D4" w:rsidP="000B1A24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от 27.05.2026 № 326</w:t>
      </w:r>
    </w:p>
    <w:p w:rsidR="000350D4" w:rsidRPr="0084350B" w:rsidRDefault="000350D4" w:rsidP="000B1A24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0350D4" w:rsidRPr="0084350B" w:rsidRDefault="000350D4" w:rsidP="00666128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E86201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E86201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Default="000350D4" w:rsidP="00E86201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оборота розничной торговли во всех каналах реализации на 2026 год</w:t>
      </w:r>
    </w:p>
    <w:p w:rsidR="000350D4" w:rsidRPr="00E84BBA" w:rsidRDefault="000350D4" w:rsidP="00E8620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(тыс.руб.)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350D4" w:rsidRPr="00B32BDC" w:rsidTr="004E3855">
        <w:trPr>
          <w:trHeight w:val="342"/>
        </w:trPr>
        <w:tc>
          <w:tcPr>
            <w:tcW w:w="1702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Наименование сельских (городского) поселений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B32BDC" w:rsidTr="004E3855">
        <w:trPr>
          <w:trHeight w:val="417"/>
        </w:trPr>
        <w:tc>
          <w:tcPr>
            <w:tcW w:w="1702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rPr>
          <w:trHeight w:val="391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15828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3919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1330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1276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1313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4112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1329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1374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1409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8031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4127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1419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1379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1329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12158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3670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1162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1229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1279</w:t>
            </w:r>
          </w:p>
        </w:tc>
      </w:tr>
      <w:tr w:rsidR="000350D4" w:rsidRPr="00CD7DA3" w:rsidTr="004E3855">
        <w:trPr>
          <w:trHeight w:val="242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16103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3053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1050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746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1257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4567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1405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1555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1607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7620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4466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1657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1454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1355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12086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4017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1253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1307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1457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438581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82765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25657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26121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30987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108422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34374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36174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37874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191187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123572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40274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42174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41124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314759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123822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41174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41274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41374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2801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534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192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649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744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238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1927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874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313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9156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1884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575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616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2267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740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830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4151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2818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940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990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888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6969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2187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689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708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790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21016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4290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1269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1376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1645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5629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1688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1878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2063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9919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6248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2133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2281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1834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16167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4849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1583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1603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1663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9648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2227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718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811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2559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823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863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873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4786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2554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882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890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782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7340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2308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739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744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825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10326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1424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446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450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528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1909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592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777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3292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978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1187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1127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6625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3701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1187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1237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1277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31512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7213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2217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2487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2509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7783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2511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2611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2661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14996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7933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2811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2511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2611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22929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8583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2811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2861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2911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40325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9292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3038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2966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3288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10340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3308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3491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3541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19632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10272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3591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3490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3191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29904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10421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3389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3491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3541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5737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1021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424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1424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466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471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487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2445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1469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497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505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467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3914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1823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597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607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619</w:t>
            </w:r>
          </w:p>
        </w:tc>
      </w:tr>
      <w:tr w:rsidR="000350D4" w:rsidRPr="006450F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28279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5423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942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1878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2603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8156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2610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2750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2796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13579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7750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2850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2650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2250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21329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6950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2300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2250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2400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48620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11363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3916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3610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3837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12509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3933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4233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4343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23872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13099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4533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4433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4133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36971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11649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3833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3883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3933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74400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16571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5853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4858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5860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20025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6058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6958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7009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36596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20126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7058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7110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5958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56722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17678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5762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5858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6058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7320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1736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630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536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570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581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631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646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3594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2078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666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716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696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5672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1648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536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546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566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4693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645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189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1000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351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356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1645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1363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371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521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471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3008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1685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551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561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573</w:t>
            </w:r>
          </w:p>
        </w:tc>
      </w:tr>
      <w:tr w:rsidR="000350D4" w:rsidRPr="00CD7DA3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9723385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2143453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595969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693591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853893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2292383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722142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775240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795001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4435836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2472947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817789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821509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833649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6908783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2814602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886633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889159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4"/>
                <w:szCs w:val="14"/>
              </w:rPr>
            </w:pPr>
            <w:r w:rsidRPr="004E3855">
              <w:rPr>
                <w:sz w:val="14"/>
                <w:szCs w:val="14"/>
              </w:rPr>
              <w:t>1038810</w:t>
            </w:r>
          </w:p>
        </w:tc>
      </w:tr>
      <w:tr w:rsidR="000350D4" w:rsidRPr="004B7782" w:rsidTr="004E3855">
        <w:trPr>
          <w:trHeight w:val="250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2"/>
                <w:szCs w:val="12"/>
              </w:rPr>
            </w:pPr>
            <w:r w:rsidRPr="004E3855">
              <w:rPr>
                <w:b/>
                <w:bCs/>
                <w:sz w:val="12"/>
                <w:szCs w:val="12"/>
              </w:rPr>
              <w:t>10487730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2296813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644256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741870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910687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2485592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782961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840130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862501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4782405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2684858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888687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894058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902113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7467263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3020467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954467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957611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4"/>
                <w:szCs w:val="14"/>
              </w:rPr>
            </w:pPr>
            <w:r w:rsidRPr="004E3855">
              <w:rPr>
                <w:b/>
                <w:bCs/>
                <w:sz w:val="14"/>
                <w:szCs w:val="14"/>
              </w:rPr>
              <w:t>1108389</w:t>
            </w:r>
          </w:p>
        </w:tc>
      </w:tr>
    </w:tbl>
    <w:p w:rsidR="000350D4" w:rsidRPr="004B7782" w:rsidRDefault="000350D4">
      <w:pPr>
        <w:rPr>
          <w:b/>
        </w:rPr>
      </w:pPr>
    </w:p>
    <w:p w:rsidR="000350D4" w:rsidRDefault="000350D4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4A7629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5</w:t>
      </w:r>
    </w:p>
    <w:p w:rsidR="000350D4" w:rsidRDefault="000350D4" w:rsidP="004A7629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 xml:space="preserve">дминистрации Рузаевского </w:t>
      </w:r>
    </w:p>
    <w:p w:rsidR="000350D4" w:rsidRDefault="000350D4" w:rsidP="004A7629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от 27.05.2026 № 326</w:t>
      </w:r>
    </w:p>
    <w:p w:rsidR="000350D4" w:rsidRPr="0084350B" w:rsidRDefault="000350D4" w:rsidP="004A7629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0350D4" w:rsidRPr="0084350B" w:rsidRDefault="000350D4" w:rsidP="003546CE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3546CE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793BBE" w:rsidRDefault="000350D4" w:rsidP="003A668C">
      <w:pPr>
        <w:tabs>
          <w:tab w:val="left" w:pos="11085"/>
        </w:tabs>
        <w:jc w:val="center"/>
        <w:rPr>
          <w:b/>
        </w:rPr>
      </w:pPr>
      <w:r w:rsidRPr="00793BBE">
        <w:rPr>
          <w:b/>
        </w:rPr>
        <w:t>Помесячная разбивка</w:t>
      </w:r>
    </w:p>
    <w:p w:rsidR="000350D4" w:rsidRPr="00793BBE" w:rsidRDefault="000350D4" w:rsidP="003A668C">
      <w:pPr>
        <w:tabs>
          <w:tab w:val="left" w:pos="11085"/>
        </w:tabs>
        <w:jc w:val="center"/>
        <w:rPr>
          <w:b/>
        </w:rPr>
      </w:pPr>
      <w:r w:rsidRPr="00793BBE">
        <w:rPr>
          <w:b/>
        </w:rPr>
        <w:t>прогноза объема производства скота и птицы от сельскохозяйственных организаций и крестьянских (фермерских) хозяйств на 2026 год</w:t>
      </w:r>
    </w:p>
    <w:p w:rsidR="000350D4" w:rsidRPr="00DD5554" w:rsidRDefault="000350D4" w:rsidP="003A668C">
      <w:pPr>
        <w:tabs>
          <w:tab w:val="left" w:pos="11085"/>
        </w:tabs>
        <w:jc w:val="center"/>
        <w:rPr>
          <w:sz w:val="16"/>
          <w:szCs w:val="16"/>
        </w:rPr>
      </w:pPr>
      <w:r w:rsidRPr="00793BBE">
        <w:rPr>
          <w:sz w:val="16"/>
          <w:szCs w:val="16"/>
        </w:rPr>
        <w:t>(тонн)</w:t>
      </w:r>
    </w:p>
    <w:p w:rsidR="000350D4" w:rsidRPr="00E84BBA" w:rsidRDefault="000350D4" w:rsidP="00270DEC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270DEC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350D4" w:rsidRPr="00B32BDC" w:rsidTr="004E3855">
        <w:trPr>
          <w:trHeight w:val="342"/>
        </w:trPr>
        <w:tc>
          <w:tcPr>
            <w:tcW w:w="1702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Наименование сельских (городского) поселений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B32BDC" w:rsidTr="004E3855">
        <w:trPr>
          <w:trHeight w:val="417"/>
        </w:trPr>
        <w:tc>
          <w:tcPr>
            <w:tcW w:w="1702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rPr>
          <w:trHeight w:val="391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rPr>
          <w:trHeight w:val="242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206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575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175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55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141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54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159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152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159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49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14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502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137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52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10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</w:t>
            </w:r>
          </w:p>
        </w:tc>
      </w:tr>
      <w:tr w:rsidR="000350D4" w:rsidRPr="003F42D8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1143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306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175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63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322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101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192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192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 </w:t>
            </w: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E229CE" w:rsidTr="004E3855"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jc w:val="center"/>
              <w:rPr>
                <w:sz w:val="16"/>
                <w:szCs w:val="16"/>
              </w:rPr>
            </w:pPr>
          </w:p>
        </w:tc>
      </w:tr>
      <w:tr w:rsidR="000350D4" w:rsidRPr="004B7782" w:rsidTr="004E3855">
        <w:trPr>
          <w:trHeight w:val="250"/>
        </w:trPr>
        <w:tc>
          <w:tcPr>
            <w:tcW w:w="1702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3793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978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447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223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308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970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268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284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418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1947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311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2924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868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410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224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jc w:val="center"/>
              <w:rPr>
                <w:b/>
                <w:bCs/>
                <w:sz w:val="16"/>
                <w:szCs w:val="16"/>
              </w:rPr>
            </w:pPr>
            <w:r w:rsidRPr="004E3855">
              <w:rPr>
                <w:b/>
                <w:bCs/>
                <w:sz w:val="16"/>
                <w:szCs w:val="16"/>
              </w:rPr>
              <w:t>234</w:t>
            </w:r>
          </w:p>
        </w:tc>
      </w:tr>
    </w:tbl>
    <w:p w:rsidR="000350D4" w:rsidRDefault="000350D4" w:rsidP="00270DE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CB4ED2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6</w:t>
      </w:r>
    </w:p>
    <w:p w:rsidR="000350D4" w:rsidRDefault="000350D4" w:rsidP="00CB4ED2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 xml:space="preserve">дминистрации Рузаевского </w:t>
      </w:r>
    </w:p>
    <w:p w:rsidR="000350D4" w:rsidRDefault="000350D4" w:rsidP="00CB4ED2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от 27.05.2026 № 326</w:t>
      </w:r>
    </w:p>
    <w:p w:rsidR="000350D4" w:rsidRPr="0084350B" w:rsidRDefault="000350D4" w:rsidP="00CB4ED2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0350D4" w:rsidRPr="0084350B" w:rsidRDefault="000350D4" w:rsidP="00E652C6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BA502A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BA502A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Default="000350D4" w:rsidP="00BA502A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объема инвестиций в основной капитал (за исключением бюджетных средств) на 2026 год</w:t>
      </w:r>
    </w:p>
    <w:p w:rsidR="000350D4" w:rsidRDefault="000350D4" w:rsidP="00BA502A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Pr="00E84BBA" w:rsidRDefault="000350D4" w:rsidP="00232E1F">
      <w:pPr>
        <w:tabs>
          <w:tab w:val="left" w:pos="8415"/>
          <w:tab w:val="left" w:pos="11085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(тыс. руб.)</w:t>
      </w:r>
      <w:r>
        <w:rPr>
          <w:sz w:val="16"/>
          <w:szCs w:val="16"/>
        </w:rPr>
        <w:tab/>
      </w: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417"/>
        <w:gridCol w:w="1418"/>
        <w:gridCol w:w="1559"/>
        <w:gridCol w:w="1418"/>
        <w:gridCol w:w="1559"/>
        <w:gridCol w:w="1559"/>
        <w:gridCol w:w="1701"/>
      </w:tblGrid>
      <w:tr w:rsidR="000350D4" w:rsidRPr="00CD7DA3" w:rsidTr="004E3855">
        <w:trPr>
          <w:trHeight w:val="412"/>
        </w:trPr>
        <w:tc>
          <w:tcPr>
            <w:tcW w:w="2093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7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III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IV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</w:tr>
      <w:tr w:rsidR="000350D4" w:rsidRPr="00CD7DA3" w:rsidTr="004E3855">
        <w:trPr>
          <w:trHeight w:val="438"/>
        </w:trPr>
        <w:tc>
          <w:tcPr>
            <w:tcW w:w="2093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391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242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tabs>
                <w:tab w:val="right" w:pos="1877"/>
              </w:tabs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9A7547" w:rsidTr="004E3855">
        <w:trPr>
          <w:trHeight w:val="249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4 997 684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668 208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1 180 746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1 848 954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1 323 146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3 172 100</w:t>
            </w: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1 825 584</w:t>
            </w:r>
          </w:p>
        </w:tc>
      </w:tr>
    </w:tbl>
    <w:p w:rsidR="000350D4" w:rsidRPr="009A7547" w:rsidRDefault="000350D4" w:rsidP="00BA502A">
      <w:pPr>
        <w:rPr>
          <w:b/>
        </w:rPr>
      </w:pPr>
    </w:p>
    <w:p w:rsidR="000350D4" w:rsidRDefault="000350D4" w:rsidP="00BA502A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6016B4">
      <w:pPr>
        <w:tabs>
          <w:tab w:val="center" w:pos="7285"/>
          <w:tab w:val="left" w:pos="8229"/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B5291C">
      <w:pPr>
        <w:tabs>
          <w:tab w:val="center" w:pos="7285"/>
          <w:tab w:val="left" w:pos="8229"/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7</w:t>
      </w:r>
    </w:p>
    <w:p w:rsidR="000350D4" w:rsidRDefault="000350D4" w:rsidP="00B5291C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</w:t>
      </w:r>
    </w:p>
    <w:p w:rsidR="000350D4" w:rsidRDefault="000350D4" w:rsidP="00B5291C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от 27.05.2026 № 326</w:t>
      </w:r>
    </w:p>
    <w:p w:rsidR="000350D4" w:rsidRPr="0084350B" w:rsidRDefault="000350D4" w:rsidP="00B5291C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350D4" w:rsidRDefault="000350D4" w:rsidP="00542BA4">
      <w:pPr>
        <w:tabs>
          <w:tab w:val="left" w:pos="1108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0350D4" w:rsidRDefault="000350D4" w:rsidP="006016B4">
      <w:pPr>
        <w:tabs>
          <w:tab w:val="left" w:pos="5985"/>
          <w:tab w:val="center" w:pos="7370"/>
        </w:tabs>
        <w:rPr>
          <w:b/>
          <w:sz w:val="24"/>
          <w:szCs w:val="24"/>
        </w:rPr>
      </w:pPr>
    </w:p>
    <w:p w:rsidR="000350D4" w:rsidRPr="00FC411B" w:rsidRDefault="000350D4" w:rsidP="006016B4">
      <w:pPr>
        <w:tabs>
          <w:tab w:val="left" w:pos="5985"/>
          <w:tab w:val="center" w:pos="7370"/>
        </w:tabs>
        <w:rPr>
          <w:b/>
        </w:rPr>
      </w:pPr>
      <w:r>
        <w:rPr>
          <w:b/>
          <w:sz w:val="24"/>
          <w:szCs w:val="24"/>
        </w:rPr>
        <w:tab/>
      </w:r>
      <w:r w:rsidRPr="00FC411B">
        <w:rPr>
          <w:b/>
        </w:rPr>
        <w:t>Помесячная разбивка</w:t>
      </w:r>
    </w:p>
    <w:p w:rsidR="000350D4" w:rsidRPr="00FC411B" w:rsidRDefault="000350D4" w:rsidP="006016B4">
      <w:pPr>
        <w:jc w:val="center"/>
        <w:rPr>
          <w:b/>
          <w:bCs/>
        </w:rPr>
      </w:pPr>
      <w:r w:rsidRPr="00FC411B">
        <w:rPr>
          <w:b/>
          <w:bCs/>
        </w:rPr>
        <w:t xml:space="preserve">прогноза </w:t>
      </w:r>
      <w:r>
        <w:rPr>
          <w:b/>
          <w:bCs/>
        </w:rPr>
        <w:t>числа субъектов малого и среднего предпринимательства на 2026 год</w:t>
      </w:r>
    </w:p>
    <w:p w:rsidR="000350D4" w:rsidRPr="0009263A" w:rsidRDefault="000350D4" w:rsidP="006016B4">
      <w:pPr>
        <w:tabs>
          <w:tab w:val="left" w:pos="5985"/>
          <w:tab w:val="center" w:pos="737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(ед</w:t>
      </w:r>
      <w:r w:rsidRPr="0009263A">
        <w:rPr>
          <w:sz w:val="16"/>
          <w:szCs w:val="16"/>
        </w:rPr>
        <w:t>.)</w:t>
      </w:r>
    </w:p>
    <w:p w:rsidR="000350D4" w:rsidRPr="0084350B" w:rsidRDefault="000350D4" w:rsidP="006016B4">
      <w:pPr>
        <w:tabs>
          <w:tab w:val="left" w:pos="5985"/>
          <w:tab w:val="center" w:pos="7370"/>
        </w:tabs>
        <w:rPr>
          <w:sz w:val="16"/>
          <w:szCs w:val="16"/>
        </w:rPr>
      </w:pPr>
      <w:r>
        <w:rPr>
          <w:b/>
          <w:sz w:val="24"/>
          <w:szCs w:val="24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14"/>
      </w:tblGrid>
      <w:tr w:rsidR="000350D4" w:rsidRPr="00CD7DA3" w:rsidTr="004E3855">
        <w:trPr>
          <w:trHeight w:val="342"/>
        </w:trPr>
        <w:tc>
          <w:tcPr>
            <w:tcW w:w="18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032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CD7DA3" w:rsidTr="004E3855">
        <w:trPr>
          <w:trHeight w:val="435"/>
        </w:trPr>
        <w:tc>
          <w:tcPr>
            <w:tcW w:w="18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614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AA5D6B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56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02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14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297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4E3855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1614</w:t>
            </w: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1614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1614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1615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614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0350D4" w:rsidRDefault="000350D4" w:rsidP="006016B4">
      <w:pPr>
        <w:widowControl/>
        <w:autoSpaceDE/>
        <w:autoSpaceDN/>
        <w:adjustRightInd/>
        <w:spacing w:after="200" w:line="276" w:lineRule="auto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</w:t>
      </w:r>
    </w:p>
    <w:p w:rsidR="000350D4" w:rsidRPr="00242634" w:rsidRDefault="000350D4" w:rsidP="006016B4">
      <w:pPr>
        <w:rPr>
          <w:sz w:val="16"/>
          <w:szCs w:val="16"/>
        </w:rPr>
      </w:pPr>
    </w:p>
    <w:p w:rsidR="000350D4" w:rsidRPr="00242634" w:rsidRDefault="000350D4" w:rsidP="006016B4">
      <w:pPr>
        <w:rPr>
          <w:sz w:val="16"/>
          <w:szCs w:val="16"/>
        </w:rPr>
      </w:pPr>
    </w:p>
    <w:p w:rsidR="000350D4" w:rsidRPr="00242634" w:rsidRDefault="000350D4" w:rsidP="006016B4">
      <w:pPr>
        <w:rPr>
          <w:sz w:val="16"/>
          <w:szCs w:val="16"/>
        </w:rPr>
      </w:pPr>
    </w:p>
    <w:p w:rsidR="000350D4" w:rsidRPr="00242634" w:rsidRDefault="000350D4" w:rsidP="006016B4">
      <w:pPr>
        <w:rPr>
          <w:sz w:val="16"/>
          <w:szCs w:val="16"/>
        </w:rPr>
      </w:pPr>
    </w:p>
    <w:p w:rsidR="000350D4" w:rsidRDefault="000350D4" w:rsidP="00B5291C">
      <w:pPr>
        <w:tabs>
          <w:tab w:val="center" w:pos="7285"/>
          <w:tab w:val="left" w:pos="8229"/>
          <w:tab w:val="left" w:pos="11085"/>
        </w:tabs>
        <w:ind w:firstLine="10773"/>
        <w:rPr>
          <w:sz w:val="16"/>
          <w:szCs w:val="16"/>
        </w:rPr>
      </w:pPr>
      <w:r w:rsidRPr="00517D9B">
        <w:rPr>
          <w:sz w:val="16"/>
          <w:szCs w:val="16"/>
        </w:rPr>
        <w:t>Приложение 8</w:t>
      </w:r>
    </w:p>
    <w:p w:rsidR="000350D4" w:rsidRDefault="000350D4" w:rsidP="00B5291C">
      <w:pPr>
        <w:tabs>
          <w:tab w:val="center" w:pos="7285"/>
          <w:tab w:val="left" w:pos="8229"/>
          <w:tab w:val="left" w:pos="11085"/>
        </w:tabs>
        <w:ind w:firstLine="10773"/>
        <w:rPr>
          <w:sz w:val="16"/>
          <w:szCs w:val="16"/>
        </w:rPr>
      </w:pPr>
      <w:r w:rsidRPr="00517D9B">
        <w:rPr>
          <w:sz w:val="16"/>
          <w:szCs w:val="16"/>
        </w:rPr>
        <w:t xml:space="preserve">к постановлению Администрации Рузаевского </w:t>
      </w:r>
    </w:p>
    <w:p w:rsidR="000350D4" w:rsidRDefault="000350D4" w:rsidP="00B5291C">
      <w:pPr>
        <w:tabs>
          <w:tab w:val="center" w:pos="7285"/>
          <w:tab w:val="left" w:pos="8229"/>
          <w:tab w:val="left" w:pos="11085"/>
        </w:tabs>
        <w:ind w:firstLine="10773"/>
        <w:rPr>
          <w:sz w:val="16"/>
          <w:szCs w:val="16"/>
        </w:rPr>
      </w:pPr>
      <w:r w:rsidRPr="00517D9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517D9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   от 27.05.2026 № 326</w:t>
      </w:r>
    </w:p>
    <w:p w:rsidR="000350D4" w:rsidRPr="0084350B" w:rsidRDefault="000350D4" w:rsidP="00B5291C">
      <w:pPr>
        <w:tabs>
          <w:tab w:val="left" w:pos="11085"/>
        </w:tabs>
        <w:ind w:firstLine="10773"/>
        <w:rPr>
          <w:sz w:val="16"/>
          <w:szCs w:val="16"/>
        </w:rPr>
      </w:pPr>
    </w:p>
    <w:p w:rsidR="000350D4" w:rsidRDefault="000350D4" w:rsidP="00B5291C">
      <w:pPr>
        <w:tabs>
          <w:tab w:val="left" w:pos="1108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0350D4" w:rsidRDefault="000350D4" w:rsidP="006016B4">
      <w:pPr>
        <w:tabs>
          <w:tab w:val="left" w:pos="5985"/>
          <w:tab w:val="center" w:pos="7370"/>
        </w:tabs>
        <w:rPr>
          <w:b/>
          <w:sz w:val="24"/>
          <w:szCs w:val="24"/>
        </w:rPr>
      </w:pPr>
    </w:p>
    <w:p w:rsidR="000350D4" w:rsidRPr="00FC411B" w:rsidRDefault="000350D4" w:rsidP="006016B4">
      <w:pPr>
        <w:tabs>
          <w:tab w:val="left" w:pos="5985"/>
          <w:tab w:val="center" w:pos="7370"/>
        </w:tabs>
        <w:rPr>
          <w:b/>
        </w:rPr>
      </w:pPr>
      <w:r>
        <w:rPr>
          <w:b/>
          <w:sz w:val="24"/>
          <w:szCs w:val="24"/>
        </w:rPr>
        <w:tab/>
      </w:r>
      <w:r w:rsidRPr="00FC411B">
        <w:rPr>
          <w:b/>
        </w:rPr>
        <w:t>Помесячная разбивка</w:t>
      </w:r>
    </w:p>
    <w:p w:rsidR="000350D4" w:rsidRPr="00FC411B" w:rsidRDefault="000350D4" w:rsidP="006016B4">
      <w:pPr>
        <w:jc w:val="center"/>
        <w:rPr>
          <w:b/>
          <w:bCs/>
        </w:rPr>
      </w:pPr>
      <w:r w:rsidRPr="00FC411B">
        <w:rPr>
          <w:b/>
          <w:bCs/>
        </w:rPr>
        <w:t xml:space="preserve">прогноза </w:t>
      </w:r>
      <w:r>
        <w:rPr>
          <w:b/>
          <w:bCs/>
        </w:rPr>
        <w:t>темпа роста субъектов малого и среднего предпринимательства на 2026 год</w:t>
      </w:r>
    </w:p>
    <w:p w:rsidR="000350D4" w:rsidRPr="0009263A" w:rsidRDefault="000350D4" w:rsidP="006016B4">
      <w:pPr>
        <w:tabs>
          <w:tab w:val="left" w:pos="5985"/>
          <w:tab w:val="center" w:pos="737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(%</w:t>
      </w:r>
      <w:r w:rsidRPr="0009263A">
        <w:rPr>
          <w:sz w:val="16"/>
          <w:szCs w:val="16"/>
        </w:rPr>
        <w:t>.)</w:t>
      </w:r>
    </w:p>
    <w:p w:rsidR="000350D4" w:rsidRPr="0084350B" w:rsidRDefault="000350D4" w:rsidP="006016B4">
      <w:pPr>
        <w:tabs>
          <w:tab w:val="left" w:pos="5985"/>
          <w:tab w:val="center" w:pos="7370"/>
        </w:tabs>
        <w:rPr>
          <w:sz w:val="16"/>
          <w:szCs w:val="16"/>
        </w:rPr>
      </w:pPr>
      <w:r>
        <w:rPr>
          <w:b/>
          <w:sz w:val="24"/>
          <w:szCs w:val="24"/>
        </w:rPr>
        <w:tab/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350D4" w:rsidRPr="00CD7DA3" w:rsidTr="004E3855">
        <w:trPr>
          <w:trHeight w:val="342"/>
        </w:trPr>
        <w:tc>
          <w:tcPr>
            <w:tcW w:w="18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CD7DA3" w:rsidTr="004E3855">
        <w:trPr>
          <w:trHeight w:val="435"/>
        </w:trPr>
        <w:tc>
          <w:tcPr>
            <w:tcW w:w="18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AA5D6B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56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02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336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4E3855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100,1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100,1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0350D4" w:rsidRPr="00242634" w:rsidRDefault="000350D4" w:rsidP="006016B4">
      <w:pPr>
        <w:rPr>
          <w:sz w:val="16"/>
          <w:szCs w:val="16"/>
        </w:rPr>
      </w:pPr>
    </w:p>
    <w:p w:rsidR="000350D4" w:rsidRDefault="000350D4" w:rsidP="006016B4">
      <w:pPr>
        <w:rPr>
          <w:sz w:val="16"/>
          <w:szCs w:val="16"/>
        </w:rPr>
      </w:pPr>
    </w:p>
    <w:p w:rsidR="000350D4" w:rsidRDefault="000350D4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B32CB3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9</w:t>
      </w:r>
    </w:p>
    <w:p w:rsidR="000350D4" w:rsidRDefault="000350D4" w:rsidP="00B32CB3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</w:t>
      </w:r>
    </w:p>
    <w:p w:rsidR="000350D4" w:rsidRDefault="000350D4" w:rsidP="00B32CB3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от 27.05.2026 № 326</w:t>
      </w:r>
    </w:p>
    <w:p w:rsidR="000350D4" w:rsidRPr="0084350B" w:rsidRDefault="000350D4" w:rsidP="00B32CB3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0350D4" w:rsidRPr="0084350B" w:rsidRDefault="000350D4" w:rsidP="00767750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5345DD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5345DD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Default="000350D4" w:rsidP="005345DD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численности работников, принятых на дополнительно введенные (созданные) рабочие места в рамках инвестиционных проектов</w:t>
      </w:r>
    </w:p>
    <w:p w:rsidR="000350D4" w:rsidRDefault="000350D4" w:rsidP="005345DD">
      <w:pPr>
        <w:tabs>
          <w:tab w:val="left" w:pos="11085"/>
        </w:tabs>
        <w:jc w:val="center"/>
        <w:rPr>
          <w:b/>
        </w:rPr>
      </w:pPr>
      <w:r>
        <w:rPr>
          <w:b/>
        </w:rPr>
        <w:t>на 2026 год</w:t>
      </w:r>
    </w:p>
    <w:p w:rsidR="000350D4" w:rsidRPr="00742E7C" w:rsidRDefault="000350D4" w:rsidP="005345DD">
      <w:pPr>
        <w:tabs>
          <w:tab w:val="left" w:pos="11085"/>
        </w:tabs>
        <w:jc w:val="center"/>
      </w:pPr>
      <w:r w:rsidRPr="00742E7C">
        <w:t xml:space="preserve">                                                                                                                                                             </w:t>
      </w:r>
      <w:r>
        <w:t xml:space="preserve">      </w:t>
      </w:r>
      <w:r w:rsidRPr="00742E7C">
        <w:t xml:space="preserve">  </w:t>
      </w:r>
      <w:r w:rsidRPr="00F37999">
        <w:rPr>
          <w:sz w:val="16"/>
          <w:szCs w:val="16"/>
        </w:rPr>
        <w:t>(человек)</w:t>
      </w:r>
    </w:p>
    <w:p w:rsidR="000350D4" w:rsidRPr="00E84BBA" w:rsidRDefault="000350D4" w:rsidP="005345DD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417"/>
        <w:gridCol w:w="1418"/>
        <w:gridCol w:w="1559"/>
        <w:gridCol w:w="1418"/>
        <w:gridCol w:w="1559"/>
        <w:gridCol w:w="1559"/>
        <w:gridCol w:w="1701"/>
      </w:tblGrid>
      <w:tr w:rsidR="000350D4" w:rsidRPr="00CD7DA3" w:rsidTr="004E3855">
        <w:trPr>
          <w:trHeight w:val="412"/>
        </w:trPr>
        <w:tc>
          <w:tcPr>
            <w:tcW w:w="2093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7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4E3855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4E3855">
              <w:rPr>
                <w:b/>
                <w:sz w:val="14"/>
                <w:szCs w:val="14"/>
              </w:rPr>
              <w:t>квартал</w:t>
            </w:r>
          </w:p>
        </w:tc>
      </w:tr>
      <w:tr w:rsidR="000350D4" w:rsidRPr="00CD7DA3" w:rsidTr="004E3855">
        <w:trPr>
          <w:trHeight w:val="438"/>
        </w:trPr>
        <w:tc>
          <w:tcPr>
            <w:tcW w:w="2093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391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242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E85738" w:rsidTr="004E3855">
        <w:trPr>
          <w:trHeight w:val="389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49</w:t>
            </w:r>
          </w:p>
        </w:tc>
      </w:tr>
    </w:tbl>
    <w:p w:rsidR="000350D4" w:rsidRPr="00E85738" w:rsidRDefault="000350D4">
      <w:pPr>
        <w:rPr>
          <w:b/>
        </w:rPr>
      </w:pPr>
    </w:p>
    <w:p w:rsidR="000350D4" w:rsidRDefault="000350D4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0E41DD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10</w:t>
      </w:r>
    </w:p>
    <w:p w:rsidR="000350D4" w:rsidRDefault="000350D4" w:rsidP="000E41DD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</w:t>
      </w:r>
    </w:p>
    <w:p w:rsidR="000350D4" w:rsidRDefault="000350D4" w:rsidP="000E41DD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м</w:t>
      </w:r>
      <w:r w:rsidRPr="0084350B">
        <w:rPr>
          <w:sz w:val="16"/>
          <w:szCs w:val="16"/>
        </w:rPr>
        <w:t>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от 27.05.2026 № 326</w:t>
      </w:r>
    </w:p>
    <w:p w:rsidR="000350D4" w:rsidRPr="0084350B" w:rsidRDefault="000350D4" w:rsidP="000E41DD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0350D4" w:rsidRPr="0084350B" w:rsidRDefault="000350D4" w:rsidP="0017561D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664700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664700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Default="000350D4" w:rsidP="00664700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 xml:space="preserve">среднемесячной номинальной начисленной заработной платы работников </w:t>
      </w:r>
    </w:p>
    <w:p w:rsidR="000350D4" w:rsidRDefault="000350D4" w:rsidP="00664700">
      <w:pPr>
        <w:tabs>
          <w:tab w:val="left" w:pos="11085"/>
        </w:tabs>
        <w:jc w:val="center"/>
        <w:rPr>
          <w:b/>
        </w:rPr>
      </w:pPr>
      <w:r>
        <w:rPr>
          <w:b/>
        </w:rPr>
        <w:t xml:space="preserve">  на 2026 год</w:t>
      </w:r>
    </w:p>
    <w:p w:rsidR="000350D4" w:rsidRDefault="000350D4" w:rsidP="00664700">
      <w:pPr>
        <w:tabs>
          <w:tab w:val="left" w:pos="11085"/>
        </w:tabs>
        <w:jc w:val="center"/>
        <w:rPr>
          <w:b/>
        </w:rPr>
      </w:pPr>
    </w:p>
    <w:p w:rsidR="000350D4" w:rsidRPr="00D11599" w:rsidRDefault="000350D4" w:rsidP="00664700">
      <w:pPr>
        <w:tabs>
          <w:tab w:val="left" w:pos="11085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11599">
        <w:rPr>
          <w:sz w:val="16"/>
          <w:szCs w:val="16"/>
        </w:rPr>
        <w:t>(рублей)</w:t>
      </w:r>
    </w:p>
    <w:p w:rsidR="000350D4" w:rsidRPr="00E85738" w:rsidRDefault="000350D4" w:rsidP="00664700">
      <w:pPr>
        <w:rPr>
          <w:b/>
        </w:rPr>
      </w:pPr>
    </w:p>
    <w:p w:rsidR="000350D4" w:rsidRDefault="000350D4"/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417"/>
        <w:gridCol w:w="1418"/>
        <w:gridCol w:w="1559"/>
        <w:gridCol w:w="1418"/>
        <w:gridCol w:w="1559"/>
        <w:gridCol w:w="1559"/>
        <w:gridCol w:w="1701"/>
      </w:tblGrid>
      <w:tr w:rsidR="000350D4" w:rsidRPr="00CD7DA3" w:rsidTr="004E3855">
        <w:trPr>
          <w:trHeight w:val="412"/>
        </w:trPr>
        <w:tc>
          <w:tcPr>
            <w:tcW w:w="2093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7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4E3855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4E3855">
              <w:rPr>
                <w:b/>
                <w:sz w:val="14"/>
                <w:szCs w:val="14"/>
              </w:rPr>
              <w:t>квартал</w:t>
            </w:r>
          </w:p>
        </w:tc>
      </w:tr>
      <w:tr w:rsidR="000350D4" w:rsidRPr="00CD7DA3" w:rsidTr="004E3855">
        <w:trPr>
          <w:trHeight w:val="438"/>
        </w:trPr>
        <w:tc>
          <w:tcPr>
            <w:tcW w:w="2093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391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242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E85738" w:rsidTr="004E3855">
        <w:trPr>
          <w:trHeight w:val="311"/>
        </w:trPr>
        <w:tc>
          <w:tcPr>
            <w:tcW w:w="2093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90 887,6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82 801,5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87 948,8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89 341,2</w:t>
            </w: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</w:tr>
    </w:tbl>
    <w:p w:rsidR="000350D4" w:rsidRPr="00517D9B" w:rsidRDefault="000350D4" w:rsidP="00E43CF8">
      <w:pPr>
        <w:widowControl/>
        <w:autoSpaceDE/>
        <w:autoSpaceDN/>
        <w:adjustRightInd/>
        <w:spacing w:line="276" w:lineRule="auto"/>
        <w:ind w:firstLine="10773"/>
        <w:rPr>
          <w:sz w:val="16"/>
          <w:szCs w:val="16"/>
        </w:rPr>
      </w:pPr>
      <w:r>
        <w:br w:type="page"/>
      </w:r>
      <w:r>
        <w:rPr>
          <w:sz w:val="16"/>
          <w:szCs w:val="16"/>
        </w:rPr>
        <w:t>Приложение 11</w:t>
      </w:r>
    </w:p>
    <w:p w:rsidR="000350D4" w:rsidRDefault="000350D4" w:rsidP="00E43CF8">
      <w:pPr>
        <w:tabs>
          <w:tab w:val="left" w:pos="11085"/>
        </w:tabs>
        <w:ind w:firstLine="10773"/>
        <w:rPr>
          <w:sz w:val="16"/>
          <w:szCs w:val="16"/>
        </w:rPr>
      </w:pPr>
      <w:r w:rsidRPr="00517D9B">
        <w:rPr>
          <w:sz w:val="16"/>
          <w:szCs w:val="16"/>
        </w:rPr>
        <w:t xml:space="preserve">к постановлению Администрации Рузаевского </w:t>
      </w:r>
    </w:p>
    <w:p w:rsidR="000350D4" w:rsidRDefault="000350D4" w:rsidP="00E43CF8">
      <w:pPr>
        <w:tabs>
          <w:tab w:val="left" w:pos="11085"/>
        </w:tabs>
        <w:ind w:firstLine="10773"/>
        <w:rPr>
          <w:sz w:val="16"/>
          <w:szCs w:val="16"/>
        </w:rPr>
      </w:pPr>
      <w:r w:rsidRPr="00517D9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517D9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от 27.05.2026 № 326</w:t>
      </w:r>
    </w:p>
    <w:p w:rsidR="000350D4" w:rsidRPr="0084350B" w:rsidRDefault="000350D4" w:rsidP="00E43CF8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0350D4" w:rsidRDefault="000350D4" w:rsidP="00720BBD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ab/>
      </w:r>
    </w:p>
    <w:p w:rsidR="000350D4" w:rsidRDefault="000350D4" w:rsidP="00720BBD">
      <w:pPr>
        <w:tabs>
          <w:tab w:val="left" w:pos="5985"/>
          <w:tab w:val="center" w:pos="7370"/>
        </w:tabs>
        <w:rPr>
          <w:b/>
          <w:sz w:val="24"/>
          <w:szCs w:val="24"/>
        </w:rPr>
      </w:pPr>
    </w:p>
    <w:p w:rsidR="000350D4" w:rsidRPr="00FC411B" w:rsidRDefault="000350D4" w:rsidP="00720BBD">
      <w:pPr>
        <w:tabs>
          <w:tab w:val="left" w:pos="5985"/>
          <w:tab w:val="center" w:pos="7370"/>
        </w:tabs>
        <w:rPr>
          <w:b/>
        </w:rPr>
      </w:pPr>
      <w:r>
        <w:rPr>
          <w:b/>
          <w:sz w:val="24"/>
          <w:szCs w:val="24"/>
        </w:rPr>
        <w:tab/>
      </w:r>
      <w:r w:rsidRPr="00FC411B">
        <w:rPr>
          <w:b/>
        </w:rPr>
        <w:t>Помесячная разбивка</w:t>
      </w:r>
    </w:p>
    <w:p w:rsidR="000350D4" w:rsidRPr="00FC411B" w:rsidRDefault="000350D4" w:rsidP="00720BBD">
      <w:pPr>
        <w:jc w:val="center"/>
        <w:rPr>
          <w:b/>
          <w:bCs/>
        </w:rPr>
      </w:pPr>
      <w:r w:rsidRPr="00FC411B">
        <w:rPr>
          <w:b/>
          <w:bCs/>
        </w:rPr>
        <w:t xml:space="preserve">прогноза </w:t>
      </w:r>
      <w:r>
        <w:rPr>
          <w:b/>
          <w:bCs/>
        </w:rPr>
        <w:t>темпа роста среднемесячной номинальной начисленной заработной платы на 2026 год</w:t>
      </w:r>
    </w:p>
    <w:p w:rsidR="000350D4" w:rsidRPr="0009263A" w:rsidRDefault="000350D4" w:rsidP="00720BBD">
      <w:pPr>
        <w:tabs>
          <w:tab w:val="left" w:pos="5985"/>
          <w:tab w:val="center" w:pos="737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(%</w:t>
      </w:r>
      <w:r w:rsidRPr="0009263A">
        <w:rPr>
          <w:sz w:val="16"/>
          <w:szCs w:val="16"/>
        </w:rPr>
        <w:t>.)</w:t>
      </w:r>
    </w:p>
    <w:p w:rsidR="000350D4" w:rsidRPr="0084350B" w:rsidRDefault="000350D4" w:rsidP="00720BBD">
      <w:pPr>
        <w:tabs>
          <w:tab w:val="left" w:pos="5985"/>
          <w:tab w:val="center" w:pos="7370"/>
        </w:tabs>
        <w:rPr>
          <w:sz w:val="16"/>
          <w:szCs w:val="16"/>
        </w:rPr>
      </w:pPr>
      <w:r>
        <w:rPr>
          <w:b/>
          <w:sz w:val="24"/>
          <w:szCs w:val="24"/>
        </w:rPr>
        <w:tab/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350D4" w:rsidRPr="00CD7DA3" w:rsidTr="004E3855">
        <w:trPr>
          <w:trHeight w:val="342"/>
        </w:trPr>
        <w:tc>
          <w:tcPr>
            <w:tcW w:w="18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CD7DA3" w:rsidTr="004E3855">
        <w:trPr>
          <w:trHeight w:val="435"/>
        </w:trPr>
        <w:tc>
          <w:tcPr>
            <w:tcW w:w="18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AA5D6B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56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02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308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4E3855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112,1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114</w:t>
            </w: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112,1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112,7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0350D4" w:rsidRPr="00242634" w:rsidRDefault="000350D4" w:rsidP="00720BBD">
      <w:pPr>
        <w:rPr>
          <w:sz w:val="16"/>
          <w:szCs w:val="16"/>
        </w:rPr>
      </w:pPr>
    </w:p>
    <w:p w:rsidR="000350D4" w:rsidRDefault="000350D4" w:rsidP="00720BBD">
      <w:pPr>
        <w:rPr>
          <w:sz w:val="16"/>
          <w:szCs w:val="16"/>
        </w:rPr>
      </w:pPr>
    </w:p>
    <w:p w:rsidR="000350D4" w:rsidRDefault="000350D4" w:rsidP="00720BB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350D4" w:rsidRDefault="000350D4" w:rsidP="00EA78A4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12</w:t>
      </w:r>
    </w:p>
    <w:p w:rsidR="000350D4" w:rsidRDefault="000350D4" w:rsidP="00EA78A4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 xml:space="preserve">дминистрации Рузаевского </w:t>
      </w:r>
    </w:p>
    <w:p w:rsidR="000350D4" w:rsidRDefault="000350D4" w:rsidP="00EA78A4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от 27.05.2026 № 326</w:t>
      </w:r>
    </w:p>
    <w:p w:rsidR="000350D4" w:rsidRPr="0084350B" w:rsidRDefault="000350D4" w:rsidP="00EA78A4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0350D4" w:rsidRPr="0084350B" w:rsidRDefault="000350D4" w:rsidP="00585305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Default="000350D4" w:rsidP="00585305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Pr="0084350B" w:rsidRDefault="000350D4" w:rsidP="00267AFE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Default="000350D4" w:rsidP="00267AFE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 xml:space="preserve">общей площади введенного в эксплуатацию жилья с учетом  индивидуального жилищного строительства </w:t>
      </w:r>
    </w:p>
    <w:p w:rsidR="000350D4" w:rsidRDefault="000350D4" w:rsidP="00267AFE">
      <w:pPr>
        <w:tabs>
          <w:tab w:val="left" w:pos="11085"/>
        </w:tabs>
        <w:jc w:val="center"/>
        <w:rPr>
          <w:b/>
        </w:rPr>
      </w:pPr>
      <w:r>
        <w:rPr>
          <w:b/>
        </w:rPr>
        <w:t xml:space="preserve"> на 2026 год</w:t>
      </w:r>
    </w:p>
    <w:p w:rsidR="000350D4" w:rsidRPr="0009263A" w:rsidRDefault="000350D4" w:rsidP="00267AFE">
      <w:pPr>
        <w:tabs>
          <w:tab w:val="left" w:pos="11085"/>
        </w:tabs>
        <w:jc w:val="center"/>
        <w:rPr>
          <w:sz w:val="16"/>
          <w:szCs w:val="16"/>
        </w:rPr>
      </w:pPr>
      <w:r w:rsidRPr="0009263A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09263A">
        <w:rPr>
          <w:sz w:val="16"/>
          <w:szCs w:val="16"/>
        </w:rPr>
        <w:t>(кв. м.)</w:t>
      </w:r>
    </w:p>
    <w:p w:rsidR="000350D4" w:rsidRPr="00E84BBA" w:rsidRDefault="000350D4" w:rsidP="00267AFE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559"/>
        <w:gridCol w:w="1418"/>
        <w:gridCol w:w="1559"/>
        <w:gridCol w:w="1418"/>
        <w:gridCol w:w="1559"/>
        <w:gridCol w:w="1559"/>
        <w:gridCol w:w="1701"/>
      </w:tblGrid>
      <w:tr w:rsidR="000350D4" w:rsidRPr="00CD7DA3" w:rsidTr="004E3855">
        <w:trPr>
          <w:trHeight w:val="412"/>
        </w:trPr>
        <w:tc>
          <w:tcPr>
            <w:tcW w:w="1951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II</w:t>
            </w:r>
            <w:r w:rsidRPr="004E3855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>I</w:t>
            </w:r>
            <w:r w:rsidRPr="004E3855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4E3855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4E3855">
              <w:rPr>
                <w:b/>
                <w:sz w:val="14"/>
                <w:szCs w:val="14"/>
              </w:rPr>
              <w:t>квартал</w:t>
            </w:r>
          </w:p>
        </w:tc>
      </w:tr>
      <w:tr w:rsidR="000350D4" w:rsidRPr="00CD7DA3" w:rsidTr="004E3855">
        <w:trPr>
          <w:trHeight w:val="438"/>
        </w:trPr>
        <w:tc>
          <w:tcPr>
            <w:tcW w:w="1951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391"/>
        </w:trPr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242"/>
        </w:trPr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350D4" w:rsidRPr="00E85738" w:rsidTr="004E3855">
        <w:trPr>
          <w:trHeight w:val="389"/>
        </w:trPr>
        <w:tc>
          <w:tcPr>
            <w:tcW w:w="1951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22 300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3 400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3 000</w:t>
            </w:r>
          </w:p>
        </w:tc>
        <w:tc>
          <w:tcPr>
            <w:tcW w:w="141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6 400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4 000</w:t>
            </w:r>
          </w:p>
        </w:tc>
        <w:tc>
          <w:tcPr>
            <w:tcW w:w="155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10 400</w:t>
            </w:r>
          </w:p>
        </w:tc>
        <w:tc>
          <w:tcPr>
            <w:tcW w:w="1701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11 900</w:t>
            </w:r>
          </w:p>
        </w:tc>
      </w:tr>
    </w:tbl>
    <w:p w:rsidR="000350D4" w:rsidRDefault="000350D4">
      <w:pPr>
        <w:widowControl/>
        <w:autoSpaceDE/>
        <w:autoSpaceDN/>
        <w:adjustRightInd/>
        <w:spacing w:after="200" w:line="276" w:lineRule="auto"/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</w:t>
      </w:r>
      <w:r w:rsidRPr="0084350B">
        <w:rPr>
          <w:sz w:val="16"/>
          <w:szCs w:val="16"/>
        </w:rPr>
        <w:t xml:space="preserve"> </w:t>
      </w: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</w:p>
    <w:p w:rsidR="000350D4" w:rsidRDefault="000350D4" w:rsidP="003724CC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13</w:t>
      </w:r>
    </w:p>
    <w:p w:rsidR="000350D4" w:rsidRDefault="000350D4" w:rsidP="003724CC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</w:t>
      </w:r>
    </w:p>
    <w:p w:rsidR="000350D4" w:rsidRDefault="000350D4" w:rsidP="003724CC">
      <w:pPr>
        <w:tabs>
          <w:tab w:val="left" w:pos="11085"/>
        </w:tabs>
        <w:ind w:firstLine="10773"/>
        <w:rPr>
          <w:sz w:val="16"/>
          <w:szCs w:val="16"/>
        </w:rPr>
      </w:pPr>
      <w:r w:rsidRPr="0084350B">
        <w:rPr>
          <w:sz w:val="16"/>
          <w:szCs w:val="16"/>
        </w:rPr>
        <w:t>муниципального района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>Республики Мордовия</w:t>
      </w:r>
    </w:p>
    <w:p w:rsidR="000350D4" w:rsidRPr="0084350B" w:rsidRDefault="000350D4" w:rsidP="00FA1B4A">
      <w:pPr>
        <w:tabs>
          <w:tab w:val="left" w:pos="11085"/>
        </w:tabs>
        <w:ind w:firstLine="10773"/>
        <w:rPr>
          <w:sz w:val="16"/>
          <w:szCs w:val="16"/>
        </w:rPr>
      </w:pPr>
      <w:r>
        <w:rPr>
          <w:sz w:val="16"/>
          <w:szCs w:val="16"/>
        </w:rPr>
        <w:t xml:space="preserve"> от 27.05.2026 № 326</w:t>
      </w:r>
    </w:p>
    <w:p w:rsidR="000350D4" w:rsidRPr="0084350B" w:rsidRDefault="000350D4" w:rsidP="003724CC">
      <w:pPr>
        <w:tabs>
          <w:tab w:val="left" w:pos="11085"/>
        </w:tabs>
        <w:ind w:firstLine="10773"/>
        <w:rPr>
          <w:sz w:val="16"/>
          <w:szCs w:val="16"/>
        </w:rPr>
      </w:pPr>
    </w:p>
    <w:p w:rsidR="000350D4" w:rsidRPr="0084350B" w:rsidRDefault="000350D4" w:rsidP="00EA78A4">
      <w:pPr>
        <w:tabs>
          <w:tab w:val="left" w:pos="11085"/>
        </w:tabs>
        <w:rPr>
          <w:sz w:val="16"/>
          <w:szCs w:val="16"/>
        </w:rPr>
      </w:pPr>
    </w:p>
    <w:p w:rsidR="000350D4" w:rsidRDefault="000350D4" w:rsidP="00C24A6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350D4" w:rsidRDefault="000350D4" w:rsidP="00C24A6C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0350D4" w:rsidRPr="0084350B" w:rsidRDefault="000350D4" w:rsidP="00C24A6C">
      <w:pPr>
        <w:tabs>
          <w:tab w:val="left" w:pos="11085"/>
        </w:tabs>
        <w:jc w:val="center"/>
        <w:rPr>
          <w:b/>
        </w:rPr>
      </w:pPr>
      <w:r>
        <w:rPr>
          <w:b/>
        </w:rPr>
        <w:t>прогноза количество объектов, включенных в перечни муниципального имущества, предназначенных для субъектов малого и среднего предпринимательства и самозанятых граждан</w:t>
      </w:r>
    </w:p>
    <w:p w:rsidR="000350D4" w:rsidRPr="00A032FA" w:rsidRDefault="000350D4" w:rsidP="00845F2D">
      <w:pPr>
        <w:tabs>
          <w:tab w:val="center" w:pos="7285"/>
          <w:tab w:val="left" w:pos="11085"/>
          <w:tab w:val="left" w:pos="13183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(ед.)</w:t>
      </w:r>
    </w:p>
    <w:p w:rsidR="000350D4" w:rsidRPr="00E84BBA" w:rsidRDefault="000350D4" w:rsidP="00C24A6C">
      <w:pPr>
        <w:tabs>
          <w:tab w:val="left" w:pos="11085"/>
        </w:tabs>
        <w:jc w:val="right"/>
        <w:rPr>
          <w:sz w:val="16"/>
          <w:szCs w:val="16"/>
        </w:rPr>
      </w:pPr>
    </w:p>
    <w:p w:rsidR="000350D4" w:rsidRPr="00157918" w:rsidRDefault="000350D4">
      <w:pPr>
        <w:rPr>
          <w:sz w:val="16"/>
          <w:szCs w:val="1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350D4" w:rsidRPr="00CD7DA3" w:rsidTr="004E3855">
        <w:trPr>
          <w:trHeight w:val="342"/>
        </w:trPr>
        <w:tc>
          <w:tcPr>
            <w:tcW w:w="18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4E3855">
              <w:rPr>
                <w:b/>
                <w:sz w:val="14"/>
                <w:szCs w:val="14"/>
              </w:rPr>
              <w:t>Прогноз на 2026 год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II</w:t>
            </w:r>
            <w:r w:rsidRPr="004E3855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>I</w:t>
            </w:r>
            <w:r w:rsidRPr="004E3855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4E3855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в том числе</w:t>
            </w:r>
          </w:p>
        </w:tc>
      </w:tr>
      <w:tr w:rsidR="000350D4" w:rsidRPr="00CD7DA3" w:rsidTr="004E3855">
        <w:trPr>
          <w:trHeight w:val="435"/>
        </w:trPr>
        <w:tc>
          <w:tcPr>
            <w:tcW w:w="18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4E3855">
              <w:rPr>
                <w:b/>
                <w:sz w:val="12"/>
                <w:szCs w:val="12"/>
              </w:rPr>
              <w:t>декабрь</w:t>
            </w: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AA5D6B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56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rPr>
          <w:trHeight w:val="102"/>
        </w:trPr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350D4" w:rsidRPr="004E3855" w:rsidRDefault="000350D4" w:rsidP="004E38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0350D4" w:rsidRPr="00CD7DA3" w:rsidTr="004E3855">
        <w:tc>
          <w:tcPr>
            <w:tcW w:w="1809" w:type="dxa"/>
          </w:tcPr>
          <w:p w:rsidR="000350D4" w:rsidRPr="004E3855" w:rsidRDefault="000350D4" w:rsidP="004E38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4E3855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5"/>
                <w:szCs w:val="15"/>
              </w:rPr>
            </w:pPr>
            <w:r w:rsidRPr="004E3855">
              <w:rPr>
                <w:b/>
                <w:sz w:val="15"/>
                <w:szCs w:val="15"/>
              </w:rPr>
              <w:t>18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04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708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E3855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0350D4" w:rsidRPr="004E3855" w:rsidRDefault="000350D4" w:rsidP="004E385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E38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0350D4" w:rsidRDefault="000350D4" w:rsidP="004E3855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0350D4" w:rsidRDefault="000350D4" w:rsidP="00D06E40">
      <w:pPr>
        <w:widowControl/>
        <w:autoSpaceDE/>
        <w:autoSpaceDN/>
        <w:adjustRightInd/>
        <w:spacing w:after="200" w:line="276" w:lineRule="auto"/>
        <w:rPr>
          <w:sz w:val="16"/>
          <w:szCs w:val="16"/>
        </w:rPr>
      </w:pPr>
    </w:p>
    <w:p w:rsidR="000350D4" w:rsidRDefault="000350D4" w:rsidP="007E4AB3">
      <w:pPr>
        <w:tabs>
          <w:tab w:val="center" w:pos="7285"/>
          <w:tab w:val="left" w:pos="8229"/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</w:t>
      </w:r>
    </w:p>
    <w:p w:rsidR="000350D4" w:rsidRDefault="000350D4" w:rsidP="007E4AB3">
      <w:pPr>
        <w:tabs>
          <w:tab w:val="center" w:pos="7285"/>
          <w:tab w:val="left" w:pos="8229"/>
          <w:tab w:val="left" w:pos="11085"/>
        </w:tabs>
        <w:jc w:val="right"/>
        <w:rPr>
          <w:sz w:val="16"/>
          <w:szCs w:val="16"/>
        </w:rPr>
      </w:pPr>
    </w:p>
    <w:sectPr w:rsidR="000350D4" w:rsidSect="002B25F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0D4" w:rsidRDefault="000350D4" w:rsidP="00367C0E">
      <w:r>
        <w:separator/>
      </w:r>
    </w:p>
  </w:endnote>
  <w:endnote w:type="continuationSeparator" w:id="0">
    <w:p w:rsidR="000350D4" w:rsidRDefault="000350D4" w:rsidP="0036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0D4" w:rsidRDefault="000350D4" w:rsidP="00367C0E">
      <w:r>
        <w:separator/>
      </w:r>
    </w:p>
  </w:footnote>
  <w:footnote w:type="continuationSeparator" w:id="0">
    <w:p w:rsidR="000350D4" w:rsidRDefault="000350D4" w:rsidP="00367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F5F"/>
    <w:rsid w:val="00000178"/>
    <w:rsid w:val="00001492"/>
    <w:rsid w:val="000015D4"/>
    <w:rsid w:val="00002A46"/>
    <w:rsid w:val="00005AD8"/>
    <w:rsid w:val="00010705"/>
    <w:rsid w:val="000109F4"/>
    <w:rsid w:val="00013C96"/>
    <w:rsid w:val="000155C9"/>
    <w:rsid w:val="000167AF"/>
    <w:rsid w:val="00017711"/>
    <w:rsid w:val="000216C6"/>
    <w:rsid w:val="00024F2F"/>
    <w:rsid w:val="000271AC"/>
    <w:rsid w:val="000350D4"/>
    <w:rsid w:val="00035DD3"/>
    <w:rsid w:val="00036276"/>
    <w:rsid w:val="00037F34"/>
    <w:rsid w:val="0004252D"/>
    <w:rsid w:val="000503DE"/>
    <w:rsid w:val="00055421"/>
    <w:rsid w:val="00055A0E"/>
    <w:rsid w:val="00057E10"/>
    <w:rsid w:val="00064C38"/>
    <w:rsid w:val="000708FE"/>
    <w:rsid w:val="00076558"/>
    <w:rsid w:val="00077D72"/>
    <w:rsid w:val="00085BAE"/>
    <w:rsid w:val="00087F5F"/>
    <w:rsid w:val="00091318"/>
    <w:rsid w:val="0009188D"/>
    <w:rsid w:val="0009263A"/>
    <w:rsid w:val="00094AF6"/>
    <w:rsid w:val="00097B77"/>
    <w:rsid w:val="000A37A3"/>
    <w:rsid w:val="000A6B7A"/>
    <w:rsid w:val="000B0509"/>
    <w:rsid w:val="000B0CB1"/>
    <w:rsid w:val="000B0FEE"/>
    <w:rsid w:val="000B1627"/>
    <w:rsid w:val="000B173F"/>
    <w:rsid w:val="000B1A24"/>
    <w:rsid w:val="000B2991"/>
    <w:rsid w:val="000B2F76"/>
    <w:rsid w:val="000B551A"/>
    <w:rsid w:val="000B7856"/>
    <w:rsid w:val="000C0528"/>
    <w:rsid w:val="000C441D"/>
    <w:rsid w:val="000C4B9F"/>
    <w:rsid w:val="000D0970"/>
    <w:rsid w:val="000E31D6"/>
    <w:rsid w:val="000E3D2B"/>
    <w:rsid w:val="000E41DD"/>
    <w:rsid w:val="000E5003"/>
    <w:rsid w:val="000E503A"/>
    <w:rsid w:val="000E53DF"/>
    <w:rsid w:val="000E6E28"/>
    <w:rsid w:val="000E7C90"/>
    <w:rsid w:val="000F6FC4"/>
    <w:rsid w:val="001003F9"/>
    <w:rsid w:val="00103D02"/>
    <w:rsid w:val="001121EE"/>
    <w:rsid w:val="00120A69"/>
    <w:rsid w:val="0012544A"/>
    <w:rsid w:val="0012563D"/>
    <w:rsid w:val="00126B4A"/>
    <w:rsid w:val="001354AA"/>
    <w:rsid w:val="001354B2"/>
    <w:rsid w:val="00135735"/>
    <w:rsid w:val="00135A9E"/>
    <w:rsid w:val="00140AE1"/>
    <w:rsid w:val="00145F9C"/>
    <w:rsid w:val="00146285"/>
    <w:rsid w:val="001515D3"/>
    <w:rsid w:val="00157918"/>
    <w:rsid w:val="0016409B"/>
    <w:rsid w:val="00165E78"/>
    <w:rsid w:val="00167B81"/>
    <w:rsid w:val="00167E5F"/>
    <w:rsid w:val="00170619"/>
    <w:rsid w:val="00173B01"/>
    <w:rsid w:val="001740D5"/>
    <w:rsid w:val="0017561D"/>
    <w:rsid w:val="00175C9C"/>
    <w:rsid w:val="00180F32"/>
    <w:rsid w:val="00182955"/>
    <w:rsid w:val="00190791"/>
    <w:rsid w:val="001947DC"/>
    <w:rsid w:val="001A0B7D"/>
    <w:rsid w:val="001A3C4C"/>
    <w:rsid w:val="001A59FE"/>
    <w:rsid w:val="001B26E8"/>
    <w:rsid w:val="001B3EC5"/>
    <w:rsid w:val="001B60D6"/>
    <w:rsid w:val="001B68C1"/>
    <w:rsid w:val="001C0B77"/>
    <w:rsid w:val="001C3A86"/>
    <w:rsid w:val="001C54D7"/>
    <w:rsid w:val="001C641F"/>
    <w:rsid w:val="001C68DF"/>
    <w:rsid w:val="001C6A2B"/>
    <w:rsid w:val="001C6FC3"/>
    <w:rsid w:val="001D0E3A"/>
    <w:rsid w:val="001D797C"/>
    <w:rsid w:val="001E1508"/>
    <w:rsid w:val="001E5B05"/>
    <w:rsid w:val="001E61CE"/>
    <w:rsid w:val="001F2DD5"/>
    <w:rsid w:val="001F4BCA"/>
    <w:rsid w:val="001F64E8"/>
    <w:rsid w:val="001F7E4A"/>
    <w:rsid w:val="00204532"/>
    <w:rsid w:val="00205F3D"/>
    <w:rsid w:val="00212EF0"/>
    <w:rsid w:val="00222BDB"/>
    <w:rsid w:val="00224352"/>
    <w:rsid w:val="00226FE2"/>
    <w:rsid w:val="00227B24"/>
    <w:rsid w:val="002310F1"/>
    <w:rsid w:val="002319A1"/>
    <w:rsid w:val="002323C3"/>
    <w:rsid w:val="00232E1F"/>
    <w:rsid w:val="00233521"/>
    <w:rsid w:val="002345F4"/>
    <w:rsid w:val="00234D9C"/>
    <w:rsid w:val="00235B72"/>
    <w:rsid w:val="00236A20"/>
    <w:rsid w:val="00237A13"/>
    <w:rsid w:val="002423D5"/>
    <w:rsid w:val="00242634"/>
    <w:rsid w:val="00244450"/>
    <w:rsid w:val="002471F8"/>
    <w:rsid w:val="00247E8E"/>
    <w:rsid w:val="002515F9"/>
    <w:rsid w:val="00252677"/>
    <w:rsid w:val="00252A3A"/>
    <w:rsid w:val="002550F2"/>
    <w:rsid w:val="00260C83"/>
    <w:rsid w:val="00261AA5"/>
    <w:rsid w:val="00264708"/>
    <w:rsid w:val="00267AFE"/>
    <w:rsid w:val="00270DEC"/>
    <w:rsid w:val="00275E74"/>
    <w:rsid w:val="00275F48"/>
    <w:rsid w:val="00277E01"/>
    <w:rsid w:val="002813F9"/>
    <w:rsid w:val="002831B3"/>
    <w:rsid w:val="002A00A4"/>
    <w:rsid w:val="002A1945"/>
    <w:rsid w:val="002A3524"/>
    <w:rsid w:val="002A3F45"/>
    <w:rsid w:val="002A4883"/>
    <w:rsid w:val="002A4EF9"/>
    <w:rsid w:val="002A6079"/>
    <w:rsid w:val="002B166C"/>
    <w:rsid w:val="002B25F0"/>
    <w:rsid w:val="002B2CF8"/>
    <w:rsid w:val="002B6E25"/>
    <w:rsid w:val="002B7897"/>
    <w:rsid w:val="002C0CB4"/>
    <w:rsid w:val="002C21D2"/>
    <w:rsid w:val="002E1F15"/>
    <w:rsid w:val="002E22DE"/>
    <w:rsid w:val="002E3B76"/>
    <w:rsid w:val="002F0AB1"/>
    <w:rsid w:val="002F16F0"/>
    <w:rsid w:val="002F2644"/>
    <w:rsid w:val="00306900"/>
    <w:rsid w:val="003119D7"/>
    <w:rsid w:val="00317133"/>
    <w:rsid w:val="003175F3"/>
    <w:rsid w:val="00322C68"/>
    <w:rsid w:val="00325FDA"/>
    <w:rsid w:val="003267CD"/>
    <w:rsid w:val="00326AAC"/>
    <w:rsid w:val="00327CE9"/>
    <w:rsid w:val="0033399B"/>
    <w:rsid w:val="00333F8B"/>
    <w:rsid w:val="003413CB"/>
    <w:rsid w:val="00350421"/>
    <w:rsid w:val="003546CE"/>
    <w:rsid w:val="00355AA7"/>
    <w:rsid w:val="00365B55"/>
    <w:rsid w:val="00367C0E"/>
    <w:rsid w:val="00371C34"/>
    <w:rsid w:val="003724CC"/>
    <w:rsid w:val="0037726E"/>
    <w:rsid w:val="00392DED"/>
    <w:rsid w:val="00393751"/>
    <w:rsid w:val="00393E38"/>
    <w:rsid w:val="003941BD"/>
    <w:rsid w:val="003944F6"/>
    <w:rsid w:val="003957FE"/>
    <w:rsid w:val="003964DE"/>
    <w:rsid w:val="003A07BF"/>
    <w:rsid w:val="003A2C85"/>
    <w:rsid w:val="003A5993"/>
    <w:rsid w:val="003A668C"/>
    <w:rsid w:val="003B0DEF"/>
    <w:rsid w:val="003B2E60"/>
    <w:rsid w:val="003B5087"/>
    <w:rsid w:val="003B6B1B"/>
    <w:rsid w:val="003B763D"/>
    <w:rsid w:val="003C69A0"/>
    <w:rsid w:val="003D0B50"/>
    <w:rsid w:val="003D29EB"/>
    <w:rsid w:val="003D5648"/>
    <w:rsid w:val="003D5776"/>
    <w:rsid w:val="003D5DC2"/>
    <w:rsid w:val="003D6673"/>
    <w:rsid w:val="003E4787"/>
    <w:rsid w:val="003E635B"/>
    <w:rsid w:val="003E6A65"/>
    <w:rsid w:val="003E7B40"/>
    <w:rsid w:val="003F27AB"/>
    <w:rsid w:val="003F2C89"/>
    <w:rsid w:val="003F412C"/>
    <w:rsid w:val="003F42D8"/>
    <w:rsid w:val="003F64DB"/>
    <w:rsid w:val="003F67B3"/>
    <w:rsid w:val="003F78B8"/>
    <w:rsid w:val="0040145E"/>
    <w:rsid w:val="0040374C"/>
    <w:rsid w:val="00404D4A"/>
    <w:rsid w:val="00407367"/>
    <w:rsid w:val="00407A61"/>
    <w:rsid w:val="00414D45"/>
    <w:rsid w:val="004244FA"/>
    <w:rsid w:val="004275A3"/>
    <w:rsid w:val="00430B59"/>
    <w:rsid w:val="00432491"/>
    <w:rsid w:val="00433270"/>
    <w:rsid w:val="00437567"/>
    <w:rsid w:val="004417AA"/>
    <w:rsid w:val="004512DF"/>
    <w:rsid w:val="00451514"/>
    <w:rsid w:val="00462AA1"/>
    <w:rsid w:val="00462AB4"/>
    <w:rsid w:val="004635C6"/>
    <w:rsid w:val="00464634"/>
    <w:rsid w:val="004709A2"/>
    <w:rsid w:val="00470E97"/>
    <w:rsid w:val="00482C48"/>
    <w:rsid w:val="00484DF2"/>
    <w:rsid w:val="00485CA1"/>
    <w:rsid w:val="004937AF"/>
    <w:rsid w:val="00495FA2"/>
    <w:rsid w:val="00497609"/>
    <w:rsid w:val="004A0C41"/>
    <w:rsid w:val="004A11B3"/>
    <w:rsid w:val="004A4B15"/>
    <w:rsid w:val="004A51FA"/>
    <w:rsid w:val="004A7190"/>
    <w:rsid w:val="004A7629"/>
    <w:rsid w:val="004A7842"/>
    <w:rsid w:val="004B253F"/>
    <w:rsid w:val="004B3C8C"/>
    <w:rsid w:val="004B5F8F"/>
    <w:rsid w:val="004B65EE"/>
    <w:rsid w:val="004B7782"/>
    <w:rsid w:val="004C2A4C"/>
    <w:rsid w:val="004C7405"/>
    <w:rsid w:val="004D0D11"/>
    <w:rsid w:val="004D22DD"/>
    <w:rsid w:val="004D2B5A"/>
    <w:rsid w:val="004D68A7"/>
    <w:rsid w:val="004E0F64"/>
    <w:rsid w:val="004E1E3D"/>
    <w:rsid w:val="004E3855"/>
    <w:rsid w:val="004F0246"/>
    <w:rsid w:val="004F0C4B"/>
    <w:rsid w:val="004F1200"/>
    <w:rsid w:val="004F2807"/>
    <w:rsid w:val="004F4E59"/>
    <w:rsid w:val="004F5E52"/>
    <w:rsid w:val="00500839"/>
    <w:rsid w:val="00500B75"/>
    <w:rsid w:val="00502094"/>
    <w:rsid w:val="00503848"/>
    <w:rsid w:val="00503DEA"/>
    <w:rsid w:val="00506E19"/>
    <w:rsid w:val="005108F9"/>
    <w:rsid w:val="00510E91"/>
    <w:rsid w:val="00510F56"/>
    <w:rsid w:val="0051215D"/>
    <w:rsid w:val="00513B95"/>
    <w:rsid w:val="005162AE"/>
    <w:rsid w:val="00516371"/>
    <w:rsid w:val="00516CBC"/>
    <w:rsid w:val="00517D9B"/>
    <w:rsid w:val="005274E1"/>
    <w:rsid w:val="00531648"/>
    <w:rsid w:val="00531AF3"/>
    <w:rsid w:val="005323A4"/>
    <w:rsid w:val="00533A32"/>
    <w:rsid w:val="005345DD"/>
    <w:rsid w:val="0053769D"/>
    <w:rsid w:val="00540448"/>
    <w:rsid w:val="00542BA4"/>
    <w:rsid w:val="005432F5"/>
    <w:rsid w:val="00547AC9"/>
    <w:rsid w:val="00554694"/>
    <w:rsid w:val="00554C25"/>
    <w:rsid w:val="00554EAC"/>
    <w:rsid w:val="005553C9"/>
    <w:rsid w:val="00557C4E"/>
    <w:rsid w:val="00560660"/>
    <w:rsid w:val="00570474"/>
    <w:rsid w:val="00571ADA"/>
    <w:rsid w:val="005723F6"/>
    <w:rsid w:val="00574F23"/>
    <w:rsid w:val="00577DDC"/>
    <w:rsid w:val="00583D23"/>
    <w:rsid w:val="00585305"/>
    <w:rsid w:val="00586A60"/>
    <w:rsid w:val="00587702"/>
    <w:rsid w:val="00593140"/>
    <w:rsid w:val="005A3D27"/>
    <w:rsid w:val="005A6F12"/>
    <w:rsid w:val="005A77D5"/>
    <w:rsid w:val="005B23A2"/>
    <w:rsid w:val="005B7516"/>
    <w:rsid w:val="005C3BD1"/>
    <w:rsid w:val="005C5987"/>
    <w:rsid w:val="005D633E"/>
    <w:rsid w:val="005E1417"/>
    <w:rsid w:val="005E277B"/>
    <w:rsid w:val="005E2CAA"/>
    <w:rsid w:val="005E39B3"/>
    <w:rsid w:val="005E3AD4"/>
    <w:rsid w:val="005F71C9"/>
    <w:rsid w:val="005F7F36"/>
    <w:rsid w:val="00600E4B"/>
    <w:rsid w:val="006016B4"/>
    <w:rsid w:val="00606944"/>
    <w:rsid w:val="006075A2"/>
    <w:rsid w:val="00610CA0"/>
    <w:rsid w:val="00610ED3"/>
    <w:rsid w:val="00612E39"/>
    <w:rsid w:val="0062709E"/>
    <w:rsid w:val="00630E51"/>
    <w:rsid w:val="00632450"/>
    <w:rsid w:val="00633482"/>
    <w:rsid w:val="00641773"/>
    <w:rsid w:val="0064235D"/>
    <w:rsid w:val="006450F3"/>
    <w:rsid w:val="00646FCF"/>
    <w:rsid w:val="0064744C"/>
    <w:rsid w:val="00651D62"/>
    <w:rsid w:val="0065372C"/>
    <w:rsid w:val="0065395B"/>
    <w:rsid w:val="0065585D"/>
    <w:rsid w:val="00655BAA"/>
    <w:rsid w:val="006602F2"/>
    <w:rsid w:val="006604E8"/>
    <w:rsid w:val="00664700"/>
    <w:rsid w:val="00664BA9"/>
    <w:rsid w:val="00666128"/>
    <w:rsid w:val="00667EEF"/>
    <w:rsid w:val="006748F0"/>
    <w:rsid w:val="00674E2D"/>
    <w:rsid w:val="006777DA"/>
    <w:rsid w:val="006826AF"/>
    <w:rsid w:val="00683483"/>
    <w:rsid w:val="0068483C"/>
    <w:rsid w:val="00684890"/>
    <w:rsid w:val="00685C94"/>
    <w:rsid w:val="00687AF5"/>
    <w:rsid w:val="006964FC"/>
    <w:rsid w:val="0069700E"/>
    <w:rsid w:val="006A5092"/>
    <w:rsid w:val="006A76C6"/>
    <w:rsid w:val="006B355C"/>
    <w:rsid w:val="006B3BD4"/>
    <w:rsid w:val="006B401D"/>
    <w:rsid w:val="006B6565"/>
    <w:rsid w:val="006B761A"/>
    <w:rsid w:val="006C2760"/>
    <w:rsid w:val="006C77A5"/>
    <w:rsid w:val="006D51F9"/>
    <w:rsid w:val="006D5F9A"/>
    <w:rsid w:val="006D6F2B"/>
    <w:rsid w:val="006D7289"/>
    <w:rsid w:val="006D782C"/>
    <w:rsid w:val="006E3016"/>
    <w:rsid w:val="006E383E"/>
    <w:rsid w:val="006F017D"/>
    <w:rsid w:val="006F238D"/>
    <w:rsid w:val="006F62EA"/>
    <w:rsid w:val="00700C74"/>
    <w:rsid w:val="0070317E"/>
    <w:rsid w:val="00704ACB"/>
    <w:rsid w:val="00711B77"/>
    <w:rsid w:val="007125E0"/>
    <w:rsid w:val="007138FC"/>
    <w:rsid w:val="00713E93"/>
    <w:rsid w:val="0071465C"/>
    <w:rsid w:val="00714A67"/>
    <w:rsid w:val="00715643"/>
    <w:rsid w:val="00716485"/>
    <w:rsid w:val="0071682E"/>
    <w:rsid w:val="007173C9"/>
    <w:rsid w:val="00720BBD"/>
    <w:rsid w:val="00720E36"/>
    <w:rsid w:val="007224B9"/>
    <w:rsid w:val="007248F3"/>
    <w:rsid w:val="00727DCF"/>
    <w:rsid w:val="00731D1D"/>
    <w:rsid w:val="007341C0"/>
    <w:rsid w:val="0073543C"/>
    <w:rsid w:val="00737872"/>
    <w:rsid w:val="00742E7C"/>
    <w:rsid w:val="007430EC"/>
    <w:rsid w:val="007514CB"/>
    <w:rsid w:val="00751BDA"/>
    <w:rsid w:val="007551F9"/>
    <w:rsid w:val="00756271"/>
    <w:rsid w:val="007604FF"/>
    <w:rsid w:val="00764CEF"/>
    <w:rsid w:val="00767750"/>
    <w:rsid w:val="007705C9"/>
    <w:rsid w:val="007722CD"/>
    <w:rsid w:val="00775F88"/>
    <w:rsid w:val="007773DD"/>
    <w:rsid w:val="007834B3"/>
    <w:rsid w:val="00785437"/>
    <w:rsid w:val="00791D9E"/>
    <w:rsid w:val="00792FF9"/>
    <w:rsid w:val="007938A2"/>
    <w:rsid w:val="00793BBE"/>
    <w:rsid w:val="00793C0D"/>
    <w:rsid w:val="007968E2"/>
    <w:rsid w:val="00797817"/>
    <w:rsid w:val="007A30CF"/>
    <w:rsid w:val="007A39BB"/>
    <w:rsid w:val="007A643B"/>
    <w:rsid w:val="007A669A"/>
    <w:rsid w:val="007B1E99"/>
    <w:rsid w:val="007B70E6"/>
    <w:rsid w:val="007B7C22"/>
    <w:rsid w:val="007C1C6B"/>
    <w:rsid w:val="007C4270"/>
    <w:rsid w:val="007C66E6"/>
    <w:rsid w:val="007D0BCF"/>
    <w:rsid w:val="007D1046"/>
    <w:rsid w:val="007D2580"/>
    <w:rsid w:val="007D3936"/>
    <w:rsid w:val="007D43FB"/>
    <w:rsid w:val="007D665A"/>
    <w:rsid w:val="007D760E"/>
    <w:rsid w:val="007E012F"/>
    <w:rsid w:val="007E4AB3"/>
    <w:rsid w:val="007E52D8"/>
    <w:rsid w:val="007F00F1"/>
    <w:rsid w:val="007F06F1"/>
    <w:rsid w:val="007F07A4"/>
    <w:rsid w:val="007F3D16"/>
    <w:rsid w:val="007F4AEF"/>
    <w:rsid w:val="007F61CD"/>
    <w:rsid w:val="007F7421"/>
    <w:rsid w:val="00800DFB"/>
    <w:rsid w:val="00801562"/>
    <w:rsid w:val="0080156A"/>
    <w:rsid w:val="00802415"/>
    <w:rsid w:val="00807B0D"/>
    <w:rsid w:val="00815094"/>
    <w:rsid w:val="008222CA"/>
    <w:rsid w:val="00831E28"/>
    <w:rsid w:val="008416A5"/>
    <w:rsid w:val="0084350B"/>
    <w:rsid w:val="00845F2D"/>
    <w:rsid w:val="0085024B"/>
    <w:rsid w:val="0085518E"/>
    <w:rsid w:val="00860A02"/>
    <w:rsid w:val="008649C9"/>
    <w:rsid w:val="0087610A"/>
    <w:rsid w:val="00876301"/>
    <w:rsid w:val="00877DFB"/>
    <w:rsid w:val="00883E71"/>
    <w:rsid w:val="00885423"/>
    <w:rsid w:val="00886480"/>
    <w:rsid w:val="00891C44"/>
    <w:rsid w:val="0089447E"/>
    <w:rsid w:val="00895440"/>
    <w:rsid w:val="0089733B"/>
    <w:rsid w:val="008A1DEC"/>
    <w:rsid w:val="008A2A09"/>
    <w:rsid w:val="008A35D0"/>
    <w:rsid w:val="008A4501"/>
    <w:rsid w:val="008A74CB"/>
    <w:rsid w:val="008A7E8F"/>
    <w:rsid w:val="008B17C3"/>
    <w:rsid w:val="008B49B5"/>
    <w:rsid w:val="008B607F"/>
    <w:rsid w:val="008B73C3"/>
    <w:rsid w:val="008C0709"/>
    <w:rsid w:val="008C1E88"/>
    <w:rsid w:val="008C203B"/>
    <w:rsid w:val="008C328B"/>
    <w:rsid w:val="008C51AF"/>
    <w:rsid w:val="008C756B"/>
    <w:rsid w:val="008E03BC"/>
    <w:rsid w:val="008E5BF5"/>
    <w:rsid w:val="008F57B2"/>
    <w:rsid w:val="008F7680"/>
    <w:rsid w:val="00900209"/>
    <w:rsid w:val="00904D1A"/>
    <w:rsid w:val="009051B9"/>
    <w:rsid w:val="00906D23"/>
    <w:rsid w:val="009107FA"/>
    <w:rsid w:val="00911C5F"/>
    <w:rsid w:val="00913572"/>
    <w:rsid w:val="00913F45"/>
    <w:rsid w:val="00914401"/>
    <w:rsid w:val="00914C14"/>
    <w:rsid w:val="009164CC"/>
    <w:rsid w:val="00916B10"/>
    <w:rsid w:val="00920893"/>
    <w:rsid w:val="0092145F"/>
    <w:rsid w:val="00924300"/>
    <w:rsid w:val="00924347"/>
    <w:rsid w:val="00926897"/>
    <w:rsid w:val="009275F4"/>
    <w:rsid w:val="00927868"/>
    <w:rsid w:val="0093678A"/>
    <w:rsid w:val="00942F36"/>
    <w:rsid w:val="0094375E"/>
    <w:rsid w:val="00944AA8"/>
    <w:rsid w:val="009452CC"/>
    <w:rsid w:val="00950D04"/>
    <w:rsid w:val="0095348E"/>
    <w:rsid w:val="00955399"/>
    <w:rsid w:val="0095698A"/>
    <w:rsid w:val="009618EA"/>
    <w:rsid w:val="00962278"/>
    <w:rsid w:val="009630A9"/>
    <w:rsid w:val="0096444D"/>
    <w:rsid w:val="00965025"/>
    <w:rsid w:val="0096596F"/>
    <w:rsid w:val="00970176"/>
    <w:rsid w:val="00971FEC"/>
    <w:rsid w:val="0097301A"/>
    <w:rsid w:val="00973CD0"/>
    <w:rsid w:val="00986598"/>
    <w:rsid w:val="009874A2"/>
    <w:rsid w:val="00987915"/>
    <w:rsid w:val="009963D8"/>
    <w:rsid w:val="0099694A"/>
    <w:rsid w:val="009A1942"/>
    <w:rsid w:val="009A25D9"/>
    <w:rsid w:val="009A6C18"/>
    <w:rsid w:val="009A7547"/>
    <w:rsid w:val="009B5001"/>
    <w:rsid w:val="009B5BB6"/>
    <w:rsid w:val="009B6E8D"/>
    <w:rsid w:val="009C2594"/>
    <w:rsid w:val="009E0DBD"/>
    <w:rsid w:val="009F0A19"/>
    <w:rsid w:val="009F36A3"/>
    <w:rsid w:val="009F50C4"/>
    <w:rsid w:val="009F551A"/>
    <w:rsid w:val="00A032FA"/>
    <w:rsid w:val="00A04909"/>
    <w:rsid w:val="00A061B4"/>
    <w:rsid w:val="00A066D4"/>
    <w:rsid w:val="00A07FDC"/>
    <w:rsid w:val="00A14EE2"/>
    <w:rsid w:val="00A1633B"/>
    <w:rsid w:val="00A172F6"/>
    <w:rsid w:val="00A17B4E"/>
    <w:rsid w:val="00A21370"/>
    <w:rsid w:val="00A221B4"/>
    <w:rsid w:val="00A24223"/>
    <w:rsid w:val="00A246AF"/>
    <w:rsid w:val="00A254E5"/>
    <w:rsid w:val="00A259A5"/>
    <w:rsid w:val="00A25A3E"/>
    <w:rsid w:val="00A26276"/>
    <w:rsid w:val="00A26C1B"/>
    <w:rsid w:val="00A27E43"/>
    <w:rsid w:val="00A32DB5"/>
    <w:rsid w:val="00A3501D"/>
    <w:rsid w:val="00A36C56"/>
    <w:rsid w:val="00A47CD9"/>
    <w:rsid w:val="00A52545"/>
    <w:rsid w:val="00A5347A"/>
    <w:rsid w:val="00A53C7E"/>
    <w:rsid w:val="00A55D10"/>
    <w:rsid w:val="00A56568"/>
    <w:rsid w:val="00A654AA"/>
    <w:rsid w:val="00A65DF2"/>
    <w:rsid w:val="00A70A44"/>
    <w:rsid w:val="00A71F9C"/>
    <w:rsid w:val="00A814BA"/>
    <w:rsid w:val="00A86CFC"/>
    <w:rsid w:val="00A9110C"/>
    <w:rsid w:val="00A9177B"/>
    <w:rsid w:val="00A92C5F"/>
    <w:rsid w:val="00A931F7"/>
    <w:rsid w:val="00A93BFB"/>
    <w:rsid w:val="00A94E7C"/>
    <w:rsid w:val="00A94F75"/>
    <w:rsid w:val="00AA0624"/>
    <w:rsid w:val="00AA5D6B"/>
    <w:rsid w:val="00AB18BF"/>
    <w:rsid w:val="00AB2203"/>
    <w:rsid w:val="00AB2781"/>
    <w:rsid w:val="00AB28BE"/>
    <w:rsid w:val="00AB364D"/>
    <w:rsid w:val="00AB7DD8"/>
    <w:rsid w:val="00AC2BB8"/>
    <w:rsid w:val="00AC3256"/>
    <w:rsid w:val="00AC4BB1"/>
    <w:rsid w:val="00AC55DF"/>
    <w:rsid w:val="00AC6054"/>
    <w:rsid w:val="00AD3C4D"/>
    <w:rsid w:val="00AD4E77"/>
    <w:rsid w:val="00AE75B7"/>
    <w:rsid w:val="00AF1810"/>
    <w:rsid w:val="00AF3A14"/>
    <w:rsid w:val="00AF4531"/>
    <w:rsid w:val="00AF4651"/>
    <w:rsid w:val="00B003CD"/>
    <w:rsid w:val="00B05E35"/>
    <w:rsid w:val="00B13CDF"/>
    <w:rsid w:val="00B16576"/>
    <w:rsid w:val="00B1692B"/>
    <w:rsid w:val="00B21F77"/>
    <w:rsid w:val="00B31C81"/>
    <w:rsid w:val="00B32BDC"/>
    <w:rsid w:val="00B32CB3"/>
    <w:rsid w:val="00B35FC9"/>
    <w:rsid w:val="00B46D56"/>
    <w:rsid w:val="00B5154B"/>
    <w:rsid w:val="00B5291C"/>
    <w:rsid w:val="00B66458"/>
    <w:rsid w:val="00B667E2"/>
    <w:rsid w:val="00B702E8"/>
    <w:rsid w:val="00B73AB1"/>
    <w:rsid w:val="00B7508D"/>
    <w:rsid w:val="00B75E6D"/>
    <w:rsid w:val="00B761F4"/>
    <w:rsid w:val="00B765F9"/>
    <w:rsid w:val="00B83A1D"/>
    <w:rsid w:val="00B83DC0"/>
    <w:rsid w:val="00B8411D"/>
    <w:rsid w:val="00B92AB6"/>
    <w:rsid w:val="00B943A5"/>
    <w:rsid w:val="00B957C8"/>
    <w:rsid w:val="00B959B3"/>
    <w:rsid w:val="00BA43D2"/>
    <w:rsid w:val="00BA45A8"/>
    <w:rsid w:val="00BA502A"/>
    <w:rsid w:val="00BA72DC"/>
    <w:rsid w:val="00BA7F77"/>
    <w:rsid w:val="00BB1D7F"/>
    <w:rsid w:val="00BB2459"/>
    <w:rsid w:val="00BB3CF6"/>
    <w:rsid w:val="00BD3425"/>
    <w:rsid w:val="00BD4873"/>
    <w:rsid w:val="00BE04C7"/>
    <w:rsid w:val="00BE2E6A"/>
    <w:rsid w:val="00BE3777"/>
    <w:rsid w:val="00BE4564"/>
    <w:rsid w:val="00BF0151"/>
    <w:rsid w:val="00BF0E83"/>
    <w:rsid w:val="00BF6222"/>
    <w:rsid w:val="00C04F56"/>
    <w:rsid w:val="00C10D42"/>
    <w:rsid w:val="00C124B2"/>
    <w:rsid w:val="00C132ED"/>
    <w:rsid w:val="00C20EFD"/>
    <w:rsid w:val="00C22FE3"/>
    <w:rsid w:val="00C24A6C"/>
    <w:rsid w:val="00C2636C"/>
    <w:rsid w:val="00C3018A"/>
    <w:rsid w:val="00C31CBC"/>
    <w:rsid w:val="00C341E8"/>
    <w:rsid w:val="00C34BAF"/>
    <w:rsid w:val="00C357B6"/>
    <w:rsid w:val="00C35F98"/>
    <w:rsid w:val="00C36DDD"/>
    <w:rsid w:val="00C416B1"/>
    <w:rsid w:val="00C416B6"/>
    <w:rsid w:val="00C42EAB"/>
    <w:rsid w:val="00C54ADF"/>
    <w:rsid w:val="00C54F30"/>
    <w:rsid w:val="00C56E7D"/>
    <w:rsid w:val="00C61A9F"/>
    <w:rsid w:val="00C63897"/>
    <w:rsid w:val="00C70455"/>
    <w:rsid w:val="00C7382B"/>
    <w:rsid w:val="00C80F75"/>
    <w:rsid w:val="00C901EB"/>
    <w:rsid w:val="00C918D9"/>
    <w:rsid w:val="00C91F27"/>
    <w:rsid w:val="00CA1280"/>
    <w:rsid w:val="00CA4D53"/>
    <w:rsid w:val="00CA6115"/>
    <w:rsid w:val="00CB3FF3"/>
    <w:rsid w:val="00CB4ED2"/>
    <w:rsid w:val="00CB65AF"/>
    <w:rsid w:val="00CC5273"/>
    <w:rsid w:val="00CD7DA3"/>
    <w:rsid w:val="00CD7FC5"/>
    <w:rsid w:val="00CE052F"/>
    <w:rsid w:val="00CE3076"/>
    <w:rsid w:val="00CE3DB0"/>
    <w:rsid w:val="00CF0BD1"/>
    <w:rsid w:val="00CF253A"/>
    <w:rsid w:val="00CF33C0"/>
    <w:rsid w:val="00CF438A"/>
    <w:rsid w:val="00CF4AA8"/>
    <w:rsid w:val="00CF6828"/>
    <w:rsid w:val="00D026B2"/>
    <w:rsid w:val="00D027C6"/>
    <w:rsid w:val="00D0467B"/>
    <w:rsid w:val="00D046F8"/>
    <w:rsid w:val="00D06E40"/>
    <w:rsid w:val="00D10922"/>
    <w:rsid w:val="00D10DE9"/>
    <w:rsid w:val="00D11599"/>
    <w:rsid w:val="00D1306D"/>
    <w:rsid w:val="00D143A7"/>
    <w:rsid w:val="00D21C01"/>
    <w:rsid w:val="00D2612F"/>
    <w:rsid w:val="00D31729"/>
    <w:rsid w:val="00D31AD2"/>
    <w:rsid w:val="00D343CB"/>
    <w:rsid w:val="00D34554"/>
    <w:rsid w:val="00D3791C"/>
    <w:rsid w:val="00D37AEE"/>
    <w:rsid w:val="00D44CF0"/>
    <w:rsid w:val="00D46613"/>
    <w:rsid w:val="00D47A7F"/>
    <w:rsid w:val="00D5133F"/>
    <w:rsid w:val="00D619D9"/>
    <w:rsid w:val="00D61DA3"/>
    <w:rsid w:val="00D64E4A"/>
    <w:rsid w:val="00D6686B"/>
    <w:rsid w:val="00D67B22"/>
    <w:rsid w:val="00D76AB6"/>
    <w:rsid w:val="00D772F0"/>
    <w:rsid w:val="00D82E9F"/>
    <w:rsid w:val="00D84A82"/>
    <w:rsid w:val="00D85A06"/>
    <w:rsid w:val="00D86A77"/>
    <w:rsid w:val="00D95102"/>
    <w:rsid w:val="00D95361"/>
    <w:rsid w:val="00D96FB3"/>
    <w:rsid w:val="00DA16F7"/>
    <w:rsid w:val="00DA69F3"/>
    <w:rsid w:val="00DA7464"/>
    <w:rsid w:val="00DC09C4"/>
    <w:rsid w:val="00DC429F"/>
    <w:rsid w:val="00DC4D88"/>
    <w:rsid w:val="00DC6B13"/>
    <w:rsid w:val="00DC6B32"/>
    <w:rsid w:val="00DC6CDC"/>
    <w:rsid w:val="00DC6F01"/>
    <w:rsid w:val="00DD283E"/>
    <w:rsid w:val="00DD3EDC"/>
    <w:rsid w:val="00DD3EE8"/>
    <w:rsid w:val="00DD5554"/>
    <w:rsid w:val="00DE0151"/>
    <w:rsid w:val="00DE0ABE"/>
    <w:rsid w:val="00DE2324"/>
    <w:rsid w:val="00DE351E"/>
    <w:rsid w:val="00DE7949"/>
    <w:rsid w:val="00DE7BE2"/>
    <w:rsid w:val="00DF0D2C"/>
    <w:rsid w:val="00DF4D8E"/>
    <w:rsid w:val="00DF4F44"/>
    <w:rsid w:val="00DF6072"/>
    <w:rsid w:val="00DF63FC"/>
    <w:rsid w:val="00E01D36"/>
    <w:rsid w:val="00E030BB"/>
    <w:rsid w:val="00E129CB"/>
    <w:rsid w:val="00E12C29"/>
    <w:rsid w:val="00E12CF0"/>
    <w:rsid w:val="00E12EBE"/>
    <w:rsid w:val="00E13A77"/>
    <w:rsid w:val="00E21FB0"/>
    <w:rsid w:val="00E229CE"/>
    <w:rsid w:val="00E2368E"/>
    <w:rsid w:val="00E33567"/>
    <w:rsid w:val="00E37313"/>
    <w:rsid w:val="00E406D3"/>
    <w:rsid w:val="00E4134A"/>
    <w:rsid w:val="00E43CF8"/>
    <w:rsid w:val="00E45A63"/>
    <w:rsid w:val="00E51649"/>
    <w:rsid w:val="00E549A8"/>
    <w:rsid w:val="00E54C3A"/>
    <w:rsid w:val="00E57C0D"/>
    <w:rsid w:val="00E57E67"/>
    <w:rsid w:val="00E60129"/>
    <w:rsid w:val="00E61176"/>
    <w:rsid w:val="00E652C6"/>
    <w:rsid w:val="00E656B1"/>
    <w:rsid w:val="00E65CBB"/>
    <w:rsid w:val="00E7737F"/>
    <w:rsid w:val="00E81C9D"/>
    <w:rsid w:val="00E8216D"/>
    <w:rsid w:val="00E8236B"/>
    <w:rsid w:val="00E84BBA"/>
    <w:rsid w:val="00E85738"/>
    <w:rsid w:val="00E86201"/>
    <w:rsid w:val="00E8737C"/>
    <w:rsid w:val="00E91CAE"/>
    <w:rsid w:val="00E92743"/>
    <w:rsid w:val="00E95D32"/>
    <w:rsid w:val="00E966AC"/>
    <w:rsid w:val="00E966B7"/>
    <w:rsid w:val="00EA4EC4"/>
    <w:rsid w:val="00EA78A4"/>
    <w:rsid w:val="00EB0B2A"/>
    <w:rsid w:val="00EB1F83"/>
    <w:rsid w:val="00EB641C"/>
    <w:rsid w:val="00EC1799"/>
    <w:rsid w:val="00ED4BF6"/>
    <w:rsid w:val="00EE0132"/>
    <w:rsid w:val="00EE326B"/>
    <w:rsid w:val="00EE584D"/>
    <w:rsid w:val="00EE75DA"/>
    <w:rsid w:val="00F03D97"/>
    <w:rsid w:val="00F04B4D"/>
    <w:rsid w:val="00F11C38"/>
    <w:rsid w:val="00F15171"/>
    <w:rsid w:val="00F20F83"/>
    <w:rsid w:val="00F2156A"/>
    <w:rsid w:val="00F23317"/>
    <w:rsid w:val="00F23AF3"/>
    <w:rsid w:val="00F251F1"/>
    <w:rsid w:val="00F331F7"/>
    <w:rsid w:val="00F3729A"/>
    <w:rsid w:val="00F37825"/>
    <w:rsid w:val="00F37999"/>
    <w:rsid w:val="00F42D40"/>
    <w:rsid w:val="00F453EC"/>
    <w:rsid w:val="00F479BB"/>
    <w:rsid w:val="00F47F70"/>
    <w:rsid w:val="00F51B0A"/>
    <w:rsid w:val="00F5334F"/>
    <w:rsid w:val="00F5339D"/>
    <w:rsid w:val="00F62C86"/>
    <w:rsid w:val="00F6370F"/>
    <w:rsid w:val="00F64558"/>
    <w:rsid w:val="00F67826"/>
    <w:rsid w:val="00F724A6"/>
    <w:rsid w:val="00F7402A"/>
    <w:rsid w:val="00F74FDF"/>
    <w:rsid w:val="00F764E5"/>
    <w:rsid w:val="00F7763E"/>
    <w:rsid w:val="00F822B0"/>
    <w:rsid w:val="00F8450C"/>
    <w:rsid w:val="00F86168"/>
    <w:rsid w:val="00F96170"/>
    <w:rsid w:val="00FA1B4A"/>
    <w:rsid w:val="00FA2275"/>
    <w:rsid w:val="00FA3BCF"/>
    <w:rsid w:val="00FA76FE"/>
    <w:rsid w:val="00FB3205"/>
    <w:rsid w:val="00FB36C7"/>
    <w:rsid w:val="00FB6B21"/>
    <w:rsid w:val="00FC2192"/>
    <w:rsid w:val="00FC2BC0"/>
    <w:rsid w:val="00FC2E57"/>
    <w:rsid w:val="00FC411B"/>
    <w:rsid w:val="00FD206C"/>
    <w:rsid w:val="00FD3DD3"/>
    <w:rsid w:val="00FD5271"/>
    <w:rsid w:val="00FD62CD"/>
    <w:rsid w:val="00FE5C0D"/>
    <w:rsid w:val="00FE6231"/>
    <w:rsid w:val="00FE6AB1"/>
    <w:rsid w:val="00FF1ACB"/>
    <w:rsid w:val="00FF3CE7"/>
    <w:rsid w:val="00FF3EA2"/>
    <w:rsid w:val="00FF4C8A"/>
    <w:rsid w:val="00FF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7C0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C0E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367C0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C0E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8F76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C6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641F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3A59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14</Pages>
  <Words>2983</Words>
  <Characters>17004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1</cp:lastModifiedBy>
  <cp:revision>2</cp:revision>
  <cp:lastPrinted>2023-06-15T07:50:00Z</cp:lastPrinted>
  <dcterms:created xsi:type="dcterms:W3CDTF">2026-05-27T07:54:00Z</dcterms:created>
  <dcterms:modified xsi:type="dcterms:W3CDTF">2026-05-27T07:54:00Z</dcterms:modified>
</cp:coreProperties>
</file>