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19" w:rsidRPr="00B0569F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313919" w:rsidRPr="00B0569F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313919" w:rsidRPr="00B0569F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313919" w:rsidRPr="00B0569F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313919" w:rsidRPr="00B0569F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 О С Т А Н О В Л Е Н И Е</w:t>
      </w:r>
    </w:p>
    <w:p w:rsidR="00313919" w:rsidRPr="00CC7FF3" w:rsidRDefault="00313919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313919" w:rsidRPr="00CC7FF3" w:rsidRDefault="00313919" w:rsidP="009D741E">
      <w:pPr>
        <w:suppressAutoHyphens/>
        <w:spacing w:after="0" w:line="240" w:lineRule="auto"/>
        <w:contextualSpacing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22.05.2026</w:t>
      </w:r>
      <w:r w:rsidRPr="00CC7FF3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№ 291</w:t>
      </w:r>
    </w:p>
    <w:p w:rsidR="00313919" w:rsidRPr="00CC7FF3" w:rsidRDefault="00313919" w:rsidP="009D741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C7FF3">
        <w:rPr>
          <w:rFonts w:ascii="Times New Roman" w:hAnsi="Times New Roman"/>
          <w:sz w:val="28"/>
          <w:szCs w:val="28"/>
          <w:lang w:eastAsia="zh-CN"/>
        </w:rPr>
        <w:t>г. Рузаевка</w:t>
      </w:r>
    </w:p>
    <w:p w:rsidR="00313919" w:rsidRPr="00CC7FF3" w:rsidRDefault="00313919" w:rsidP="009D741E">
      <w:pPr>
        <w:suppressAutoHyphens/>
        <w:spacing w:after="0" w:line="240" w:lineRule="auto"/>
        <w:contextualSpacing/>
        <w:jc w:val="center"/>
        <w:rPr>
          <w:rFonts w:cs="Calibri"/>
          <w:sz w:val="28"/>
          <w:szCs w:val="28"/>
          <w:lang w:eastAsia="zh-CN"/>
        </w:rPr>
      </w:pPr>
    </w:p>
    <w:p w:rsidR="00313919" w:rsidRPr="00CC7FF3" w:rsidRDefault="00313919" w:rsidP="009D741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Hlk178761835"/>
      <w:bookmarkStart w:id="1" w:name="_Hlk179376657"/>
      <w:r w:rsidRPr="00CC7FF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Рузаевского муниципального района Республики Мордовия от 4 июня </w:t>
      </w:r>
      <w:smartTag w:uri="urn:schemas-microsoft-com:office:smarttags" w:element="metricconverter">
        <w:smartTagPr>
          <w:attr w:name="ProductID" w:val="2019 г"/>
        </w:smartTagPr>
        <w:r w:rsidRPr="00CC7FF3">
          <w:rPr>
            <w:rFonts w:ascii="Times New Roman" w:hAnsi="Times New Roman"/>
            <w:b/>
            <w:color w:val="000000"/>
            <w:sz w:val="28"/>
            <w:szCs w:val="28"/>
            <w:shd w:val="clear" w:color="auto" w:fill="FFFFFF"/>
          </w:rPr>
          <w:t>2019 г</w:t>
        </w:r>
      </w:smartTag>
      <w:r w:rsidRPr="00CC7FF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 N 333</w:t>
      </w:r>
    </w:p>
    <w:p w:rsidR="00313919" w:rsidRPr="00CC7FF3" w:rsidRDefault="00313919" w:rsidP="009D741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C7FF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"Об утверждении Положения о мерах по сохранению и рациональному использованию защитных сооружений и иных объектов гражданской обороны на территории Рузаевского муниципального района"</w:t>
      </w:r>
    </w:p>
    <w:bookmarkEnd w:id="0"/>
    <w:bookmarkEnd w:id="1"/>
    <w:p w:rsidR="00313919" w:rsidRPr="00CC7FF3" w:rsidRDefault="00313919" w:rsidP="009D741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</w:p>
    <w:p w:rsidR="00313919" w:rsidRPr="00CC7FF3" w:rsidRDefault="00313919" w:rsidP="009D741E">
      <w:pPr>
        <w:pStyle w:val="Heading1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CC7FF3">
        <w:rPr>
          <w:b w:val="0"/>
          <w:bCs w:val="0"/>
          <w:kern w:val="0"/>
          <w:sz w:val="28"/>
          <w:szCs w:val="28"/>
        </w:rPr>
        <w:t xml:space="preserve">В связи с приведением муниципальных актов в соответствие с федеральным законодательством Администрация Рузаевского муниципального района Республики Мордовия    </w:t>
      </w:r>
      <w:r w:rsidRPr="00CC7FF3">
        <w:rPr>
          <w:bCs w:val="0"/>
          <w:kern w:val="0"/>
          <w:sz w:val="28"/>
          <w:szCs w:val="28"/>
        </w:rPr>
        <w:t>п о с т а н о в л я е т:</w:t>
      </w:r>
    </w:p>
    <w:p w:rsidR="00313919" w:rsidRPr="00CC7FF3" w:rsidRDefault="00313919" w:rsidP="009D74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FF3">
        <w:rPr>
          <w:rFonts w:ascii="Times New Roman" w:hAnsi="Times New Roman"/>
          <w:sz w:val="28"/>
          <w:szCs w:val="28"/>
        </w:rPr>
        <w:tab/>
        <w:t>1. Внести изменения в п</w:t>
      </w:r>
      <w:r w:rsidRPr="00CC7F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остановление Администрации Рузаевского муниципального района Республики Мордовия от 4 июня </w:t>
      </w:r>
      <w:smartTag w:uri="urn:schemas-microsoft-com:office:smarttags" w:element="metricconverter">
        <w:smartTagPr>
          <w:attr w:name="ProductID" w:val="2019 г"/>
        </w:smartTagPr>
        <w:r w:rsidRPr="00CC7FF3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2019 г</w:t>
        </w:r>
      </w:smartTag>
      <w:r w:rsidRPr="00CC7F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333 "Об утверждении Положения о мерах по сохранению и рациональному использованию защитных сооружений и иных объектов гражданской обороны на территории Рузаевского муниципального района" следующего содержания:</w:t>
      </w:r>
    </w:p>
    <w:p w:rsidR="00313919" w:rsidRPr="00CC7FF3" w:rsidRDefault="00313919" w:rsidP="009D74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FF3">
        <w:rPr>
          <w:rFonts w:ascii="Times New Roman" w:hAnsi="Times New Roman"/>
          <w:iCs/>
          <w:sz w:val="28"/>
          <w:szCs w:val="28"/>
        </w:rPr>
        <w:tab/>
        <w:t>1.1 пункт 3 изложить в следующей редакции:</w:t>
      </w:r>
    </w:p>
    <w:p w:rsidR="00313919" w:rsidRPr="00CC7FF3" w:rsidRDefault="00313919" w:rsidP="009D741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7FF3">
        <w:rPr>
          <w:rFonts w:ascii="Times New Roman" w:hAnsi="Times New Roman"/>
          <w:sz w:val="28"/>
          <w:szCs w:val="28"/>
        </w:rPr>
        <w:t>«3. Контроль за исполнением настоящего постановления возложить на Первого заместителя Главы Рузаевского муниципального района.»;</w:t>
      </w:r>
    </w:p>
    <w:p w:rsidR="00313919" w:rsidRPr="00CC7FF3" w:rsidRDefault="00313919" w:rsidP="00CC7F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7FF3">
        <w:rPr>
          <w:rFonts w:ascii="Times New Roman" w:hAnsi="Times New Roman"/>
          <w:iCs/>
          <w:sz w:val="28"/>
          <w:szCs w:val="28"/>
        </w:rPr>
        <w:t>1.2 в пункте 4.4 Положения о мерах по сохранению и рациональному использованию защитных сооружений и иных объектов гражданской обороны на территории Рузаевского муниципального района слова «</w:t>
      </w:r>
      <w:r w:rsidRPr="00DE5ECB">
        <w:rPr>
          <w:rFonts w:ascii="Times New Roman" w:hAnsi="Times New Roman"/>
          <w:iCs/>
          <w:sz w:val="28"/>
          <w:szCs w:val="28"/>
        </w:rPr>
        <w:t>администрации Рузаевского муниципального района, отдела ЕДДС МКУ "Специальный центр обслуживания", отдела по ГО и ЧС администрации городского поселения Рузаевка</w:t>
      </w:r>
      <w:r w:rsidRPr="00CC7FF3">
        <w:rPr>
          <w:rFonts w:ascii="Times New Roman" w:hAnsi="Times New Roman"/>
          <w:iCs/>
          <w:sz w:val="28"/>
          <w:szCs w:val="28"/>
        </w:rPr>
        <w:t>» заменить словами «</w:t>
      </w:r>
      <w:r w:rsidRPr="00CC7F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Администрации Рузаевского муниципального района Республики Мордовия, единой дежурно-диспетчерской службы (ЕДДС) Рузаевского муниципального района Республики Мордовия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2" w:name="_Hlk230966735"/>
      <w:bookmarkStart w:id="3" w:name="_GoBack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автономного учреждения Рузаевского муниципального района «Специальный центр обслуживания».</w:t>
      </w:r>
      <w:bookmarkEnd w:id="2"/>
      <w:bookmarkEnd w:id="3"/>
      <w:r w:rsidRPr="00CC7FF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 w:rsidRPr="00CC7FF3">
        <w:rPr>
          <w:rFonts w:ascii="Times New Roman" w:hAnsi="Times New Roman"/>
          <w:iCs/>
          <w:sz w:val="28"/>
          <w:szCs w:val="28"/>
        </w:rPr>
        <w:t xml:space="preserve"> </w:t>
      </w:r>
    </w:p>
    <w:p w:rsidR="00313919" w:rsidRPr="00CC7FF3" w:rsidRDefault="00313919" w:rsidP="00CC7FF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7FF3">
        <w:rPr>
          <w:rFonts w:ascii="Times New Roman" w:hAnsi="Times New Roman"/>
          <w:sz w:val="28"/>
          <w:szCs w:val="28"/>
        </w:rPr>
        <w:tab/>
        <w:t>2.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313919" w:rsidRPr="00CC7FF3" w:rsidRDefault="00313919" w:rsidP="009D741E">
      <w:pPr>
        <w:widowControl w:val="0"/>
        <w:tabs>
          <w:tab w:val="num" w:pos="900"/>
        </w:tabs>
        <w:autoSpaceDE w:val="0"/>
        <w:autoSpaceDN w:val="0"/>
        <w:adjustRightInd w:val="0"/>
        <w:spacing w:after="0" w:line="240" w:lineRule="auto"/>
        <w:ind w:right="-1" w:firstLine="1899"/>
        <w:contextualSpacing/>
        <w:jc w:val="both"/>
        <w:rPr>
          <w:rFonts w:ascii="Times New Roman" w:hAnsi="Times New Roman"/>
          <w:sz w:val="28"/>
          <w:szCs w:val="28"/>
        </w:rPr>
      </w:pPr>
    </w:p>
    <w:p w:rsidR="00313919" w:rsidRPr="00CC7FF3" w:rsidRDefault="00313919" w:rsidP="009D741E">
      <w:pPr>
        <w:suppressAutoHyphens/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CC7FF3">
        <w:rPr>
          <w:rFonts w:ascii="Times New Roman" w:hAnsi="Times New Roman"/>
          <w:sz w:val="28"/>
          <w:szCs w:val="28"/>
          <w:lang w:eastAsia="zh-CN"/>
        </w:rPr>
        <w:t xml:space="preserve">         </w:t>
      </w:r>
    </w:p>
    <w:p w:rsidR="00313919" w:rsidRDefault="00313919" w:rsidP="00CC7FF3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CC7FF3">
        <w:rPr>
          <w:rFonts w:ascii="Times New Roman" w:hAnsi="Times New Roman"/>
          <w:sz w:val="28"/>
          <w:szCs w:val="28"/>
          <w:lang w:eastAsia="zh-CN"/>
        </w:rPr>
        <w:t xml:space="preserve">Глава Рузаевского </w:t>
      </w:r>
    </w:p>
    <w:p w:rsidR="00313919" w:rsidRDefault="00313919" w:rsidP="00CC7FF3">
      <w:pPr>
        <w:suppressAutoHyphens/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CC7FF3">
        <w:rPr>
          <w:rFonts w:ascii="Times New Roman" w:hAnsi="Times New Roman"/>
          <w:sz w:val="28"/>
          <w:szCs w:val="28"/>
          <w:lang w:eastAsia="zh-CN"/>
        </w:rPr>
        <w:t xml:space="preserve">муниципального района </w:t>
      </w:r>
    </w:p>
    <w:p w:rsidR="00313919" w:rsidRPr="00CC7FF3" w:rsidRDefault="00313919" w:rsidP="00CC7FF3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CC7FF3">
        <w:rPr>
          <w:rFonts w:ascii="Times New Roman" w:hAnsi="Times New Roman"/>
          <w:sz w:val="28"/>
          <w:szCs w:val="28"/>
          <w:lang w:eastAsia="zh-CN"/>
        </w:rPr>
        <w:t xml:space="preserve">Республики Мордовия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C7FF3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А.Б. Юткин</w:t>
      </w:r>
    </w:p>
    <w:p w:rsidR="00313919" w:rsidRPr="0043052F" w:rsidRDefault="00313919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</w:t>
      </w:r>
      <w:bookmarkStart w:id="4" w:name="_Hlk177643382"/>
    </w:p>
    <w:bookmarkEnd w:id="4"/>
    <w:p w:rsidR="00313919" w:rsidRPr="00F475BB" w:rsidRDefault="00313919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3919" w:rsidRPr="00F475BB" w:rsidRDefault="00313919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313919" w:rsidRPr="00F475BB" w:rsidSect="00F254BE">
      <w:headerReference w:type="default" r:id="rId7"/>
      <w:pgSz w:w="11906" w:h="16838"/>
      <w:pgMar w:top="709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919" w:rsidRDefault="00313919" w:rsidP="005A19B2">
      <w:pPr>
        <w:spacing w:after="0" w:line="240" w:lineRule="auto"/>
      </w:pPr>
      <w:r>
        <w:separator/>
      </w:r>
    </w:p>
  </w:endnote>
  <w:endnote w:type="continuationSeparator" w:id="0">
    <w:p w:rsidR="00313919" w:rsidRDefault="00313919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919" w:rsidRDefault="00313919" w:rsidP="005A19B2">
      <w:pPr>
        <w:spacing w:after="0" w:line="240" w:lineRule="auto"/>
      </w:pPr>
      <w:r>
        <w:separator/>
      </w:r>
    </w:p>
  </w:footnote>
  <w:footnote w:type="continuationSeparator" w:id="0">
    <w:p w:rsidR="00313919" w:rsidRDefault="00313919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919" w:rsidRPr="00731B17" w:rsidRDefault="00313919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4E3204B"/>
    <w:multiLevelType w:val="multilevel"/>
    <w:tmpl w:val="429A63A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2">
    <w:nsid w:val="0EAF01C6"/>
    <w:multiLevelType w:val="hybridMultilevel"/>
    <w:tmpl w:val="FECC871A"/>
    <w:lvl w:ilvl="0" w:tplc="E45C32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6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9">
    <w:nsid w:val="465A1FA6"/>
    <w:multiLevelType w:val="multilevel"/>
    <w:tmpl w:val="01DEEDFE"/>
    <w:lvl w:ilvl="0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5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cs="Times New Roman" w:hint="default"/>
        <w:color w:val="000000"/>
      </w:rPr>
    </w:lvl>
  </w:abstractNum>
  <w:abstractNum w:abstractNumId="10">
    <w:nsid w:val="52321EE9"/>
    <w:multiLevelType w:val="hybridMultilevel"/>
    <w:tmpl w:val="7426724A"/>
    <w:lvl w:ilvl="0" w:tplc="CCF43B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abstractNum w:abstractNumId="14">
    <w:nsid w:val="70455822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5">
    <w:nsid w:val="79AA2E7A"/>
    <w:multiLevelType w:val="hybridMultilevel"/>
    <w:tmpl w:val="D13A3B58"/>
    <w:lvl w:ilvl="0" w:tplc="9EFC98E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0"/>
  </w:num>
  <w:num w:numId="5">
    <w:abstractNumId w:val="12"/>
  </w:num>
  <w:num w:numId="6">
    <w:abstractNumId w:val="7"/>
  </w:num>
  <w:num w:numId="7">
    <w:abstractNumId w:val="6"/>
  </w:num>
  <w:num w:numId="8">
    <w:abstractNumId w:val="13"/>
  </w:num>
  <w:num w:numId="9">
    <w:abstractNumId w:val="8"/>
  </w:num>
  <w:num w:numId="10">
    <w:abstractNumId w:val="5"/>
  </w:num>
  <w:num w:numId="11">
    <w:abstractNumId w:val="9"/>
  </w:num>
  <w:num w:numId="12">
    <w:abstractNumId w:val="2"/>
  </w:num>
  <w:num w:numId="13">
    <w:abstractNumId w:val="14"/>
  </w:num>
  <w:num w:numId="14">
    <w:abstractNumId w:val="10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1304F"/>
    <w:rsid w:val="0002755D"/>
    <w:rsid w:val="00027C89"/>
    <w:rsid w:val="00030267"/>
    <w:rsid w:val="00030CB3"/>
    <w:rsid w:val="00043496"/>
    <w:rsid w:val="00071973"/>
    <w:rsid w:val="00074D72"/>
    <w:rsid w:val="0007654F"/>
    <w:rsid w:val="0009595D"/>
    <w:rsid w:val="000A1756"/>
    <w:rsid w:val="000D33D0"/>
    <w:rsid w:val="000D5FCD"/>
    <w:rsid w:val="000E65E1"/>
    <w:rsid w:val="00116A0C"/>
    <w:rsid w:val="00136EFC"/>
    <w:rsid w:val="00143C4B"/>
    <w:rsid w:val="0016357D"/>
    <w:rsid w:val="00164A70"/>
    <w:rsid w:val="0016564C"/>
    <w:rsid w:val="0017270F"/>
    <w:rsid w:val="001929EF"/>
    <w:rsid w:val="001B1326"/>
    <w:rsid w:val="001D3947"/>
    <w:rsid w:val="001F23B6"/>
    <w:rsid w:val="00213D49"/>
    <w:rsid w:val="00213E57"/>
    <w:rsid w:val="0022135D"/>
    <w:rsid w:val="00223F39"/>
    <w:rsid w:val="0022670D"/>
    <w:rsid w:val="0025473B"/>
    <w:rsid w:val="002A08ED"/>
    <w:rsid w:val="002A12B8"/>
    <w:rsid w:val="002A6BB2"/>
    <w:rsid w:val="002C5357"/>
    <w:rsid w:val="002F7C0A"/>
    <w:rsid w:val="00313919"/>
    <w:rsid w:val="003300EC"/>
    <w:rsid w:val="003308FF"/>
    <w:rsid w:val="003328AE"/>
    <w:rsid w:val="003458E3"/>
    <w:rsid w:val="00345E0A"/>
    <w:rsid w:val="00351A1C"/>
    <w:rsid w:val="0035677E"/>
    <w:rsid w:val="003710A8"/>
    <w:rsid w:val="003742DD"/>
    <w:rsid w:val="00375ECE"/>
    <w:rsid w:val="00386135"/>
    <w:rsid w:val="0039498E"/>
    <w:rsid w:val="003A0FF5"/>
    <w:rsid w:val="003B65E6"/>
    <w:rsid w:val="003F6E37"/>
    <w:rsid w:val="00401EE2"/>
    <w:rsid w:val="0040666B"/>
    <w:rsid w:val="00406FD9"/>
    <w:rsid w:val="0043052F"/>
    <w:rsid w:val="00434867"/>
    <w:rsid w:val="00440D24"/>
    <w:rsid w:val="004618BD"/>
    <w:rsid w:val="00462532"/>
    <w:rsid w:val="004A5AC3"/>
    <w:rsid w:val="004C7C11"/>
    <w:rsid w:val="004D6FD6"/>
    <w:rsid w:val="004E0C90"/>
    <w:rsid w:val="004F4813"/>
    <w:rsid w:val="004F59DC"/>
    <w:rsid w:val="00522190"/>
    <w:rsid w:val="005344F7"/>
    <w:rsid w:val="00541742"/>
    <w:rsid w:val="00546E26"/>
    <w:rsid w:val="00587DA9"/>
    <w:rsid w:val="005A19B2"/>
    <w:rsid w:val="005A5C9D"/>
    <w:rsid w:val="005B4B69"/>
    <w:rsid w:val="005D06B2"/>
    <w:rsid w:val="005D62D4"/>
    <w:rsid w:val="005F4FA3"/>
    <w:rsid w:val="0061677C"/>
    <w:rsid w:val="00653D69"/>
    <w:rsid w:val="00657F26"/>
    <w:rsid w:val="00663F6A"/>
    <w:rsid w:val="00680267"/>
    <w:rsid w:val="0068162D"/>
    <w:rsid w:val="006B379A"/>
    <w:rsid w:val="006C0628"/>
    <w:rsid w:val="006C3984"/>
    <w:rsid w:val="006E1D17"/>
    <w:rsid w:val="006E705B"/>
    <w:rsid w:val="006F4F67"/>
    <w:rsid w:val="007008E1"/>
    <w:rsid w:val="00706848"/>
    <w:rsid w:val="00731B17"/>
    <w:rsid w:val="0075132B"/>
    <w:rsid w:val="007701F5"/>
    <w:rsid w:val="007A7BF4"/>
    <w:rsid w:val="007B0E06"/>
    <w:rsid w:val="007F6BB1"/>
    <w:rsid w:val="0080147B"/>
    <w:rsid w:val="00803FB6"/>
    <w:rsid w:val="00815412"/>
    <w:rsid w:val="008304F6"/>
    <w:rsid w:val="00850255"/>
    <w:rsid w:val="00881536"/>
    <w:rsid w:val="008827C8"/>
    <w:rsid w:val="008B4F82"/>
    <w:rsid w:val="008C46A1"/>
    <w:rsid w:val="008D4F62"/>
    <w:rsid w:val="008E086C"/>
    <w:rsid w:val="008E768E"/>
    <w:rsid w:val="00900C1F"/>
    <w:rsid w:val="00902CA7"/>
    <w:rsid w:val="00916D4D"/>
    <w:rsid w:val="00920886"/>
    <w:rsid w:val="009250F9"/>
    <w:rsid w:val="00925264"/>
    <w:rsid w:val="009253D5"/>
    <w:rsid w:val="00926990"/>
    <w:rsid w:val="00936C1C"/>
    <w:rsid w:val="00941825"/>
    <w:rsid w:val="00942095"/>
    <w:rsid w:val="009473A6"/>
    <w:rsid w:val="00955125"/>
    <w:rsid w:val="00963258"/>
    <w:rsid w:val="0096688B"/>
    <w:rsid w:val="00980293"/>
    <w:rsid w:val="009A5EFE"/>
    <w:rsid w:val="009B7064"/>
    <w:rsid w:val="009C7CBE"/>
    <w:rsid w:val="009D741E"/>
    <w:rsid w:val="009F41EB"/>
    <w:rsid w:val="00A165AE"/>
    <w:rsid w:val="00A21B64"/>
    <w:rsid w:val="00A27CC6"/>
    <w:rsid w:val="00A431DD"/>
    <w:rsid w:val="00A47965"/>
    <w:rsid w:val="00A47FE3"/>
    <w:rsid w:val="00A509C1"/>
    <w:rsid w:val="00AA1487"/>
    <w:rsid w:val="00AA181B"/>
    <w:rsid w:val="00AA42F6"/>
    <w:rsid w:val="00AB25DA"/>
    <w:rsid w:val="00AB7EC6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87052"/>
    <w:rsid w:val="00BA051D"/>
    <w:rsid w:val="00BB028C"/>
    <w:rsid w:val="00BB78DC"/>
    <w:rsid w:val="00BC5AA8"/>
    <w:rsid w:val="00BD4DC4"/>
    <w:rsid w:val="00BE155A"/>
    <w:rsid w:val="00BE4EA7"/>
    <w:rsid w:val="00C00B42"/>
    <w:rsid w:val="00C13FCB"/>
    <w:rsid w:val="00C209B4"/>
    <w:rsid w:val="00C316AE"/>
    <w:rsid w:val="00C465CC"/>
    <w:rsid w:val="00C50D9F"/>
    <w:rsid w:val="00C5553F"/>
    <w:rsid w:val="00C6658B"/>
    <w:rsid w:val="00CA3287"/>
    <w:rsid w:val="00CB0D55"/>
    <w:rsid w:val="00CC7FF3"/>
    <w:rsid w:val="00CF520C"/>
    <w:rsid w:val="00D00359"/>
    <w:rsid w:val="00D04993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0950"/>
    <w:rsid w:val="00DD366E"/>
    <w:rsid w:val="00DE591C"/>
    <w:rsid w:val="00DE5ECB"/>
    <w:rsid w:val="00DF788A"/>
    <w:rsid w:val="00E13F21"/>
    <w:rsid w:val="00E3237E"/>
    <w:rsid w:val="00E343D5"/>
    <w:rsid w:val="00E46F47"/>
    <w:rsid w:val="00E5613A"/>
    <w:rsid w:val="00E60608"/>
    <w:rsid w:val="00E613E4"/>
    <w:rsid w:val="00E7366D"/>
    <w:rsid w:val="00E842FD"/>
    <w:rsid w:val="00E90024"/>
    <w:rsid w:val="00E962B5"/>
    <w:rsid w:val="00EA1538"/>
    <w:rsid w:val="00EA3845"/>
    <w:rsid w:val="00EB0930"/>
    <w:rsid w:val="00ED13F9"/>
    <w:rsid w:val="00F07527"/>
    <w:rsid w:val="00F13874"/>
    <w:rsid w:val="00F25201"/>
    <w:rsid w:val="00F254BE"/>
    <w:rsid w:val="00F40D5C"/>
    <w:rsid w:val="00F44E39"/>
    <w:rsid w:val="00F475BB"/>
    <w:rsid w:val="00F63F51"/>
    <w:rsid w:val="00FB4598"/>
    <w:rsid w:val="00FC31A4"/>
    <w:rsid w:val="00FC3CB4"/>
    <w:rsid w:val="00FC3D97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0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0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349</Words>
  <Characters>1995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2026-05-29T14:03:00Z</cp:lastPrinted>
  <dcterms:created xsi:type="dcterms:W3CDTF">2026-06-02T06:05:00Z</dcterms:created>
  <dcterms:modified xsi:type="dcterms:W3CDTF">2026-06-02T06:05:00Z</dcterms:modified>
</cp:coreProperties>
</file>