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BC0" w:rsidRDefault="00E41BC0" w:rsidP="000B1C1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41BC0" w:rsidRPr="0077419C" w:rsidRDefault="00E41BC0" w:rsidP="000B1C14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АДМИНИСТРАЦИЯ РУЗАЕВСКОГО</w:t>
      </w:r>
    </w:p>
    <w:p w:rsidR="00E41BC0" w:rsidRPr="0077419C" w:rsidRDefault="00E41BC0" w:rsidP="000B1C14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hAnsi="Times New Roman"/>
          <w:color w:val="000000"/>
          <w:sz w:val="28"/>
          <w:szCs w:val="28"/>
          <w:lang w:eastAsia="ru-RU"/>
        </w:rPr>
        <w:t> МУНИЦИПАЛЬНОГО РАЙОНА</w:t>
      </w:r>
    </w:p>
    <w:p w:rsidR="00E41BC0" w:rsidRPr="0077419C" w:rsidRDefault="00E41BC0" w:rsidP="000B1C14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hAnsi="Times New Roman"/>
          <w:color w:val="000000"/>
          <w:sz w:val="28"/>
          <w:szCs w:val="28"/>
          <w:lang w:eastAsia="ru-RU"/>
        </w:rPr>
        <w:t>РЕСПУБЛИКИ МОРДОВИЯ</w:t>
      </w:r>
    </w:p>
    <w:p w:rsidR="00E41BC0" w:rsidRPr="0077419C" w:rsidRDefault="00E41BC0" w:rsidP="000B1C14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E41BC0" w:rsidRPr="0077419C" w:rsidRDefault="00E41BC0" w:rsidP="000B1C14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E41BC0" w:rsidRPr="00262DB3" w:rsidRDefault="00E41BC0" w:rsidP="000B1C1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62DB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 О С Т А Н О В Л Е Н И Е</w:t>
      </w:r>
    </w:p>
    <w:p w:rsidR="00E41BC0" w:rsidRPr="0077419C" w:rsidRDefault="00E41BC0" w:rsidP="000B1C14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E41BC0" w:rsidRPr="0077419C" w:rsidRDefault="00E41BC0" w:rsidP="000B1C14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E41BC0" w:rsidRPr="0077419C" w:rsidRDefault="00E41BC0" w:rsidP="000B1C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7419C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22.05.2026</w:t>
      </w:r>
      <w:r w:rsidRPr="0077419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№ 289</w:t>
      </w:r>
    </w:p>
    <w:p w:rsidR="00E41BC0" w:rsidRPr="0077419C" w:rsidRDefault="00E41BC0" w:rsidP="000B1C14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E41BC0" w:rsidRPr="0077419C" w:rsidRDefault="00E41BC0" w:rsidP="000B1C14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>г. Рузаевка</w:t>
      </w:r>
    </w:p>
    <w:p w:rsidR="00E41BC0" w:rsidRPr="0077419C" w:rsidRDefault="00E41BC0" w:rsidP="000B1C14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>  </w:t>
      </w:r>
    </w:p>
    <w:p w:rsidR="00E41BC0" w:rsidRDefault="00E41BC0" w:rsidP="000B1C1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2D3415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Об утверждении распределения субвенций на организацию отдыха и оздоровления детей в Рузаевском муниципальном районе Республики Мордо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вия в каникулярное время на 2026</w:t>
      </w:r>
      <w:r w:rsidRPr="002D3415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E41BC0" w:rsidRPr="0077419C" w:rsidRDefault="00E41BC0" w:rsidP="000B1C1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E41BC0" w:rsidRPr="003E7B45" w:rsidRDefault="00E41BC0" w:rsidP="00B565E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5A6186">
        <w:rPr>
          <w:rFonts w:ascii="Times New Roman" w:hAnsi="Times New Roman"/>
          <w:b/>
          <w:bCs/>
          <w:color w:val="FF0000"/>
          <w:sz w:val="26"/>
          <w:szCs w:val="26"/>
          <w:lang w:eastAsia="ru-RU"/>
        </w:rPr>
        <w:t xml:space="preserve">          </w:t>
      </w:r>
      <w:r w:rsidRPr="003E7B4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 соответствии с </w:t>
      </w:r>
      <w:r w:rsidRPr="00B565E4">
        <w:rPr>
          <w:rFonts w:ascii="Times New Roman" w:hAnsi="Times New Roman"/>
          <w:color w:val="000000"/>
          <w:sz w:val="26"/>
          <w:szCs w:val="26"/>
        </w:rPr>
        <w:t>Закон</w:t>
      </w:r>
      <w:r>
        <w:rPr>
          <w:rFonts w:ascii="Times New Roman" w:hAnsi="Times New Roman"/>
          <w:color w:val="000000"/>
          <w:sz w:val="26"/>
          <w:szCs w:val="26"/>
        </w:rPr>
        <w:t>ом</w:t>
      </w:r>
      <w:r w:rsidRPr="00B565E4">
        <w:rPr>
          <w:rFonts w:ascii="Times New Roman" w:hAnsi="Times New Roman"/>
          <w:color w:val="000000"/>
          <w:sz w:val="26"/>
          <w:szCs w:val="26"/>
        </w:rPr>
        <w:t xml:space="preserve"> Республики Мордови</w:t>
      </w:r>
      <w:r>
        <w:rPr>
          <w:rFonts w:ascii="Times New Roman" w:hAnsi="Times New Roman"/>
          <w:color w:val="000000"/>
          <w:sz w:val="26"/>
          <w:szCs w:val="26"/>
        </w:rPr>
        <w:t xml:space="preserve">я от 25 декабря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/>
            <w:color w:val="000000"/>
            <w:sz w:val="26"/>
            <w:szCs w:val="26"/>
          </w:rPr>
          <w:t>2024 г</w:t>
        </w:r>
      </w:smartTag>
      <w:r>
        <w:rPr>
          <w:rFonts w:ascii="Times New Roman" w:hAnsi="Times New Roman"/>
          <w:color w:val="000000"/>
          <w:sz w:val="26"/>
          <w:szCs w:val="26"/>
        </w:rPr>
        <w:t>. № 107-З              «</w:t>
      </w:r>
      <w:r w:rsidRPr="00B565E4">
        <w:rPr>
          <w:rFonts w:ascii="Times New Roman" w:hAnsi="Times New Roman"/>
          <w:color w:val="000000"/>
          <w:sz w:val="26"/>
          <w:szCs w:val="26"/>
        </w:rPr>
        <w:t>О республиканском бюджете Республики Мордовия на 2025 год и на плановый период 2026 и 2027 годов</w:t>
      </w:r>
      <w:r>
        <w:rPr>
          <w:rFonts w:ascii="Times New Roman" w:hAnsi="Times New Roman"/>
          <w:color w:val="000000"/>
          <w:sz w:val="26"/>
          <w:szCs w:val="26"/>
        </w:rPr>
        <w:t>»</w:t>
      </w:r>
      <w:r w:rsidRPr="003E7B45">
        <w:rPr>
          <w:rFonts w:ascii="Times New Roman" w:hAnsi="Times New Roman"/>
          <w:color w:val="000000"/>
          <w:sz w:val="26"/>
          <w:szCs w:val="26"/>
          <w:lang w:eastAsia="ru-RU"/>
        </w:rPr>
        <w:t>, Администрация Рузаевского муниципального района Республики Мордовия   п о с т а н о в л я е т:</w:t>
      </w:r>
    </w:p>
    <w:p w:rsidR="00E41BC0" w:rsidRDefault="00E41BC0" w:rsidP="002D341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E7B45">
        <w:rPr>
          <w:rFonts w:ascii="Times New Roman" w:hAnsi="Times New Roman"/>
          <w:color w:val="000000"/>
          <w:sz w:val="26"/>
          <w:szCs w:val="26"/>
          <w:lang w:eastAsia="ru-RU"/>
        </w:rPr>
        <w:t> 1. Утвердить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:</w:t>
      </w:r>
    </w:p>
    <w:p w:rsidR="00E41BC0" w:rsidRDefault="00E41BC0" w:rsidP="002D341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распределение </w:t>
      </w:r>
      <w:r w:rsidRPr="002D3415">
        <w:rPr>
          <w:rFonts w:ascii="Times New Roman" w:hAnsi="Times New Roman"/>
          <w:color w:val="000000"/>
          <w:sz w:val="26"/>
          <w:szCs w:val="26"/>
          <w:lang w:eastAsia="ru-RU"/>
        </w:rPr>
        <w:t>субвенций на организа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цию отдыха и оздоровления детей </w:t>
      </w:r>
      <w:r w:rsidRPr="002D3415">
        <w:rPr>
          <w:rFonts w:ascii="Times New Roman" w:hAnsi="Times New Roman"/>
          <w:color w:val="000000"/>
          <w:sz w:val="26"/>
          <w:szCs w:val="26"/>
          <w:lang w:eastAsia="ru-RU"/>
        </w:rPr>
        <w:t>в каникулярное время по общеобразовательным организаци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ям</w:t>
      </w:r>
      <w:r w:rsidRPr="002D341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Рузаевского муниципального района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Республики Мордовия на 2026 год согласно приложению 1 </w:t>
      </w:r>
      <w:r w:rsidRPr="003E7B45">
        <w:rPr>
          <w:rFonts w:ascii="Times New Roman" w:hAnsi="Times New Roman"/>
          <w:color w:val="000000"/>
          <w:sz w:val="26"/>
          <w:szCs w:val="26"/>
          <w:lang w:eastAsia="ru-RU"/>
        </w:rPr>
        <w:t>к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настоящему постановлению;</w:t>
      </w:r>
      <w:r w:rsidRPr="003E7B45">
        <w:rPr>
          <w:rFonts w:ascii="Times New Roman" w:hAnsi="Times New Roman"/>
          <w:color w:val="000000"/>
          <w:sz w:val="26"/>
          <w:szCs w:val="26"/>
          <w:lang w:eastAsia="ru-RU"/>
        </w:rPr>
        <w:t>  </w:t>
      </w:r>
    </w:p>
    <w:p w:rsidR="00E41BC0" w:rsidRPr="002D3415" w:rsidRDefault="00E41BC0" w:rsidP="00DE275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р</w:t>
      </w:r>
      <w:r w:rsidRPr="002D3415">
        <w:rPr>
          <w:rFonts w:ascii="Times New Roman" w:hAnsi="Times New Roman"/>
          <w:color w:val="000000"/>
          <w:sz w:val="26"/>
          <w:szCs w:val="26"/>
          <w:lang w:eastAsia="ru-RU"/>
        </w:rPr>
        <w:t>аспределение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D3415">
        <w:rPr>
          <w:rFonts w:ascii="Times New Roman" w:hAnsi="Times New Roman"/>
          <w:color w:val="000000"/>
          <w:sz w:val="26"/>
          <w:szCs w:val="26"/>
          <w:lang w:eastAsia="ru-RU"/>
        </w:rPr>
        <w:t>субвенций на организацию отдыха и оздоровления детей в Рузаевском муниципальном районе Республики Мордо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вия в каникулярное время на 2026</w:t>
      </w:r>
      <w:r w:rsidRPr="002D341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год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согласно приложению 2 </w:t>
      </w:r>
      <w:r w:rsidRPr="003E7B45">
        <w:rPr>
          <w:rFonts w:ascii="Times New Roman" w:hAnsi="Times New Roman"/>
          <w:color w:val="000000"/>
          <w:sz w:val="26"/>
          <w:szCs w:val="26"/>
          <w:lang w:eastAsia="ru-RU"/>
        </w:rPr>
        <w:t>к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настоящему постановлению.</w:t>
      </w:r>
    </w:p>
    <w:p w:rsidR="00E41BC0" w:rsidRPr="003E7B45" w:rsidRDefault="00E41BC0" w:rsidP="000B1C1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E7B4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2. Контроль за исполнением данного постановления возложить на заместителя Главы района по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социальным вопросам</w:t>
      </w:r>
      <w:r w:rsidRPr="003E7B4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заместителя Главы района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-</w:t>
      </w:r>
      <w:r w:rsidRPr="003E7B4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нач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альника финансового управления.</w:t>
      </w:r>
    </w:p>
    <w:p w:rsidR="00E41BC0" w:rsidRPr="003E7B45" w:rsidRDefault="00E41BC0" w:rsidP="000B1C1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E7B4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3. </w:t>
      </w:r>
      <w:r w:rsidRPr="00B565E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«</w:t>
      </w:r>
      <w:r w:rsidRPr="00B565E4">
        <w:rPr>
          <w:rFonts w:ascii="Times New Roman" w:hAnsi="Times New Roman"/>
          <w:color w:val="000000"/>
          <w:sz w:val="26"/>
          <w:szCs w:val="26"/>
          <w:lang w:eastAsia="ru-RU"/>
        </w:rPr>
        <w:t>Интернет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»</w:t>
      </w:r>
      <w:r w:rsidRPr="00B565E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  </w:t>
      </w:r>
    </w:p>
    <w:p w:rsidR="00E41BC0" w:rsidRDefault="00E41BC0" w:rsidP="000B1C1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E41BC0" w:rsidRPr="003E7B45" w:rsidRDefault="00E41BC0" w:rsidP="000B1C1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E41BC0" w:rsidRDefault="00E41BC0" w:rsidP="000B1C14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E41BC0" w:rsidRPr="003E7B45" w:rsidRDefault="00E41BC0" w:rsidP="000B1C14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E41BC0" w:rsidRPr="003E7B45" w:rsidRDefault="00E41BC0" w:rsidP="000B1C14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E41BC0" w:rsidRPr="003E7B45" w:rsidRDefault="00E41BC0" w:rsidP="000B1C14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E7B45">
        <w:rPr>
          <w:rFonts w:ascii="Times New Roman" w:hAnsi="Times New Roman"/>
          <w:color w:val="000000"/>
          <w:sz w:val="26"/>
          <w:szCs w:val="26"/>
          <w:lang w:eastAsia="ru-RU"/>
        </w:rPr>
        <w:t>Глава Рузаевского</w:t>
      </w:r>
    </w:p>
    <w:p w:rsidR="00E41BC0" w:rsidRPr="003E7B45" w:rsidRDefault="00E41BC0" w:rsidP="000B1C14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E7B45">
        <w:rPr>
          <w:rFonts w:ascii="Times New Roman" w:hAnsi="Times New Roman"/>
          <w:color w:val="000000"/>
          <w:sz w:val="26"/>
          <w:szCs w:val="26"/>
          <w:lang w:eastAsia="ru-RU"/>
        </w:rPr>
        <w:t>муниципального района </w:t>
      </w:r>
    </w:p>
    <w:p w:rsidR="00E41BC0" w:rsidRPr="003E7B45" w:rsidRDefault="00E41BC0" w:rsidP="000B1C14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E7B45">
        <w:rPr>
          <w:rFonts w:ascii="Times New Roman" w:hAnsi="Times New Roman"/>
          <w:color w:val="000000"/>
          <w:sz w:val="26"/>
          <w:szCs w:val="26"/>
          <w:lang w:eastAsia="ru-RU"/>
        </w:rPr>
        <w:t>Республики Мордовия                                                                                       А.Б. Юткин</w:t>
      </w:r>
    </w:p>
    <w:p w:rsidR="00E41BC0" w:rsidRDefault="00E41BC0" w:rsidP="000B1C1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</w:p>
    <w:p w:rsidR="00E41BC0" w:rsidRDefault="00E41BC0" w:rsidP="000B1C1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E41BC0" w:rsidRDefault="00E41BC0" w:rsidP="000B1C1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E41BC0" w:rsidRDefault="00E41BC0" w:rsidP="000B1C1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E41BC0" w:rsidRPr="0077419C" w:rsidRDefault="00E41BC0" w:rsidP="000B1C1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E41BC0" w:rsidRDefault="00E41BC0" w:rsidP="005722B9">
      <w:pPr>
        <w:tabs>
          <w:tab w:val="left" w:pos="6765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ab/>
      </w:r>
    </w:p>
    <w:p w:rsidR="00E41BC0" w:rsidRDefault="00E41BC0" w:rsidP="005722B9">
      <w:pPr>
        <w:tabs>
          <w:tab w:val="left" w:pos="6765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E41BC0" w:rsidRPr="0077419C" w:rsidRDefault="00E41BC0" w:rsidP="000B1C1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E41BC0" w:rsidRDefault="00E41BC0" w:rsidP="000B1C14">
      <w:pPr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Pr="0077419C">
        <w:rPr>
          <w:rFonts w:ascii="Times New Roman" w:hAnsi="Times New Roman"/>
          <w:color w:val="000000"/>
          <w:sz w:val="28"/>
          <w:szCs w:val="28"/>
          <w:lang w:eastAsia="ru-RU"/>
        </w:rPr>
        <w:t>       </w:t>
      </w:r>
      <w:r w:rsidRPr="0077419C">
        <w:rPr>
          <w:rFonts w:ascii="Times New Roman" w:hAnsi="Times New Roman"/>
          <w:color w:val="000000"/>
          <w:sz w:val="28"/>
          <w:lang w:eastAsia="ru-RU"/>
        </w:rPr>
        <w:t xml:space="preserve">                                                                                                                    </w:t>
      </w:r>
    </w:p>
    <w:p w:rsidR="00E41BC0" w:rsidRPr="0077419C" w:rsidRDefault="00E41BC0" w:rsidP="000B1C1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hAnsi="Times New Roman"/>
          <w:color w:val="000000"/>
          <w:sz w:val="28"/>
          <w:lang w:eastAsia="ru-RU"/>
        </w:rPr>
        <w:t xml:space="preserve">             </w:t>
      </w:r>
    </w:p>
    <w:p w:rsidR="00E41BC0" w:rsidRPr="0077419C" w:rsidRDefault="00E41BC0" w:rsidP="000B1C14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Приложение 1</w:t>
      </w:r>
    </w:p>
    <w:p w:rsidR="00E41BC0" w:rsidRPr="0077419C" w:rsidRDefault="00E41BC0" w:rsidP="000B1C14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>                                                                  к постановлению Администрации</w:t>
      </w:r>
    </w:p>
    <w:p w:rsidR="00E41BC0" w:rsidRPr="0077419C" w:rsidRDefault="00E41BC0" w:rsidP="000B1C14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>                                                                  Рузаевского муниципального района</w:t>
      </w:r>
    </w:p>
    <w:p w:rsidR="00E41BC0" w:rsidRPr="0077419C" w:rsidRDefault="00E41BC0" w:rsidP="000B1C14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Республики Мордовия </w:t>
      </w:r>
    </w:p>
    <w:p w:rsidR="00E41BC0" w:rsidRPr="0077419C" w:rsidRDefault="00E41BC0" w:rsidP="000B1C14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>                        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   от 22.05.2026 г. № 289</w:t>
      </w:r>
    </w:p>
    <w:p w:rsidR="00E41BC0" w:rsidRDefault="00E41BC0" w:rsidP="000B1C14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E41BC0" w:rsidRDefault="00E41BC0" w:rsidP="000B1C14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E41BC0" w:rsidRDefault="00E41BC0" w:rsidP="000B1C14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E41BC0" w:rsidRPr="0077419C" w:rsidRDefault="00E41BC0" w:rsidP="000B1C14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</w:p>
    <w:p w:rsidR="00E41BC0" w:rsidRPr="00072605" w:rsidRDefault="00E41BC0" w:rsidP="000B1C14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072605">
        <w:rPr>
          <w:rFonts w:ascii="Times New Roman" w:hAnsi="Times New Roman"/>
          <w:sz w:val="26"/>
          <w:szCs w:val="26"/>
          <w:lang w:eastAsia="ru-RU"/>
        </w:rPr>
        <w:t>Распределение субвенций на организацию отдыха и оздоровления детей</w:t>
      </w:r>
    </w:p>
    <w:p w:rsidR="00E41BC0" w:rsidRPr="00072605" w:rsidRDefault="00E41BC0" w:rsidP="000B1C14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072605">
        <w:rPr>
          <w:rFonts w:ascii="Times New Roman" w:hAnsi="Times New Roman"/>
          <w:sz w:val="26"/>
          <w:szCs w:val="26"/>
          <w:lang w:eastAsia="ru-RU"/>
        </w:rPr>
        <w:t xml:space="preserve"> в </w:t>
      </w:r>
      <w:r w:rsidRPr="00072605">
        <w:rPr>
          <w:rFonts w:ascii="Times New Roman" w:hAnsi="Times New Roman"/>
          <w:sz w:val="26"/>
          <w:szCs w:val="26"/>
        </w:rPr>
        <w:t xml:space="preserve">каникулярное время </w:t>
      </w:r>
      <w:r w:rsidRPr="00072605">
        <w:rPr>
          <w:rFonts w:ascii="Times New Roman" w:hAnsi="Times New Roman"/>
          <w:sz w:val="26"/>
          <w:szCs w:val="26"/>
          <w:lang w:eastAsia="ru-RU"/>
        </w:rPr>
        <w:t>по общеобразовательным организациям</w:t>
      </w:r>
    </w:p>
    <w:p w:rsidR="00E41BC0" w:rsidRPr="00072605" w:rsidRDefault="00E41BC0" w:rsidP="000B1C14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072605">
        <w:rPr>
          <w:rFonts w:ascii="Times New Roman" w:hAnsi="Times New Roman"/>
          <w:sz w:val="26"/>
          <w:szCs w:val="26"/>
          <w:lang w:eastAsia="ru-RU"/>
        </w:rPr>
        <w:t xml:space="preserve"> Рузаевского муниципального района Республики Мордовия на 2026 год</w:t>
      </w:r>
    </w:p>
    <w:p w:rsidR="00E41BC0" w:rsidRPr="0077419C" w:rsidRDefault="00E41BC0" w:rsidP="001F1927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</w:p>
    <w:tbl>
      <w:tblPr>
        <w:tblW w:w="10348" w:type="dxa"/>
        <w:tblInd w:w="-34" w:type="dxa"/>
        <w:tblLayout w:type="fixed"/>
        <w:tblCellMar>
          <w:left w:w="0" w:type="dxa"/>
          <w:right w:w="0" w:type="dxa"/>
        </w:tblCellMar>
        <w:tblLook w:val="00A0"/>
      </w:tblPr>
      <w:tblGrid>
        <w:gridCol w:w="5529"/>
        <w:gridCol w:w="1559"/>
        <w:gridCol w:w="26"/>
        <w:gridCol w:w="1108"/>
        <w:gridCol w:w="2126"/>
      </w:tblGrid>
      <w:tr w:rsidR="00E41BC0" w:rsidRPr="0077419C" w:rsidTr="001F1927">
        <w:trPr>
          <w:trHeight w:val="750"/>
        </w:trPr>
        <w:tc>
          <w:tcPr>
            <w:tcW w:w="55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E71DDE">
              <w:rPr>
                <w:rFonts w:ascii="Times New Roman" w:hAnsi="Times New Roman"/>
                <w:b/>
              </w:rPr>
              <w:t xml:space="preserve">Наименование 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E71DDE">
              <w:rPr>
                <w:rFonts w:ascii="Times New Roman" w:hAnsi="Times New Roman"/>
                <w:b/>
              </w:rPr>
              <w:t>муниципальной образовательной организации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E71DDE">
              <w:rPr>
                <w:rFonts w:ascii="Times New Roman" w:hAnsi="Times New Roman"/>
                <w:b/>
              </w:rPr>
              <w:t>Количество детей, посещающих лагерь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E71DDE">
              <w:rPr>
                <w:rFonts w:ascii="Times New Roman" w:hAnsi="Times New Roman"/>
                <w:b/>
              </w:rPr>
              <w:t>Сумма средств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E71DDE">
              <w:rPr>
                <w:rFonts w:ascii="Times New Roman" w:hAnsi="Times New Roman"/>
                <w:b/>
              </w:rPr>
              <w:t>на одного ребенка,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E71DDE">
              <w:rPr>
                <w:rFonts w:ascii="Times New Roman" w:hAnsi="Times New Roman"/>
                <w:b/>
              </w:rPr>
              <w:t>руб./д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E71DDE">
              <w:rPr>
                <w:rFonts w:ascii="Times New Roman" w:hAnsi="Times New Roman"/>
                <w:b/>
              </w:rPr>
              <w:t>Размер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E71DDE">
              <w:rPr>
                <w:rFonts w:ascii="Times New Roman" w:hAnsi="Times New Roman"/>
                <w:b/>
              </w:rPr>
              <w:t>субвенции, руб.</w:t>
            </w:r>
          </w:p>
        </w:tc>
      </w:tr>
      <w:tr w:rsidR="00E41BC0" w:rsidRPr="0077419C" w:rsidTr="001F1927">
        <w:trPr>
          <w:trHeight w:val="1561"/>
        </w:trPr>
        <w:tc>
          <w:tcPr>
            <w:tcW w:w="55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E71DDE">
              <w:rPr>
                <w:rFonts w:ascii="Times New Roman" w:hAnsi="Times New Roman"/>
                <w:b/>
              </w:rPr>
              <w:t>Средства республиканского бюджета Республики Мордовия</w:t>
            </w:r>
          </w:p>
        </w:tc>
      </w:tr>
      <w:tr w:rsidR="00E41BC0" w:rsidRPr="0077419C" w:rsidTr="001F1927">
        <w:tc>
          <w:tcPr>
            <w:tcW w:w="1034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E71DDE">
              <w:rPr>
                <w:rFonts w:ascii="Times New Roman" w:hAnsi="Times New Roman"/>
                <w:b/>
              </w:rPr>
              <w:t>Лагерь с дневным пребыванием детей в период летних каникул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41BC0" w:rsidRPr="0077419C" w:rsidTr="001F1927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Муниципальное бюджетное общеобразовательное учреждение «Гимназия № 1 имени Героя Российской Федерации С.И.</w:t>
            </w:r>
            <w:r>
              <w:rPr>
                <w:rFonts w:ascii="Times New Roman" w:hAnsi="Times New Roman"/>
              </w:rPr>
              <w:t xml:space="preserve"> </w:t>
            </w:r>
            <w:r w:rsidRPr="00E71DDE">
              <w:rPr>
                <w:rFonts w:ascii="Times New Roman" w:hAnsi="Times New Roman"/>
              </w:rPr>
              <w:t xml:space="preserve">Вандышева» 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Рузаевского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261,87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219 970,80</w:t>
            </w:r>
          </w:p>
        </w:tc>
      </w:tr>
      <w:tr w:rsidR="00E41BC0" w:rsidRPr="0077419C" w:rsidTr="001F1927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№ 5» Рузаевского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261,87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329 956,20</w:t>
            </w:r>
          </w:p>
        </w:tc>
      </w:tr>
      <w:tr w:rsidR="00E41BC0" w:rsidRPr="0077419C" w:rsidTr="001F1927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№ 7» Рузаевского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261,87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412 445,25</w:t>
            </w:r>
          </w:p>
        </w:tc>
      </w:tr>
      <w:tr w:rsidR="00E41BC0" w:rsidRPr="0077419C" w:rsidTr="001F1927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 № 9» Рузаевского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261,87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274 963,50</w:t>
            </w:r>
          </w:p>
        </w:tc>
      </w:tr>
      <w:tr w:rsidR="00E41BC0" w:rsidRPr="0077419C" w:rsidTr="001F1927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Муниципальное бюджетное общеобразовательное учреждение «Средня</w:t>
            </w:r>
            <w:r>
              <w:rPr>
                <w:rFonts w:ascii="Times New Roman" w:hAnsi="Times New Roman"/>
              </w:rPr>
              <w:t>я общеобразовательная школа  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10</w:t>
            </w:r>
            <w:r w:rsidRPr="00E71DDE">
              <w:rPr>
                <w:rFonts w:ascii="Times New Roman" w:hAnsi="Times New Roman"/>
              </w:rPr>
              <w:t>» Рузаевского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261,87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47 136,60</w:t>
            </w:r>
          </w:p>
        </w:tc>
      </w:tr>
      <w:tr w:rsidR="00E41BC0" w:rsidRPr="0077419C" w:rsidTr="001F1927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 xml:space="preserve">Муниципальное бюджетное общеобразовательное учреждение «Центр образования-Средняя общеобразовательная школа № 12» 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Рузаевского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261,87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467 437,95</w:t>
            </w:r>
          </w:p>
        </w:tc>
      </w:tr>
      <w:tr w:rsidR="00E41BC0" w:rsidRPr="0077419C" w:rsidTr="001F1927">
        <w:trPr>
          <w:trHeight w:val="273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Муниципальное бюджетное общеобразовательное учреждение «Средняя общеобразовательная школа  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№ 17» Рузаевского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261,87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302 459,85</w:t>
            </w:r>
          </w:p>
        </w:tc>
      </w:tr>
      <w:tr w:rsidR="00E41BC0" w:rsidRPr="0077419C" w:rsidTr="001F1927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Муниципальное бюджетное общеобразовательное учреждение «Арх-Голицинская средняя общеобразовательная школа»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 xml:space="preserve"> Рузаевского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261,87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164 978,10</w:t>
            </w:r>
          </w:p>
        </w:tc>
      </w:tr>
      <w:tr w:rsidR="00E41BC0" w:rsidRPr="0077419C" w:rsidTr="001F1927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Муниципальное бюджетное общеобразовательное учреждение «Болдовская средняя общеобразовательная школа» Рузаевского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261,87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38 494,89</w:t>
            </w:r>
          </w:p>
        </w:tc>
      </w:tr>
      <w:tr w:rsidR="00E41BC0" w:rsidRPr="0077419C" w:rsidTr="001F1927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 xml:space="preserve">Муниципальное бюджетное общеобразовательное учреждение «Красносельцовская средняя общеобразовательная школа» </w:t>
            </w: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Рузаевского муниципального района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261,87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390 448,17</w:t>
            </w:r>
          </w:p>
        </w:tc>
      </w:tr>
      <w:tr w:rsidR="00E41BC0" w:rsidRPr="0077419C" w:rsidTr="004F7837">
        <w:trPr>
          <w:trHeight w:val="962"/>
        </w:trPr>
        <w:tc>
          <w:tcPr>
            <w:tcW w:w="55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Муниципальное бюджетное общеобразовательное учреждение «Левженская средняя общеобразовательная школа» Рузаевского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261,87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181 475,91</w:t>
            </w:r>
          </w:p>
        </w:tc>
      </w:tr>
      <w:tr w:rsidR="00E41BC0" w:rsidRPr="0077419C" w:rsidTr="001F1927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Муниципальное бюджетное общеобразовательное учреждение «Приреченская средняя общеобразовательная школа» Рузаевского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261,87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219 970,80</w:t>
            </w:r>
          </w:p>
        </w:tc>
      </w:tr>
      <w:tr w:rsidR="00E41BC0" w:rsidRPr="0077419C" w:rsidTr="001F1927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/>
              </w:rPr>
              <w:t>Сузгарьевская</w:t>
            </w:r>
            <w:r w:rsidRPr="00E71DDE">
              <w:rPr>
                <w:rFonts w:ascii="Times New Roman" w:hAnsi="Times New Roman"/>
              </w:rPr>
              <w:t xml:space="preserve"> средняя общеобразовательная школа» Рузаевского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261,87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62 848,80</w:t>
            </w:r>
          </w:p>
        </w:tc>
      </w:tr>
      <w:tr w:rsidR="00E41BC0" w:rsidRPr="0077419C" w:rsidTr="001F1927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Муниципальное бюджетное общеобразовательное учреждение «Тат-Пишленская средняя общеобразовательная школа»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 xml:space="preserve"> Рузаевского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261,87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219 970,80</w:t>
            </w:r>
          </w:p>
        </w:tc>
      </w:tr>
      <w:tr w:rsidR="00E41BC0" w:rsidRPr="0077419C" w:rsidTr="004F7837">
        <w:trPr>
          <w:trHeight w:val="521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71DDE">
              <w:rPr>
                <w:rFonts w:ascii="Times New Roman" w:hAnsi="Times New Roman"/>
                <w:b/>
                <w:color w:val="000000"/>
              </w:rPr>
              <w:t>Лагерь патриотического направления «Школа выживания», «Первые» и «Движение Первых»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E41BC0" w:rsidRPr="0077419C" w:rsidTr="004F7837">
        <w:trPr>
          <w:trHeight w:val="872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№ 5» Рузаевского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307,80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92 340,00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41BC0" w:rsidRPr="0077419C" w:rsidTr="001F1927">
        <w:trPr>
          <w:trHeight w:val="68"/>
        </w:trPr>
        <w:tc>
          <w:tcPr>
            <w:tcW w:w="55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«</w:t>
            </w:r>
            <w:r w:rsidRPr="00E71DDE">
              <w:rPr>
                <w:rFonts w:ascii="Times New Roman" w:hAnsi="Times New Roman"/>
              </w:rPr>
              <w:t>Центр образования-Средняя общеобразовательная школа № 12</w:t>
            </w:r>
            <w:r w:rsidRPr="00E71DDE">
              <w:rPr>
                <w:rFonts w:ascii="Times New Roman" w:hAnsi="Times New Roman"/>
                <w:color w:val="000000"/>
              </w:rPr>
              <w:t xml:space="preserve">» 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Рузаевского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307,80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92 340,00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41BC0" w:rsidRPr="0077419C" w:rsidTr="004F7837">
        <w:trPr>
          <w:trHeight w:val="1282"/>
        </w:trPr>
        <w:tc>
          <w:tcPr>
            <w:tcW w:w="55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№ 9» Рузаевского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307,80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92 340,00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41BC0" w:rsidRPr="0077419C" w:rsidTr="004F7837">
        <w:trPr>
          <w:trHeight w:val="1244"/>
        </w:trPr>
        <w:tc>
          <w:tcPr>
            <w:tcW w:w="55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Муниципальное бюджетное общеобразовательное учреждение «Пайгармская средняя общеобразовательная школа» Рузаевского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261,87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164 978,10</w:t>
            </w:r>
          </w:p>
        </w:tc>
      </w:tr>
      <w:tr w:rsidR="00E41BC0" w:rsidRPr="0077419C" w:rsidTr="004F7837">
        <w:trPr>
          <w:trHeight w:val="68"/>
        </w:trPr>
        <w:tc>
          <w:tcPr>
            <w:tcW w:w="55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C0" w:rsidRPr="00E71DDE" w:rsidRDefault="00E41BC0" w:rsidP="004F783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Муниципальное бюджетное общеобразовательное учреждение «Трускляйская средняя общеобразовательная школа» Рузаевского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261,87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131 982,48</w:t>
            </w:r>
          </w:p>
        </w:tc>
      </w:tr>
      <w:tr w:rsidR="00E41BC0" w:rsidRPr="0089514F" w:rsidTr="001F1927">
        <w:trPr>
          <w:trHeight w:val="68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71DDE">
              <w:rPr>
                <w:rFonts w:ascii="Times New Roman" w:hAnsi="Times New Roman"/>
                <w:b/>
                <w:color w:val="000000"/>
              </w:rPr>
              <w:t>Лагерь для одаренных детей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41BC0" w:rsidRPr="0077419C" w:rsidTr="001F1927">
        <w:trPr>
          <w:trHeight w:val="1172"/>
        </w:trPr>
        <w:tc>
          <w:tcPr>
            <w:tcW w:w="55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«Лицей № 4»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 xml:space="preserve"> Рузаевского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307,80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387 828,00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41BC0" w:rsidRPr="0077419C" w:rsidTr="00394365">
        <w:trPr>
          <w:trHeight w:val="477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1BC0" w:rsidRPr="00E71DDE" w:rsidRDefault="00E41BC0" w:rsidP="00394365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E71DDE">
              <w:rPr>
                <w:rFonts w:ascii="Times New Roman" w:hAnsi="Times New Roman"/>
                <w:b/>
                <w:color w:val="000000"/>
              </w:rPr>
              <w:t xml:space="preserve">Лагерь </w:t>
            </w:r>
            <w:r>
              <w:rPr>
                <w:rFonts w:ascii="Times New Roman" w:hAnsi="Times New Roman"/>
                <w:b/>
                <w:color w:val="000000"/>
              </w:rPr>
              <w:t>«Орлята России»</w:t>
            </w:r>
          </w:p>
        </w:tc>
      </w:tr>
      <w:tr w:rsidR="00E41BC0" w:rsidRPr="0077419C" w:rsidTr="00162638">
        <w:trPr>
          <w:trHeight w:val="1222"/>
        </w:trPr>
        <w:tc>
          <w:tcPr>
            <w:tcW w:w="55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162638">
            <w:pPr>
              <w:pStyle w:val="NoSpacing"/>
              <w:ind w:left="-112" w:right="-107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/>
                <w:color w:val="000000"/>
              </w:rPr>
              <w:t>Средняя общеобразовательная школа № 10</w:t>
            </w:r>
            <w:r w:rsidRPr="00E71DDE">
              <w:rPr>
                <w:rFonts w:ascii="Times New Roman" w:hAnsi="Times New Roman"/>
                <w:color w:val="000000"/>
              </w:rPr>
              <w:t>»</w:t>
            </w:r>
          </w:p>
          <w:p w:rsidR="00E41BC0" w:rsidRPr="00E71DDE" w:rsidRDefault="00E41BC0" w:rsidP="00162638">
            <w:pPr>
              <w:pStyle w:val="NoSpacing"/>
              <w:ind w:left="-112" w:right="-107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 xml:space="preserve"> Рузаевского муниципального района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261,87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62 848,80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41BC0" w:rsidRPr="0077419C" w:rsidTr="001F1927">
        <w:trPr>
          <w:trHeight w:val="332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71DDE">
              <w:rPr>
                <w:rFonts w:ascii="Times New Roman" w:hAnsi="Times New Roman"/>
                <w:b/>
                <w:color w:val="000000"/>
              </w:rPr>
              <w:t xml:space="preserve">Лагерь </w:t>
            </w:r>
            <w:r>
              <w:rPr>
                <w:rFonts w:ascii="Times New Roman" w:hAnsi="Times New Roman"/>
                <w:b/>
                <w:color w:val="000000"/>
              </w:rPr>
              <w:t>активистов дополнительного образования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41BC0" w:rsidRPr="0077419C" w:rsidTr="001F1927">
        <w:trPr>
          <w:trHeight w:val="1254"/>
        </w:trPr>
        <w:tc>
          <w:tcPr>
            <w:tcW w:w="55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162638">
            <w:pPr>
              <w:pStyle w:val="NoSpacing"/>
              <w:ind w:left="-112" w:right="-107" w:firstLine="112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162638">
            <w:pPr>
              <w:pStyle w:val="NoSpacing"/>
              <w:ind w:left="-112" w:right="-107" w:firstLine="112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/>
                <w:color w:val="000000"/>
              </w:rPr>
              <w:t>Средняя общеобразовательная школа № 10</w:t>
            </w:r>
            <w:r w:rsidRPr="00E71DDE">
              <w:rPr>
                <w:rFonts w:ascii="Times New Roman" w:hAnsi="Times New Roman"/>
                <w:color w:val="000000"/>
              </w:rPr>
              <w:t>»</w:t>
            </w:r>
          </w:p>
          <w:p w:rsidR="00E41BC0" w:rsidRPr="00E71DDE" w:rsidRDefault="00E41BC0" w:rsidP="00162638">
            <w:pPr>
              <w:pStyle w:val="NoSpacing"/>
              <w:ind w:left="-112" w:right="-107" w:firstLine="112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 xml:space="preserve"> Рузаевского муниципального района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307,80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92 340,00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41BC0" w:rsidRPr="0077419C" w:rsidTr="001F1927">
        <w:trPr>
          <w:trHeight w:val="707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b/>
                <w:color w:val="000000"/>
              </w:rPr>
              <w:t>Лагерь труда и отдыха</w:t>
            </w:r>
          </w:p>
        </w:tc>
      </w:tr>
      <w:tr w:rsidR="00E41BC0" w:rsidRPr="0077419C" w:rsidTr="001F1927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 xml:space="preserve">Муниципальное бюджетное общеобразовательное учреждение «Арх-Голицинская средняя общеобразовательная школа» 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Рузаевского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307,80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161 595,00</w:t>
            </w:r>
          </w:p>
        </w:tc>
      </w:tr>
      <w:tr w:rsidR="00E41BC0" w:rsidRPr="0077419C" w:rsidTr="001F1927"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 xml:space="preserve">Муниципальное бюджетное общеобразовательное учреждение «Красносельцовская средняя общеобразовательная школа» 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Рузаевского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307,80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161 595,00</w:t>
            </w:r>
          </w:p>
        </w:tc>
      </w:tr>
      <w:tr w:rsidR="00E41BC0" w:rsidRPr="0077419C" w:rsidTr="001F1927">
        <w:trPr>
          <w:trHeight w:val="1105"/>
        </w:trPr>
        <w:tc>
          <w:tcPr>
            <w:tcW w:w="55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«Приреченская средняя общеобразовательная школа» Рузаевского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307,80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161 595,00</w:t>
            </w:r>
          </w:p>
        </w:tc>
      </w:tr>
      <w:tr w:rsidR="00E41BC0" w:rsidRPr="0077419C" w:rsidTr="001F1927">
        <w:trPr>
          <w:trHeight w:val="1382"/>
        </w:trPr>
        <w:tc>
          <w:tcPr>
            <w:tcW w:w="55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/>
                <w:color w:val="000000"/>
              </w:rPr>
              <w:t>Сузгарьевская</w:t>
            </w:r>
            <w:r w:rsidRPr="00E71DDE">
              <w:rPr>
                <w:rFonts w:ascii="Times New Roman" w:hAnsi="Times New Roman"/>
                <w:color w:val="000000"/>
              </w:rPr>
              <w:t xml:space="preserve"> средняя общеобразовательная школа» Рузаевского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307,80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73 872,00</w:t>
            </w:r>
          </w:p>
        </w:tc>
      </w:tr>
      <w:tr w:rsidR="00E41BC0" w:rsidRPr="0077419C" w:rsidTr="00162638">
        <w:trPr>
          <w:trHeight w:val="1202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«Тат-Пишленская средняя общеобразовательная школа»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 xml:space="preserve"> Рузаевского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307,80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161 595,00</w:t>
            </w:r>
          </w:p>
        </w:tc>
      </w:tr>
      <w:tr w:rsidR="00E41BC0" w:rsidRPr="0077419C" w:rsidTr="001F1927">
        <w:trPr>
          <w:trHeight w:val="255"/>
        </w:trPr>
        <w:tc>
          <w:tcPr>
            <w:tcW w:w="1034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71DDE">
              <w:rPr>
                <w:rFonts w:ascii="Times New Roman" w:hAnsi="Times New Roman"/>
                <w:b/>
                <w:color w:val="000000"/>
              </w:rPr>
              <w:t>Лагерь для несовершеннолетних, состоящих на разных видах учета в органах и учреждениях системы профилактики безнадзорности и правонарушений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E41BC0" w:rsidRPr="0077419C" w:rsidTr="001F1927">
        <w:trPr>
          <w:trHeight w:val="99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№ 17» Рузаевского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307,80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E71DDE">
              <w:rPr>
                <w:rFonts w:ascii="Times New Roman" w:hAnsi="Times New Roman"/>
                <w:color w:val="000000"/>
              </w:rPr>
              <w:t>92 340,00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41BC0" w:rsidRPr="0077419C" w:rsidTr="001F1927">
        <w:tc>
          <w:tcPr>
            <w:tcW w:w="1034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E71DDE">
              <w:rPr>
                <w:rFonts w:ascii="Times New Roman" w:hAnsi="Times New Roman"/>
                <w:b/>
              </w:rPr>
              <w:t>Лагерь с дневным пребыванием детей в период осенних каникул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41BC0" w:rsidRPr="0077419C" w:rsidTr="001F1927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Муниципальное бюджетное общеобразовательное учреждение «Гимназия № 1 имени Героя Российской Федерации С.И.</w:t>
            </w:r>
            <w:r>
              <w:rPr>
                <w:rFonts w:ascii="Times New Roman" w:hAnsi="Times New Roman"/>
              </w:rPr>
              <w:t xml:space="preserve"> </w:t>
            </w:r>
            <w:r w:rsidRPr="00E71DDE">
              <w:rPr>
                <w:rFonts w:ascii="Times New Roman" w:hAnsi="Times New Roman"/>
              </w:rPr>
              <w:t xml:space="preserve">Вандышева» 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Рузаевского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261,87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73 323,60</w:t>
            </w:r>
          </w:p>
        </w:tc>
      </w:tr>
      <w:tr w:rsidR="00E41BC0" w:rsidRPr="0077419C" w:rsidTr="001F1927"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 xml:space="preserve">Муниципальное бюджетное общеобразовательное учреждение «Лицей № 4» 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Рузаевского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261,87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54 992,70</w:t>
            </w:r>
          </w:p>
        </w:tc>
      </w:tr>
      <w:tr w:rsidR="00E41BC0" w:rsidRPr="0077419C" w:rsidTr="001F1927">
        <w:tc>
          <w:tcPr>
            <w:tcW w:w="55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№ 5» Рузаевского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261,87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54 992,70</w:t>
            </w:r>
          </w:p>
        </w:tc>
      </w:tr>
      <w:tr w:rsidR="00E41BC0" w:rsidRPr="0077419C" w:rsidTr="001F1927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№ 7» Рузаевского муниципального района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261,87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54 992,70</w:t>
            </w:r>
          </w:p>
        </w:tc>
      </w:tr>
      <w:tr w:rsidR="00E41BC0" w:rsidRPr="0077419C" w:rsidTr="001F1927">
        <w:tc>
          <w:tcPr>
            <w:tcW w:w="55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№ 8» Рузаевского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261,87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73 323,60</w:t>
            </w:r>
          </w:p>
        </w:tc>
      </w:tr>
      <w:tr w:rsidR="00E41BC0" w:rsidRPr="0077419C" w:rsidTr="001F1927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Муниципальное бюджетное общеобразовательное учреждение «Средняя общеобразовательная школа  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№ 9» Рузаевского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261,87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54 992,70</w:t>
            </w:r>
          </w:p>
        </w:tc>
      </w:tr>
      <w:tr w:rsidR="00E41BC0" w:rsidRPr="0077419C" w:rsidTr="001F1927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Муниципальное бюджетное общеобразовательное учреждение «Средняя общеобразовательная школа  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№ 10» Рузаевского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261,87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</w:p>
          <w:p w:rsidR="00E41BC0" w:rsidRPr="00E71DDE" w:rsidRDefault="00E41BC0" w:rsidP="00AE0C11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265</w:t>
            </w:r>
            <w:r w:rsidRPr="00E71DDE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873,5</w:t>
            </w:r>
            <w:r w:rsidRPr="00E71DDE">
              <w:rPr>
                <w:rFonts w:ascii="Times New Roman" w:hAnsi="Times New Roman"/>
              </w:rPr>
              <w:t>0</w:t>
            </w:r>
          </w:p>
        </w:tc>
      </w:tr>
      <w:tr w:rsidR="00E41BC0" w:rsidRPr="0077419C" w:rsidTr="001F1927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 xml:space="preserve">Муниципальное бюджетное общеобразовательное учреждение «Центр образования-средняя общеобразовательная школа № 12» 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Рузаевского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261,87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54 992,70</w:t>
            </w:r>
          </w:p>
        </w:tc>
      </w:tr>
      <w:tr w:rsidR="00E41BC0" w:rsidRPr="0077419C" w:rsidTr="001F1927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Муниципальное бюджетное общеобразовательное учреждение «Средняя общеобразовательная школа  </w:t>
            </w:r>
          </w:p>
          <w:p w:rsidR="00E41BC0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№ 17» Рузаевского муниципального района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261,87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54 992,70</w:t>
            </w:r>
          </w:p>
        </w:tc>
      </w:tr>
      <w:tr w:rsidR="00E41BC0" w:rsidRPr="0077419C" w:rsidTr="001F1927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Муниципальное бюджетное общеобразовательное учреждение «Сузгарьевская средняя общеобразовательная школа» Рузаевского муниципального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261,87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1DDE">
              <w:rPr>
                <w:rFonts w:ascii="Times New Roman" w:hAnsi="Times New Roman"/>
              </w:rPr>
              <w:t>36  661,80</w:t>
            </w:r>
          </w:p>
        </w:tc>
      </w:tr>
      <w:tr w:rsidR="00E41BC0" w:rsidRPr="0077419C" w:rsidTr="001F1927">
        <w:tc>
          <w:tcPr>
            <w:tcW w:w="822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E71DDE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6 041 285,7</w:t>
            </w:r>
            <w:bookmarkStart w:id="0" w:name="_GoBack"/>
            <w:bookmarkEnd w:id="0"/>
            <w:r>
              <w:rPr>
                <w:rFonts w:ascii="Times New Roman" w:hAnsi="Times New Roman"/>
                <w:b/>
              </w:rPr>
              <w:t>0</w:t>
            </w:r>
          </w:p>
          <w:p w:rsidR="00E41BC0" w:rsidRPr="00E71DDE" w:rsidRDefault="00E41BC0" w:rsidP="00B972A7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E41BC0" w:rsidRDefault="00E41BC0" w:rsidP="001F1927"/>
    <w:p w:rsidR="00E41BC0" w:rsidRDefault="00E41BC0" w:rsidP="001F1927"/>
    <w:p w:rsidR="00E41BC0" w:rsidRDefault="00E41BC0" w:rsidP="004200A0">
      <w:pPr>
        <w:spacing w:after="0" w:line="240" w:lineRule="auto"/>
        <w:rPr>
          <w:rFonts w:ascii="Times New Roman" w:hAnsi="Times New Roman"/>
          <w:b/>
          <w:bCs/>
          <w:color w:val="000000"/>
          <w:sz w:val="20"/>
          <w:lang w:eastAsia="ru-RU"/>
        </w:rPr>
      </w:pPr>
    </w:p>
    <w:p w:rsidR="00E41BC0" w:rsidRDefault="00E41BC0" w:rsidP="000B1C1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lang w:eastAsia="ru-RU"/>
        </w:rPr>
      </w:pPr>
    </w:p>
    <w:p w:rsidR="00E41BC0" w:rsidRDefault="00E41BC0" w:rsidP="000B1C1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lang w:eastAsia="ru-RU"/>
        </w:rPr>
      </w:pPr>
    </w:p>
    <w:p w:rsidR="00E41BC0" w:rsidRDefault="00E41BC0" w:rsidP="000B1C1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lang w:eastAsia="ru-RU"/>
        </w:rPr>
      </w:pPr>
    </w:p>
    <w:p w:rsidR="00E41BC0" w:rsidRDefault="00E41BC0" w:rsidP="000B1C1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lang w:eastAsia="ru-RU"/>
        </w:rPr>
      </w:pPr>
    </w:p>
    <w:p w:rsidR="00E41BC0" w:rsidRDefault="00E41BC0" w:rsidP="000B1C1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lang w:eastAsia="ru-RU"/>
        </w:rPr>
      </w:pPr>
    </w:p>
    <w:p w:rsidR="00E41BC0" w:rsidRDefault="00E41BC0" w:rsidP="000B1C1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lang w:eastAsia="ru-RU"/>
        </w:rPr>
      </w:pPr>
      <w:r w:rsidRPr="0077419C">
        <w:rPr>
          <w:rFonts w:ascii="Times New Roman" w:hAnsi="Times New Roman"/>
          <w:b/>
          <w:bCs/>
          <w:color w:val="000000"/>
          <w:sz w:val="20"/>
          <w:lang w:eastAsia="ru-RU"/>
        </w:rPr>
        <w:t> </w:t>
      </w:r>
    </w:p>
    <w:p w:rsidR="00E41BC0" w:rsidRPr="0077419C" w:rsidRDefault="00E41BC0" w:rsidP="002D3415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Приложение 2</w:t>
      </w:r>
    </w:p>
    <w:p w:rsidR="00E41BC0" w:rsidRPr="0077419C" w:rsidRDefault="00E41BC0" w:rsidP="002D3415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>                                                                  к постановлению Администрации</w:t>
      </w:r>
    </w:p>
    <w:p w:rsidR="00E41BC0" w:rsidRPr="0077419C" w:rsidRDefault="00E41BC0" w:rsidP="002D3415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>                                                                  Рузаевского муниципального района</w:t>
      </w:r>
    </w:p>
    <w:p w:rsidR="00E41BC0" w:rsidRPr="0077419C" w:rsidRDefault="00E41BC0" w:rsidP="002D3415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Республики Мордовия </w:t>
      </w:r>
    </w:p>
    <w:p w:rsidR="00E41BC0" w:rsidRPr="0077419C" w:rsidRDefault="00E41BC0" w:rsidP="002D3415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>                        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   от 22.05.2026 г . № 289</w:t>
      </w:r>
    </w:p>
    <w:p w:rsidR="00E41BC0" w:rsidRDefault="00E41BC0" w:rsidP="000B1C14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E41BC0" w:rsidRDefault="00E41BC0" w:rsidP="000B1C14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E41BC0" w:rsidRPr="00F03802" w:rsidRDefault="00E41BC0" w:rsidP="002D3415">
      <w:pPr>
        <w:pStyle w:val="Heading1"/>
        <w:rPr>
          <w:b w:val="0"/>
          <w:color w:val="000000"/>
          <w:sz w:val="26"/>
          <w:szCs w:val="26"/>
        </w:rPr>
      </w:pPr>
      <w:r w:rsidRPr="00F03802">
        <w:rPr>
          <w:b w:val="0"/>
          <w:color w:val="000000"/>
          <w:sz w:val="26"/>
          <w:szCs w:val="26"/>
        </w:rPr>
        <w:t>Распределение</w:t>
      </w:r>
      <w:r w:rsidRPr="00F03802">
        <w:rPr>
          <w:b w:val="0"/>
          <w:color w:val="000000"/>
          <w:sz w:val="26"/>
          <w:szCs w:val="26"/>
        </w:rPr>
        <w:br/>
        <w:t>субвенций на организацию отдыха и оздоровления детей в Рузаевском муниципальном районе Республики Мордовия в каникулярное время на 2026 год</w:t>
      </w:r>
    </w:p>
    <w:p w:rsidR="00E41BC0" w:rsidRPr="002D3415" w:rsidRDefault="00E41BC0" w:rsidP="002D3415">
      <w:pPr>
        <w:rPr>
          <w:sz w:val="26"/>
          <w:szCs w:val="26"/>
        </w:rPr>
      </w:pPr>
    </w:p>
    <w:tbl>
      <w:tblPr>
        <w:tblW w:w="1034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237"/>
        <w:gridCol w:w="4109"/>
      </w:tblGrid>
      <w:tr w:rsidR="00E41BC0" w:rsidRPr="002D3415" w:rsidTr="00394365">
        <w:tc>
          <w:tcPr>
            <w:tcW w:w="623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C0" w:rsidRPr="0088651E" w:rsidRDefault="00E41BC0" w:rsidP="00394365">
            <w:pPr>
              <w:pStyle w:val="a"/>
              <w:jc w:val="center"/>
              <w:rPr>
                <w:b/>
                <w:sz w:val="26"/>
                <w:szCs w:val="26"/>
              </w:rPr>
            </w:pPr>
            <w:r w:rsidRPr="0088651E">
              <w:rPr>
                <w:b/>
                <w:sz w:val="26"/>
                <w:szCs w:val="26"/>
              </w:rPr>
              <w:t>Наименование муниципальной организации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BC0" w:rsidRPr="0088651E" w:rsidRDefault="00E41BC0" w:rsidP="00DB1DED">
            <w:pPr>
              <w:pStyle w:val="a"/>
              <w:jc w:val="center"/>
              <w:rPr>
                <w:b/>
                <w:sz w:val="26"/>
                <w:szCs w:val="26"/>
              </w:rPr>
            </w:pPr>
            <w:r w:rsidRPr="0088651E">
              <w:rPr>
                <w:b/>
                <w:sz w:val="26"/>
                <w:szCs w:val="26"/>
              </w:rPr>
              <w:t>Размер субвенции, руб.</w:t>
            </w:r>
          </w:p>
        </w:tc>
      </w:tr>
      <w:tr w:rsidR="00E41BC0" w:rsidRPr="002D3415" w:rsidTr="00617D32">
        <w:tc>
          <w:tcPr>
            <w:tcW w:w="623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C0" w:rsidRPr="0088651E" w:rsidRDefault="00E41BC0" w:rsidP="00DB1DED">
            <w:pPr>
              <w:pStyle w:val="a"/>
              <w:rPr>
                <w:b/>
                <w:sz w:val="26"/>
                <w:szCs w:val="26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1BC0" w:rsidRPr="0088651E" w:rsidRDefault="00E41BC0" w:rsidP="00DB1DED">
            <w:pPr>
              <w:pStyle w:val="a"/>
              <w:jc w:val="center"/>
              <w:rPr>
                <w:b/>
                <w:sz w:val="26"/>
                <w:szCs w:val="26"/>
              </w:rPr>
            </w:pPr>
            <w:r w:rsidRPr="0088651E">
              <w:rPr>
                <w:b/>
                <w:sz w:val="26"/>
                <w:szCs w:val="26"/>
              </w:rPr>
              <w:t>Средства республиканского бюджета Республики Мордовия</w:t>
            </w:r>
          </w:p>
        </w:tc>
      </w:tr>
      <w:tr w:rsidR="00E41BC0" w:rsidRPr="002D3415" w:rsidTr="00394365"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C0" w:rsidRPr="0088651E" w:rsidRDefault="00E41BC0" w:rsidP="0039436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88651E">
              <w:rPr>
                <w:rFonts w:ascii="Times New Roman" w:hAnsi="Times New Roman" w:cs="Times New Roman"/>
              </w:rPr>
              <w:t>Муниципальное автономное учреждение "Центр молодежной политики и туризма" Рузаевского муниципального района в том числе: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1BC0" w:rsidRPr="0088651E" w:rsidRDefault="00E41BC0" w:rsidP="00617D32">
            <w:pPr>
              <w:pStyle w:val="a"/>
              <w:jc w:val="center"/>
              <w:rPr>
                <w:rFonts w:ascii="Times New Roman" w:hAnsi="Times New Roman" w:cs="Times New Roman"/>
                <w:b/>
              </w:rPr>
            </w:pPr>
            <w:r w:rsidRPr="0088651E">
              <w:rPr>
                <w:rFonts w:ascii="Times New Roman" w:hAnsi="Times New Roman" w:cs="Times New Roman"/>
                <w:b/>
                <w:color w:val="0C0D0E"/>
                <w:spacing w:val="2"/>
                <w:shd w:val="clear" w:color="auto" w:fill="FFFFFF"/>
              </w:rPr>
              <w:t>29 425 214,30</w:t>
            </w:r>
          </w:p>
        </w:tc>
      </w:tr>
      <w:tr w:rsidR="00E41BC0" w:rsidRPr="002D3415" w:rsidTr="00394365">
        <w:trPr>
          <w:trHeight w:val="742"/>
        </w:trPr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C0" w:rsidRPr="0088651E" w:rsidRDefault="00E41BC0" w:rsidP="0039436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88651E">
              <w:rPr>
                <w:rFonts w:ascii="Times New Roman" w:hAnsi="Times New Roman" w:cs="Times New Roman"/>
              </w:rPr>
              <w:t>1. Детский оздоровительный лагерь "Изумрудный"</w:t>
            </w:r>
          </w:p>
          <w:p w:rsidR="00E41BC0" w:rsidRPr="0088651E" w:rsidRDefault="00E41BC0" w:rsidP="0039436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88651E">
              <w:rPr>
                <w:rFonts w:ascii="Times New Roman" w:hAnsi="Times New Roman" w:cs="Times New Roman"/>
              </w:rPr>
              <w:t>им. В. Дубинина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1BC0" w:rsidRPr="0088651E" w:rsidRDefault="00E41BC0" w:rsidP="00617D32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88651E"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  <w:t>21 121 713,50</w:t>
            </w:r>
          </w:p>
        </w:tc>
      </w:tr>
      <w:tr w:rsidR="00E41BC0" w:rsidRPr="002D3415" w:rsidTr="00394365">
        <w:trPr>
          <w:trHeight w:val="467"/>
        </w:trPr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C0" w:rsidRPr="0088651E" w:rsidRDefault="00E41BC0" w:rsidP="0039436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88651E">
              <w:rPr>
                <w:rFonts w:ascii="Times New Roman" w:hAnsi="Times New Roman" w:cs="Times New Roman"/>
              </w:rPr>
              <w:t>2. Детский оздоровительный лагерь "Орленок"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1BC0" w:rsidRPr="0088651E" w:rsidRDefault="00E41BC0" w:rsidP="00617D32">
            <w:pPr>
              <w:pStyle w:val="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8651E"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  <w:t>8 303 500,80</w:t>
            </w:r>
          </w:p>
        </w:tc>
      </w:tr>
    </w:tbl>
    <w:p w:rsidR="00E41BC0" w:rsidRPr="002D3415" w:rsidRDefault="00E41BC0" w:rsidP="002D3415">
      <w:pPr>
        <w:rPr>
          <w:sz w:val="26"/>
          <w:szCs w:val="26"/>
        </w:rPr>
      </w:pPr>
    </w:p>
    <w:p w:rsidR="00E41BC0" w:rsidRDefault="00E41BC0" w:rsidP="000B1C14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sectPr w:rsidR="00E41BC0" w:rsidSect="00617D32">
      <w:pgSz w:w="11906" w:h="16838"/>
      <w:pgMar w:top="567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BC0" w:rsidRDefault="00E41BC0" w:rsidP="00430DE0">
      <w:pPr>
        <w:spacing w:after="0" w:line="240" w:lineRule="auto"/>
      </w:pPr>
      <w:r>
        <w:separator/>
      </w:r>
    </w:p>
  </w:endnote>
  <w:endnote w:type="continuationSeparator" w:id="0">
    <w:p w:rsidR="00E41BC0" w:rsidRDefault="00E41BC0" w:rsidP="00430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BC0" w:rsidRDefault="00E41BC0" w:rsidP="00430DE0">
      <w:pPr>
        <w:spacing w:after="0" w:line="240" w:lineRule="auto"/>
      </w:pPr>
      <w:r>
        <w:separator/>
      </w:r>
    </w:p>
  </w:footnote>
  <w:footnote w:type="continuationSeparator" w:id="0">
    <w:p w:rsidR="00E41BC0" w:rsidRDefault="00E41BC0" w:rsidP="00430D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02AA"/>
    <w:rsid w:val="00072605"/>
    <w:rsid w:val="000B1C14"/>
    <w:rsid w:val="000E0B6B"/>
    <w:rsid w:val="000E1B92"/>
    <w:rsid w:val="000F42E9"/>
    <w:rsid w:val="00112D6A"/>
    <w:rsid w:val="00127159"/>
    <w:rsid w:val="00162638"/>
    <w:rsid w:val="0018773D"/>
    <w:rsid w:val="001A4790"/>
    <w:rsid w:val="001B683A"/>
    <w:rsid w:val="001F1927"/>
    <w:rsid w:val="00207FD1"/>
    <w:rsid w:val="00246CE9"/>
    <w:rsid w:val="00262DB3"/>
    <w:rsid w:val="002D3415"/>
    <w:rsid w:val="00306CDF"/>
    <w:rsid w:val="003400D2"/>
    <w:rsid w:val="00394365"/>
    <w:rsid w:val="003A5034"/>
    <w:rsid w:val="003C0E6D"/>
    <w:rsid w:val="003E47E7"/>
    <w:rsid w:val="003E7B45"/>
    <w:rsid w:val="004200A0"/>
    <w:rsid w:val="00430DE0"/>
    <w:rsid w:val="004602AA"/>
    <w:rsid w:val="00470CF2"/>
    <w:rsid w:val="004A739D"/>
    <w:rsid w:val="004B65BB"/>
    <w:rsid w:val="004D013F"/>
    <w:rsid w:val="004E78B1"/>
    <w:rsid w:val="004F7837"/>
    <w:rsid w:val="00524C31"/>
    <w:rsid w:val="005361F3"/>
    <w:rsid w:val="00552F88"/>
    <w:rsid w:val="005722B9"/>
    <w:rsid w:val="0059053C"/>
    <w:rsid w:val="005A5CD1"/>
    <w:rsid w:val="005A6186"/>
    <w:rsid w:val="005E7136"/>
    <w:rsid w:val="005F56BC"/>
    <w:rsid w:val="00606CD2"/>
    <w:rsid w:val="00617D32"/>
    <w:rsid w:val="0062699B"/>
    <w:rsid w:val="007034EE"/>
    <w:rsid w:val="0077419C"/>
    <w:rsid w:val="00774745"/>
    <w:rsid w:val="00852792"/>
    <w:rsid w:val="008577BB"/>
    <w:rsid w:val="0088651E"/>
    <w:rsid w:val="0089514F"/>
    <w:rsid w:val="008A4DD0"/>
    <w:rsid w:val="008D2205"/>
    <w:rsid w:val="008D2B41"/>
    <w:rsid w:val="00984235"/>
    <w:rsid w:val="00994025"/>
    <w:rsid w:val="009C67CC"/>
    <w:rsid w:val="009F1953"/>
    <w:rsid w:val="009F37F6"/>
    <w:rsid w:val="00A129AF"/>
    <w:rsid w:val="00A51B66"/>
    <w:rsid w:val="00AD10FA"/>
    <w:rsid w:val="00AE0C11"/>
    <w:rsid w:val="00B1171A"/>
    <w:rsid w:val="00B14B9D"/>
    <w:rsid w:val="00B24B64"/>
    <w:rsid w:val="00B37B52"/>
    <w:rsid w:val="00B565E4"/>
    <w:rsid w:val="00B972A7"/>
    <w:rsid w:val="00BD1002"/>
    <w:rsid w:val="00BD4EE2"/>
    <w:rsid w:val="00C147E7"/>
    <w:rsid w:val="00CA0105"/>
    <w:rsid w:val="00CA1EE2"/>
    <w:rsid w:val="00CA2E29"/>
    <w:rsid w:val="00CA5B8E"/>
    <w:rsid w:val="00CC2939"/>
    <w:rsid w:val="00CC78C5"/>
    <w:rsid w:val="00CE04D0"/>
    <w:rsid w:val="00D36EE5"/>
    <w:rsid w:val="00D73091"/>
    <w:rsid w:val="00DB1DED"/>
    <w:rsid w:val="00DE2757"/>
    <w:rsid w:val="00E41BC0"/>
    <w:rsid w:val="00E71DDE"/>
    <w:rsid w:val="00EC19B9"/>
    <w:rsid w:val="00EE5C86"/>
    <w:rsid w:val="00F03802"/>
    <w:rsid w:val="00F51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186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D341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D3415"/>
    <w:rPr>
      <w:rFonts w:ascii="Times New Roman CYR" w:hAnsi="Times New Roman CYR" w:cs="Times New Roman CYR"/>
      <w:b/>
      <w:bCs/>
      <w:color w:val="26282F"/>
      <w:sz w:val="24"/>
      <w:szCs w:val="24"/>
      <w:lang w:eastAsia="ru-RU"/>
    </w:rPr>
  </w:style>
  <w:style w:type="paragraph" w:styleId="NoSpacing">
    <w:name w:val="No Spacing"/>
    <w:uiPriority w:val="99"/>
    <w:qFormat/>
    <w:rsid w:val="005A6186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06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6CD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30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30DE0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430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30DE0"/>
    <w:rPr>
      <w:rFonts w:ascii="Calibri" w:eastAsia="Times New Roman" w:hAnsi="Calibri" w:cs="Times New Roman"/>
    </w:rPr>
  </w:style>
  <w:style w:type="paragraph" w:customStyle="1" w:styleId="a">
    <w:name w:val="Нормальный (таблица)"/>
    <w:basedOn w:val="Normal"/>
    <w:next w:val="Normal"/>
    <w:uiPriority w:val="99"/>
    <w:rsid w:val="002D341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6</Pages>
  <Words>1500</Words>
  <Characters>8552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Home</dc:creator>
  <cp:keywords/>
  <dc:description/>
  <cp:lastModifiedBy>1</cp:lastModifiedBy>
  <cp:revision>2</cp:revision>
  <cp:lastPrinted>2025-02-10T07:14:00Z</cp:lastPrinted>
  <dcterms:created xsi:type="dcterms:W3CDTF">2026-05-22T05:42:00Z</dcterms:created>
  <dcterms:modified xsi:type="dcterms:W3CDTF">2026-05-22T05:42:00Z</dcterms:modified>
</cp:coreProperties>
</file>