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1F7" w:rsidRPr="005859D6" w:rsidRDefault="002A61F7" w:rsidP="005859D6">
      <w:pPr>
        <w:tabs>
          <w:tab w:val="left" w:pos="682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АДМИНИСТРАЦИЯ</w:t>
      </w:r>
      <w:r w:rsidRPr="005859D6">
        <w:rPr>
          <w:rFonts w:ascii="Times New Roman" w:hAnsi="Times New Roman"/>
          <w:bCs/>
          <w:sz w:val="28"/>
          <w:szCs w:val="28"/>
        </w:rPr>
        <w:t xml:space="preserve"> РУЗАЕВСКОГО</w:t>
      </w:r>
    </w:p>
    <w:p w:rsidR="002A61F7" w:rsidRPr="005859D6" w:rsidRDefault="002A61F7" w:rsidP="005859D6">
      <w:pPr>
        <w:tabs>
          <w:tab w:val="left" w:pos="682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5859D6">
        <w:rPr>
          <w:rFonts w:ascii="Times New Roman" w:hAnsi="Times New Roman"/>
          <w:bCs/>
          <w:sz w:val="28"/>
          <w:szCs w:val="28"/>
        </w:rPr>
        <w:t xml:space="preserve"> МУНИЦИПАЛЬНОГО РАЙОНА</w:t>
      </w:r>
    </w:p>
    <w:p w:rsidR="002A61F7" w:rsidRPr="005859D6" w:rsidRDefault="002A61F7" w:rsidP="005859D6">
      <w:pPr>
        <w:tabs>
          <w:tab w:val="left" w:pos="682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5859D6">
        <w:rPr>
          <w:rFonts w:ascii="Times New Roman" w:hAnsi="Times New Roman"/>
          <w:bCs/>
          <w:sz w:val="28"/>
          <w:szCs w:val="28"/>
        </w:rPr>
        <w:t>РЕСПУБЛИКИ МОРДОВИЯ</w:t>
      </w:r>
    </w:p>
    <w:p w:rsidR="002A61F7" w:rsidRPr="005859D6" w:rsidRDefault="002A61F7" w:rsidP="005859D6">
      <w:pPr>
        <w:tabs>
          <w:tab w:val="left" w:pos="682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A61F7" w:rsidRPr="005859D6" w:rsidRDefault="002A61F7" w:rsidP="005859D6">
      <w:pPr>
        <w:tabs>
          <w:tab w:val="left" w:pos="682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A61F7" w:rsidRDefault="002A61F7" w:rsidP="005859D6">
      <w:pPr>
        <w:tabs>
          <w:tab w:val="left" w:pos="682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859D6">
        <w:rPr>
          <w:rFonts w:ascii="Times New Roman" w:hAnsi="Times New Roman"/>
          <w:b/>
          <w:sz w:val="28"/>
          <w:szCs w:val="28"/>
        </w:rPr>
        <w:t>П О С Т А Н О В Л Е Н И Е</w:t>
      </w:r>
    </w:p>
    <w:p w:rsidR="002A61F7" w:rsidRPr="005859D6" w:rsidRDefault="002A61F7" w:rsidP="005859D6">
      <w:pPr>
        <w:tabs>
          <w:tab w:val="left" w:pos="682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A61F7" w:rsidRPr="005859D6" w:rsidRDefault="002A61F7" w:rsidP="005859D6">
      <w:pPr>
        <w:tabs>
          <w:tab w:val="left" w:pos="682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A61F7" w:rsidRPr="00F37AA5" w:rsidRDefault="002A61F7" w:rsidP="005859D6">
      <w:pPr>
        <w:tabs>
          <w:tab w:val="left" w:pos="682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F37AA5">
        <w:rPr>
          <w:rFonts w:ascii="Times New Roman" w:hAnsi="Times New Roman"/>
          <w:sz w:val="28"/>
          <w:szCs w:val="28"/>
        </w:rPr>
        <w:t>29.04.2026                                                                                 №  251</w:t>
      </w:r>
    </w:p>
    <w:p w:rsidR="002A61F7" w:rsidRDefault="002A61F7" w:rsidP="005E2E86">
      <w:pPr>
        <w:tabs>
          <w:tab w:val="left" w:pos="682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2A61F7" w:rsidRDefault="002A61F7" w:rsidP="005E2E86">
      <w:pPr>
        <w:tabs>
          <w:tab w:val="left" w:pos="682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2A61F7" w:rsidRPr="005859D6" w:rsidRDefault="002A61F7" w:rsidP="005E2E86">
      <w:pPr>
        <w:tabs>
          <w:tab w:val="left" w:pos="6825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5859D6">
        <w:rPr>
          <w:rFonts w:ascii="Times New Roman" w:hAnsi="Times New Roman"/>
          <w:bCs/>
          <w:sz w:val="28"/>
          <w:szCs w:val="28"/>
        </w:rPr>
        <w:t>г.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859D6">
        <w:rPr>
          <w:rFonts w:ascii="Times New Roman" w:hAnsi="Times New Roman"/>
          <w:bCs/>
          <w:sz w:val="28"/>
          <w:szCs w:val="28"/>
        </w:rPr>
        <w:t>Рузаевка</w:t>
      </w:r>
    </w:p>
    <w:p w:rsidR="002A61F7" w:rsidRDefault="002A61F7" w:rsidP="005E2E86">
      <w:pPr>
        <w:tabs>
          <w:tab w:val="left" w:pos="682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A61F7" w:rsidRPr="001C59CA" w:rsidRDefault="002A61F7" w:rsidP="005E2E86">
      <w:pPr>
        <w:tabs>
          <w:tab w:val="left" w:pos="682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A61F7" w:rsidRDefault="002A61F7" w:rsidP="006B78D4">
      <w:pPr>
        <w:tabs>
          <w:tab w:val="left" w:pos="682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0FDD">
        <w:rPr>
          <w:rFonts w:ascii="Times New Roman" w:hAnsi="Times New Roman"/>
          <w:b/>
          <w:sz w:val="28"/>
          <w:szCs w:val="28"/>
        </w:rPr>
        <w:t>Об утверждении Плана дорожных работ на территории Рузаевского муниципального района Республики Мордовия на 202</w:t>
      </w:r>
      <w:r>
        <w:rPr>
          <w:rFonts w:ascii="Times New Roman" w:hAnsi="Times New Roman"/>
          <w:b/>
          <w:sz w:val="28"/>
          <w:szCs w:val="28"/>
        </w:rPr>
        <w:t>7</w:t>
      </w:r>
      <w:r w:rsidRPr="006E0FDD">
        <w:rPr>
          <w:rFonts w:ascii="Times New Roman" w:hAnsi="Times New Roman"/>
          <w:b/>
          <w:sz w:val="28"/>
          <w:szCs w:val="28"/>
        </w:rPr>
        <w:t xml:space="preserve"> год</w:t>
      </w:r>
    </w:p>
    <w:p w:rsidR="002A61F7" w:rsidRPr="00A54F9A" w:rsidRDefault="002A61F7" w:rsidP="006B78D4">
      <w:pPr>
        <w:tabs>
          <w:tab w:val="left" w:pos="682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A61F7" w:rsidRPr="00736EEE" w:rsidRDefault="002A61F7" w:rsidP="00256A1C">
      <w:pPr>
        <w:tabs>
          <w:tab w:val="left" w:pos="682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</w:t>
      </w:r>
      <w:r w:rsidRPr="006E0FDD">
        <w:rPr>
          <w:rFonts w:ascii="Times New Roman" w:hAnsi="Times New Roman"/>
          <w:sz w:val="28"/>
          <w:szCs w:val="28"/>
        </w:rPr>
        <w:t xml:space="preserve"> Федеральн</w:t>
      </w:r>
      <w:r>
        <w:rPr>
          <w:rFonts w:ascii="Times New Roman" w:hAnsi="Times New Roman"/>
          <w:sz w:val="28"/>
          <w:szCs w:val="28"/>
        </w:rPr>
        <w:t>ого</w:t>
      </w:r>
      <w:r w:rsidRPr="006E0FDD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а</w:t>
      </w:r>
      <w:r w:rsidRPr="006E0FDD">
        <w:rPr>
          <w:rFonts w:ascii="Times New Roman" w:hAnsi="Times New Roman"/>
          <w:sz w:val="28"/>
          <w:szCs w:val="28"/>
        </w:rPr>
        <w:t xml:space="preserve"> от 8 ноября </w:t>
      </w:r>
      <w:smartTag w:uri="urn:schemas-microsoft-com:office:smarttags" w:element="metricconverter">
        <w:smartTagPr>
          <w:attr w:name="ProductID" w:val="2007 г"/>
        </w:smartTagPr>
        <w:r w:rsidRPr="006E0FDD">
          <w:rPr>
            <w:rFonts w:ascii="Times New Roman" w:hAnsi="Times New Roman"/>
            <w:sz w:val="28"/>
            <w:szCs w:val="28"/>
          </w:rPr>
          <w:t>2007 г</w:t>
        </w:r>
      </w:smartTag>
      <w:r>
        <w:rPr>
          <w:rFonts w:ascii="Times New Roman" w:hAnsi="Times New Roman"/>
          <w:sz w:val="28"/>
          <w:szCs w:val="28"/>
        </w:rPr>
        <w:t>.</w:t>
      </w:r>
      <w:r w:rsidRPr="006E0FDD">
        <w:rPr>
          <w:rFonts w:ascii="Times New Roman" w:hAnsi="Times New Roman"/>
          <w:sz w:val="28"/>
          <w:szCs w:val="28"/>
        </w:rPr>
        <w:t xml:space="preserve"> N 257-ФЗ </w:t>
      </w:r>
      <w:r>
        <w:rPr>
          <w:rFonts w:ascii="Times New Roman" w:hAnsi="Times New Roman"/>
          <w:sz w:val="28"/>
          <w:szCs w:val="28"/>
        </w:rPr>
        <w:t>«</w:t>
      </w:r>
      <w:r w:rsidRPr="006E0FDD">
        <w:rPr>
          <w:rFonts w:ascii="Times New Roman" w:hAnsi="Times New Roman"/>
          <w:sz w:val="28"/>
          <w:szCs w:val="28"/>
        </w:rPr>
        <w:t>Об автомобильных дорогах и дорожной деятельности в Российской Федерации и о внесении изменений в отдельные законодательные акты Российской Федерации</w:t>
      </w:r>
      <w:r>
        <w:rPr>
          <w:rFonts w:ascii="Times New Roman" w:hAnsi="Times New Roman"/>
          <w:sz w:val="28"/>
          <w:szCs w:val="28"/>
        </w:rPr>
        <w:t xml:space="preserve">», </w:t>
      </w:r>
      <w:r w:rsidRPr="001C59CA">
        <w:rPr>
          <w:rFonts w:ascii="Times New Roman" w:hAnsi="Times New Roman"/>
          <w:sz w:val="28"/>
          <w:szCs w:val="28"/>
        </w:rPr>
        <w:t xml:space="preserve">Администрация </w:t>
      </w:r>
      <w:r>
        <w:rPr>
          <w:rFonts w:ascii="Times New Roman" w:hAnsi="Times New Roman"/>
          <w:sz w:val="28"/>
          <w:szCs w:val="28"/>
        </w:rPr>
        <w:t>Рузаевского</w:t>
      </w:r>
      <w:r w:rsidRPr="001C59CA">
        <w:rPr>
          <w:rFonts w:ascii="Times New Roman" w:hAnsi="Times New Roman"/>
          <w:sz w:val="28"/>
          <w:szCs w:val="28"/>
        </w:rPr>
        <w:t xml:space="preserve"> муниципаль</w:t>
      </w:r>
      <w:r>
        <w:rPr>
          <w:rFonts w:ascii="Times New Roman" w:hAnsi="Times New Roman"/>
          <w:sz w:val="28"/>
          <w:szCs w:val="28"/>
        </w:rPr>
        <w:t xml:space="preserve">ного района Республики Мордовия </w:t>
      </w:r>
      <w:r w:rsidRPr="001C59CA">
        <w:rPr>
          <w:rFonts w:ascii="Times New Roman" w:hAnsi="Times New Roman"/>
          <w:spacing w:val="40"/>
          <w:sz w:val="28"/>
          <w:szCs w:val="28"/>
        </w:rPr>
        <w:t xml:space="preserve">постановляет: </w:t>
      </w:r>
    </w:p>
    <w:p w:rsidR="002A61F7" w:rsidRPr="006E0FDD" w:rsidRDefault="002A61F7" w:rsidP="0097281D">
      <w:pPr>
        <w:pStyle w:val="ListParagraph"/>
        <w:numPr>
          <w:ilvl w:val="0"/>
          <w:numId w:val="2"/>
        </w:numPr>
        <w:tabs>
          <w:tab w:val="left" w:pos="851"/>
          <w:tab w:val="left" w:pos="6825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E0FDD">
        <w:rPr>
          <w:rFonts w:ascii="Times New Roman" w:hAnsi="Times New Roman"/>
          <w:sz w:val="28"/>
          <w:szCs w:val="28"/>
        </w:rPr>
        <w:t>Утвердить прилагаемый План дорожных работ на территории Рузаевского муниципального района Республики Мордовия на 202</w:t>
      </w:r>
      <w:r>
        <w:rPr>
          <w:rFonts w:ascii="Times New Roman" w:hAnsi="Times New Roman"/>
          <w:sz w:val="28"/>
          <w:szCs w:val="28"/>
        </w:rPr>
        <w:t>7</w:t>
      </w:r>
      <w:r w:rsidRPr="006E0FDD">
        <w:rPr>
          <w:rFonts w:ascii="Times New Roman" w:hAnsi="Times New Roman"/>
          <w:sz w:val="28"/>
          <w:szCs w:val="28"/>
        </w:rPr>
        <w:t xml:space="preserve"> год.</w:t>
      </w:r>
    </w:p>
    <w:p w:rsidR="002A61F7" w:rsidRPr="0097281D" w:rsidRDefault="002A61F7" w:rsidP="0097281D">
      <w:pPr>
        <w:pStyle w:val="ListParagraph"/>
        <w:numPr>
          <w:ilvl w:val="0"/>
          <w:numId w:val="2"/>
        </w:numPr>
        <w:tabs>
          <w:tab w:val="left" w:pos="851"/>
          <w:tab w:val="left" w:pos="6825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7281D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заместителя Главы района по строительству и перспективному развитию.</w:t>
      </w:r>
    </w:p>
    <w:p w:rsidR="002A61F7" w:rsidRPr="0097281D" w:rsidRDefault="002A61F7" w:rsidP="0097281D">
      <w:pPr>
        <w:pStyle w:val="ListParagraph"/>
        <w:numPr>
          <w:ilvl w:val="0"/>
          <w:numId w:val="2"/>
        </w:numPr>
        <w:tabs>
          <w:tab w:val="left" w:pos="851"/>
          <w:tab w:val="left" w:pos="6825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7281D">
        <w:rPr>
          <w:rFonts w:ascii="Times New Roman" w:hAnsi="Times New Roman"/>
          <w:sz w:val="28"/>
          <w:szCs w:val="28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"Интернет".</w:t>
      </w:r>
    </w:p>
    <w:p w:rsidR="002A61F7" w:rsidRDefault="002A61F7" w:rsidP="005E2E86">
      <w:pPr>
        <w:tabs>
          <w:tab w:val="left" w:pos="682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A61F7" w:rsidRDefault="002A61F7" w:rsidP="005E2E86">
      <w:pPr>
        <w:tabs>
          <w:tab w:val="left" w:pos="682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A61F7" w:rsidRDefault="002A61F7" w:rsidP="005E2E86">
      <w:pPr>
        <w:tabs>
          <w:tab w:val="left" w:pos="682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A61F7" w:rsidRPr="001C59CA" w:rsidRDefault="002A61F7" w:rsidP="005E2E86">
      <w:pPr>
        <w:tabs>
          <w:tab w:val="left" w:pos="682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C59CA">
        <w:rPr>
          <w:rFonts w:ascii="Times New Roman" w:hAnsi="Times New Roman"/>
          <w:sz w:val="28"/>
          <w:szCs w:val="28"/>
        </w:rPr>
        <w:t xml:space="preserve">  </w:t>
      </w:r>
    </w:p>
    <w:p w:rsidR="002A61F7" w:rsidRPr="00736EEE" w:rsidRDefault="002A61F7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6EEE">
        <w:rPr>
          <w:rFonts w:ascii="Times New Roman" w:hAnsi="Times New Roman"/>
          <w:sz w:val="28"/>
          <w:szCs w:val="28"/>
        </w:rPr>
        <w:t>Глава Рузаевского</w:t>
      </w:r>
    </w:p>
    <w:p w:rsidR="002A61F7" w:rsidRPr="00736EEE" w:rsidRDefault="002A61F7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6EEE">
        <w:rPr>
          <w:rFonts w:ascii="Times New Roman" w:hAnsi="Times New Roman"/>
          <w:sz w:val="28"/>
          <w:szCs w:val="28"/>
        </w:rPr>
        <w:t>муниципального района</w:t>
      </w:r>
    </w:p>
    <w:p w:rsidR="002A61F7" w:rsidRPr="007168A7" w:rsidRDefault="002A61F7" w:rsidP="007168A7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6EEE">
        <w:rPr>
          <w:rFonts w:ascii="Times New Roman" w:hAnsi="Times New Roman"/>
          <w:sz w:val="28"/>
          <w:szCs w:val="28"/>
        </w:rPr>
        <w:t xml:space="preserve">Республики Мордовия </w:t>
      </w:r>
      <w:r w:rsidRPr="00736EE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</w:t>
      </w:r>
      <w:r w:rsidRPr="00736EEE">
        <w:rPr>
          <w:rFonts w:ascii="Times New Roman" w:hAnsi="Times New Roman"/>
          <w:sz w:val="28"/>
          <w:szCs w:val="28"/>
        </w:rPr>
        <w:tab/>
      </w:r>
      <w:r w:rsidRPr="00736EEE">
        <w:rPr>
          <w:rFonts w:ascii="Times New Roman" w:hAnsi="Times New Roman"/>
          <w:sz w:val="28"/>
          <w:szCs w:val="28"/>
        </w:rPr>
        <w:tab/>
        <w:t xml:space="preserve">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736EEE">
        <w:rPr>
          <w:rFonts w:ascii="Times New Roman" w:hAnsi="Times New Roman"/>
          <w:sz w:val="28"/>
          <w:szCs w:val="28"/>
        </w:rPr>
        <w:t xml:space="preserve"> А.Б. Юткин </w:t>
      </w:r>
      <w:r>
        <w:rPr>
          <w:sz w:val="28"/>
          <w:szCs w:val="28"/>
        </w:rPr>
        <w:t xml:space="preserve"> </w:t>
      </w:r>
    </w:p>
    <w:p w:rsidR="002A61F7" w:rsidRDefault="002A61F7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A61F7" w:rsidRDefault="002A61F7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A61F7" w:rsidRDefault="002A61F7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A61F7" w:rsidRDefault="002A61F7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A61F7" w:rsidRDefault="002A61F7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A61F7" w:rsidRDefault="002A61F7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A61F7" w:rsidRDefault="002A61F7" w:rsidP="0097281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7281D">
        <w:rPr>
          <w:rFonts w:ascii="Times New Roman" w:hAnsi="Times New Roman"/>
          <w:color w:val="000000"/>
          <w:sz w:val="28"/>
          <w:szCs w:val="28"/>
          <w:lang w:eastAsia="ru-RU"/>
        </w:rPr>
        <w:t>Приложение</w:t>
      </w:r>
      <w:r w:rsidRPr="0097281D">
        <w:rPr>
          <w:rFonts w:ascii="Times New Roman" w:hAnsi="Times New Roman"/>
          <w:color w:val="000000"/>
          <w:sz w:val="28"/>
          <w:szCs w:val="28"/>
          <w:lang w:eastAsia="ru-RU"/>
        </w:rPr>
        <w:br/>
        <w:t>к </w:t>
      </w:r>
      <w:hyperlink r:id="rId5" w:anchor="/document/403110271/entry/0" w:history="1">
        <w:r w:rsidRPr="0097281D">
          <w:rPr>
            <w:rFonts w:ascii="Times New Roman" w:hAnsi="Times New Roman"/>
            <w:color w:val="000000"/>
            <w:sz w:val="28"/>
            <w:szCs w:val="28"/>
            <w:lang w:eastAsia="ru-RU"/>
          </w:rPr>
          <w:t>постановлению</w:t>
        </w:r>
      </w:hyperlink>
      <w:r w:rsidRPr="0097281D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97281D">
        <w:rPr>
          <w:rFonts w:ascii="Times New Roman" w:hAnsi="Times New Roman"/>
          <w:color w:val="000000"/>
          <w:sz w:val="28"/>
          <w:szCs w:val="28"/>
          <w:lang w:eastAsia="ru-RU"/>
        </w:rPr>
        <w:t>дминистрации</w:t>
      </w:r>
      <w:r w:rsidRPr="0097281D">
        <w:rPr>
          <w:rFonts w:ascii="Times New Roman" w:hAnsi="Times New Roman"/>
          <w:color w:val="000000"/>
          <w:sz w:val="28"/>
          <w:szCs w:val="28"/>
          <w:lang w:eastAsia="ru-RU"/>
        </w:rPr>
        <w:br/>
        <w:t>Рузаевского муниципального района</w:t>
      </w:r>
      <w:r w:rsidRPr="0097281D">
        <w:rPr>
          <w:rFonts w:ascii="Times New Roman" w:hAnsi="Times New Roman"/>
          <w:color w:val="000000"/>
          <w:sz w:val="28"/>
          <w:szCs w:val="28"/>
          <w:lang w:eastAsia="ru-RU"/>
        </w:rPr>
        <w:br/>
        <w:t>Республики Мордовия</w:t>
      </w:r>
      <w:r w:rsidRPr="0097281D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от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29.04.2026</w:t>
      </w:r>
      <w:r w:rsidRPr="0097281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№ 251</w:t>
      </w:r>
    </w:p>
    <w:p w:rsidR="002A61F7" w:rsidRPr="0097281D" w:rsidRDefault="002A61F7" w:rsidP="0097281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A61F7" w:rsidRPr="0097281D" w:rsidRDefault="002A61F7" w:rsidP="0097281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22272F"/>
          <w:sz w:val="28"/>
          <w:szCs w:val="28"/>
          <w:lang w:eastAsia="ru-RU"/>
        </w:rPr>
      </w:pPr>
      <w:r w:rsidRPr="0097281D">
        <w:rPr>
          <w:rFonts w:ascii="Times New Roman" w:hAnsi="Times New Roman"/>
          <w:color w:val="22272F"/>
          <w:sz w:val="28"/>
          <w:szCs w:val="28"/>
          <w:lang w:eastAsia="ru-RU"/>
        </w:rPr>
        <w:t>План</w:t>
      </w:r>
      <w:r w:rsidRPr="0097281D">
        <w:rPr>
          <w:rFonts w:ascii="Times New Roman" w:hAnsi="Times New Roman"/>
          <w:color w:val="22272F"/>
          <w:sz w:val="28"/>
          <w:szCs w:val="28"/>
          <w:lang w:eastAsia="ru-RU"/>
        </w:rPr>
        <w:br/>
        <w:t>дорожных работ на территории Рузаевского муниципального района Республики Мордовия на 202</w:t>
      </w:r>
      <w:r>
        <w:rPr>
          <w:rFonts w:ascii="Times New Roman" w:hAnsi="Times New Roman"/>
          <w:color w:val="22272F"/>
          <w:sz w:val="28"/>
          <w:szCs w:val="28"/>
          <w:lang w:eastAsia="ru-RU"/>
        </w:rPr>
        <w:t>7</w:t>
      </w:r>
      <w:r w:rsidRPr="0097281D">
        <w:rPr>
          <w:rFonts w:ascii="Times New Roman" w:hAnsi="Times New Roman"/>
          <w:color w:val="22272F"/>
          <w:sz w:val="28"/>
          <w:szCs w:val="28"/>
          <w:lang w:eastAsia="ru-RU"/>
        </w:rPr>
        <w:t> год</w:t>
      </w:r>
    </w:p>
    <w:tbl>
      <w:tblPr>
        <w:tblW w:w="1024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6240"/>
        <w:gridCol w:w="2039"/>
        <w:gridCol w:w="1966"/>
      </w:tblGrid>
      <w:tr w:rsidR="002A61F7" w:rsidRPr="00061954" w:rsidTr="0097281D">
        <w:tc>
          <w:tcPr>
            <w:tcW w:w="6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61F7" w:rsidRPr="0097281D" w:rsidRDefault="002A61F7" w:rsidP="0097281D">
            <w:pPr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</w:pPr>
            <w:r w:rsidRPr="0097281D"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  <w:t>Наименование объекта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61F7" w:rsidRDefault="002A61F7" w:rsidP="0097281D">
            <w:pPr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</w:pPr>
            <w:r w:rsidRPr="0097281D"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  <w:t xml:space="preserve">КВ - всего </w:t>
            </w:r>
          </w:p>
          <w:p w:rsidR="002A61F7" w:rsidRPr="0097281D" w:rsidRDefault="002A61F7" w:rsidP="0097281D">
            <w:pPr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</w:pPr>
            <w:r w:rsidRPr="0097281D"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  <w:t>(тыс. руб.)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61F7" w:rsidRPr="0097281D" w:rsidRDefault="002A61F7" w:rsidP="0097281D">
            <w:pPr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  <w:t>Протяженность,</w:t>
            </w:r>
            <w:r w:rsidRPr="0097281D"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  <w:t>к</w:t>
            </w:r>
            <w:r w:rsidRPr="0097281D"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  <w:t>м.</w:t>
            </w:r>
          </w:p>
        </w:tc>
      </w:tr>
      <w:tr w:rsidR="002A61F7" w:rsidRPr="00061954" w:rsidTr="0097281D">
        <w:tc>
          <w:tcPr>
            <w:tcW w:w="6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61F7" w:rsidRPr="0097281D" w:rsidRDefault="002A61F7" w:rsidP="00226073">
            <w:pPr>
              <w:spacing w:after="0" w:line="240" w:lineRule="auto"/>
              <w:ind w:right="180"/>
              <w:jc w:val="both"/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</w:pPr>
            <w:r w:rsidRPr="00226073"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  <w:t>Ремонт автодорог по ул.</w:t>
            </w:r>
            <w:r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  <w:t xml:space="preserve"> </w:t>
            </w:r>
            <w:r w:rsidRPr="00226073"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  <w:t>Тарханка и ул.</w:t>
            </w:r>
            <w:r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  <w:t xml:space="preserve"> </w:t>
            </w:r>
            <w:r w:rsidRPr="00226073"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  <w:t>Садовая в с.</w:t>
            </w:r>
            <w:r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  <w:t xml:space="preserve"> </w:t>
            </w:r>
            <w:r w:rsidRPr="00226073"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  <w:t>Левжа Рузаевского муниципального района Республики Мордовия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61F7" w:rsidRPr="0097281D" w:rsidRDefault="002A61F7" w:rsidP="0097281D">
            <w:pPr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  <w:t>30832,66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61F7" w:rsidRPr="0097281D" w:rsidRDefault="002A61F7" w:rsidP="0097281D">
            <w:pPr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  <w:t>2,0</w:t>
            </w:r>
          </w:p>
        </w:tc>
      </w:tr>
      <w:tr w:rsidR="002A61F7" w:rsidRPr="00061954" w:rsidTr="0097281D">
        <w:tc>
          <w:tcPr>
            <w:tcW w:w="6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61F7" w:rsidRPr="00226073" w:rsidRDefault="002A61F7" w:rsidP="00226073">
            <w:pPr>
              <w:spacing w:after="0" w:line="240" w:lineRule="auto"/>
              <w:ind w:right="180"/>
              <w:jc w:val="both"/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Style w:val="a"/>
              </w:rPr>
              <w:t>Р</w:t>
            </w:r>
            <w:r w:rsidRPr="0011389B">
              <w:rPr>
                <w:rStyle w:val="a"/>
              </w:rPr>
              <w:t>емонт автомобильной дороги по ул.</w:t>
            </w:r>
            <w:r>
              <w:rPr>
                <w:rStyle w:val="a"/>
              </w:rPr>
              <w:t xml:space="preserve"> </w:t>
            </w:r>
            <w:r w:rsidRPr="0011389B">
              <w:rPr>
                <w:rStyle w:val="a"/>
              </w:rPr>
              <w:t>Травкина и ул.</w:t>
            </w:r>
            <w:r>
              <w:rPr>
                <w:rStyle w:val="a"/>
              </w:rPr>
              <w:t xml:space="preserve"> </w:t>
            </w:r>
            <w:r w:rsidRPr="0011389B">
              <w:rPr>
                <w:rStyle w:val="a"/>
              </w:rPr>
              <w:t>Большая от дома №</w:t>
            </w:r>
            <w:r>
              <w:rPr>
                <w:rStyle w:val="a"/>
              </w:rPr>
              <w:t xml:space="preserve"> </w:t>
            </w:r>
            <w:r w:rsidRPr="0011389B">
              <w:rPr>
                <w:rStyle w:val="a"/>
              </w:rPr>
              <w:t>25 до пересечения с ул.</w:t>
            </w:r>
            <w:r>
              <w:rPr>
                <w:rStyle w:val="a"/>
              </w:rPr>
              <w:t xml:space="preserve"> </w:t>
            </w:r>
            <w:r w:rsidRPr="0011389B">
              <w:rPr>
                <w:rStyle w:val="a"/>
              </w:rPr>
              <w:t>Травкина в с.</w:t>
            </w:r>
            <w:r>
              <w:rPr>
                <w:rStyle w:val="a"/>
              </w:rPr>
              <w:t xml:space="preserve"> </w:t>
            </w:r>
            <w:r w:rsidRPr="0011389B">
              <w:rPr>
                <w:rStyle w:val="a"/>
              </w:rPr>
              <w:t>Шишкеево Рузаевского муниципального района Республики Мордовия</w:t>
            </w:r>
            <w:r>
              <w:rPr>
                <w:rStyle w:val="a"/>
              </w:rPr>
              <w:t xml:space="preserve"> (1 этап)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61F7" w:rsidRDefault="002A61F7" w:rsidP="0097281D">
            <w:pPr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  <w:t>12789,66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61F7" w:rsidRPr="002D620E" w:rsidRDefault="002A61F7" w:rsidP="0097281D">
            <w:pPr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  <w:t>0,588</w:t>
            </w:r>
          </w:p>
        </w:tc>
      </w:tr>
      <w:tr w:rsidR="002A61F7" w:rsidRPr="00061954" w:rsidTr="00226073">
        <w:tc>
          <w:tcPr>
            <w:tcW w:w="6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61F7" w:rsidRPr="0097281D" w:rsidRDefault="002A61F7" w:rsidP="0097281D">
            <w:pPr>
              <w:spacing w:after="0" w:line="240" w:lineRule="auto"/>
              <w:jc w:val="both"/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</w:pPr>
            <w:r w:rsidRPr="0097281D"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61F7" w:rsidRPr="0097281D" w:rsidRDefault="002A61F7" w:rsidP="0097281D">
            <w:pPr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  <w:t>43622,32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A61F7" w:rsidRPr="0097281D" w:rsidRDefault="002A61F7" w:rsidP="0097281D">
            <w:pPr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22272F"/>
                <w:sz w:val="28"/>
                <w:szCs w:val="28"/>
                <w:lang w:eastAsia="ru-RU"/>
              </w:rPr>
              <w:t>2,588</w:t>
            </w:r>
          </w:p>
        </w:tc>
      </w:tr>
    </w:tbl>
    <w:p w:rsidR="002A61F7" w:rsidRDefault="002A61F7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A61F7" w:rsidRDefault="002A61F7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A61F7" w:rsidRDefault="002A61F7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A61F7" w:rsidRDefault="002A61F7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A61F7" w:rsidRDefault="002A61F7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A61F7" w:rsidRDefault="002A61F7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A61F7" w:rsidRDefault="002A61F7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A61F7" w:rsidRDefault="002A61F7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A61F7" w:rsidRDefault="002A61F7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A61F7" w:rsidRDefault="002A61F7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A61F7" w:rsidRDefault="002A61F7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A61F7" w:rsidRDefault="002A61F7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A61F7" w:rsidRDefault="002A61F7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A61F7" w:rsidRPr="00780443" w:rsidRDefault="002A61F7" w:rsidP="00780443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2A61F7" w:rsidRPr="001C59CA" w:rsidRDefault="002A61F7" w:rsidP="005E2E86">
      <w:pPr>
        <w:tabs>
          <w:tab w:val="left" w:pos="682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sectPr w:rsidR="002A61F7" w:rsidRPr="001C59CA" w:rsidSect="008510EE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05360"/>
    <w:multiLevelType w:val="hybridMultilevel"/>
    <w:tmpl w:val="17407128"/>
    <w:lvl w:ilvl="0" w:tplc="E564BB1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658A3061"/>
    <w:multiLevelType w:val="hybridMultilevel"/>
    <w:tmpl w:val="1F28C702"/>
    <w:lvl w:ilvl="0" w:tplc="0419000F">
      <w:start w:val="1"/>
      <w:numFmt w:val="decimal"/>
      <w:lvlText w:val="%1."/>
      <w:lvlJc w:val="left"/>
      <w:pPr>
        <w:tabs>
          <w:tab w:val="num" w:pos="1248"/>
        </w:tabs>
        <w:ind w:left="124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68"/>
        </w:tabs>
        <w:ind w:left="196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88"/>
        </w:tabs>
        <w:ind w:left="268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08"/>
        </w:tabs>
        <w:ind w:left="340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28"/>
        </w:tabs>
        <w:ind w:left="412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48"/>
        </w:tabs>
        <w:ind w:left="484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68"/>
        </w:tabs>
        <w:ind w:left="556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88"/>
        </w:tabs>
        <w:ind w:left="628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08"/>
        </w:tabs>
        <w:ind w:left="7008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6972"/>
    <w:rsid w:val="00005CF8"/>
    <w:rsid w:val="000546FC"/>
    <w:rsid w:val="00061954"/>
    <w:rsid w:val="000933A9"/>
    <w:rsid w:val="00097757"/>
    <w:rsid w:val="00106CC1"/>
    <w:rsid w:val="0011389B"/>
    <w:rsid w:val="0012038D"/>
    <w:rsid w:val="00132B56"/>
    <w:rsid w:val="00150608"/>
    <w:rsid w:val="001867D6"/>
    <w:rsid w:val="00192C36"/>
    <w:rsid w:val="001C59CA"/>
    <w:rsid w:val="00226073"/>
    <w:rsid w:val="00226AEF"/>
    <w:rsid w:val="00234CB8"/>
    <w:rsid w:val="00256A1C"/>
    <w:rsid w:val="00290F19"/>
    <w:rsid w:val="00295DAD"/>
    <w:rsid w:val="002A61F7"/>
    <w:rsid w:val="002D620E"/>
    <w:rsid w:val="00332FA1"/>
    <w:rsid w:val="00344D29"/>
    <w:rsid w:val="003A412F"/>
    <w:rsid w:val="003C2B77"/>
    <w:rsid w:val="004066F5"/>
    <w:rsid w:val="00414E91"/>
    <w:rsid w:val="0046120F"/>
    <w:rsid w:val="004A3C9F"/>
    <w:rsid w:val="004C5738"/>
    <w:rsid w:val="004D01F9"/>
    <w:rsid w:val="004F347F"/>
    <w:rsid w:val="00513F32"/>
    <w:rsid w:val="00546972"/>
    <w:rsid w:val="005805A2"/>
    <w:rsid w:val="005859D6"/>
    <w:rsid w:val="0059511F"/>
    <w:rsid w:val="005E2E86"/>
    <w:rsid w:val="005F4681"/>
    <w:rsid w:val="006005A4"/>
    <w:rsid w:val="00611746"/>
    <w:rsid w:val="006304EF"/>
    <w:rsid w:val="00631B92"/>
    <w:rsid w:val="0066367C"/>
    <w:rsid w:val="00674A77"/>
    <w:rsid w:val="006753A7"/>
    <w:rsid w:val="006B78D4"/>
    <w:rsid w:val="006C394E"/>
    <w:rsid w:val="006C7AEF"/>
    <w:rsid w:val="006D4862"/>
    <w:rsid w:val="006E0FDD"/>
    <w:rsid w:val="006F0061"/>
    <w:rsid w:val="007168A7"/>
    <w:rsid w:val="00736EEE"/>
    <w:rsid w:val="00780443"/>
    <w:rsid w:val="00790811"/>
    <w:rsid w:val="007A0014"/>
    <w:rsid w:val="007B1070"/>
    <w:rsid w:val="007D2969"/>
    <w:rsid w:val="007D2AD7"/>
    <w:rsid w:val="007D72F7"/>
    <w:rsid w:val="007E6066"/>
    <w:rsid w:val="00841304"/>
    <w:rsid w:val="008510EE"/>
    <w:rsid w:val="008523F6"/>
    <w:rsid w:val="008809AA"/>
    <w:rsid w:val="008C5905"/>
    <w:rsid w:val="008D7131"/>
    <w:rsid w:val="008E19FB"/>
    <w:rsid w:val="008F1A80"/>
    <w:rsid w:val="0095467D"/>
    <w:rsid w:val="00955E7B"/>
    <w:rsid w:val="0097281D"/>
    <w:rsid w:val="009923B6"/>
    <w:rsid w:val="009B20EB"/>
    <w:rsid w:val="009B2EF1"/>
    <w:rsid w:val="009C71DA"/>
    <w:rsid w:val="009E04DB"/>
    <w:rsid w:val="009F0372"/>
    <w:rsid w:val="00A30607"/>
    <w:rsid w:val="00A54F9A"/>
    <w:rsid w:val="00A65C06"/>
    <w:rsid w:val="00A92109"/>
    <w:rsid w:val="00AC2C40"/>
    <w:rsid w:val="00AD5027"/>
    <w:rsid w:val="00AE6262"/>
    <w:rsid w:val="00AF0DFB"/>
    <w:rsid w:val="00B16A42"/>
    <w:rsid w:val="00B40127"/>
    <w:rsid w:val="00B52DF0"/>
    <w:rsid w:val="00B915DE"/>
    <w:rsid w:val="00BB731C"/>
    <w:rsid w:val="00BF39D5"/>
    <w:rsid w:val="00C00573"/>
    <w:rsid w:val="00C05A5B"/>
    <w:rsid w:val="00C13F6D"/>
    <w:rsid w:val="00C27E01"/>
    <w:rsid w:val="00C370DD"/>
    <w:rsid w:val="00C420BC"/>
    <w:rsid w:val="00C552C7"/>
    <w:rsid w:val="00C80065"/>
    <w:rsid w:val="00CA6F6A"/>
    <w:rsid w:val="00CB73DA"/>
    <w:rsid w:val="00CC082D"/>
    <w:rsid w:val="00CD6316"/>
    <w:rsid w:val="00CF17EC"/>
    <w:rsid w:val="00D27EA0"/>
    <w:rsid w:val="00D33FE7"/>
    <w:rsid w:val="00D67CA3"/>
    <w:rsid w:val="00D95A77"/>
    <w:rsid w:val="00DB7395"/>
    <w:rsid w:val="00DB7473"/>
    <w:rsid w:val="00DC5811"/>
    <w:rsid w:val="00DC5B3E"/>
    <w:rsid w:val="00DD6EC2"/>
    <w:rsid w:val="00E30285"/>
    <w:rsid w:val="00E322A9"/>
    <w:rsid w:val="00E42E40"/>
    <w:rsid w:val="00E60244"/>
    <w:rsid w:val="00EC383F"/>
    <w:rsid w:val="00ED2198"/>
    <w:rsid w:val="00EF1DA9"/>
    <w:rsid w:val="00F16BE4"/>
    <w:rsid w:val="00F37AA5"/>
    <w:rsid w:val="00F5069E"/>
    <w:rsid w:val="00F575BD"/>
    <w:rsid w:val="00F72469"/>
    <w:rsid w:val="00F9370C"/>
    <w:rsid w:val="00FA0294"/>
    <w:rsid w:val="00FB1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81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D01F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6F0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F006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7D2969"/>
    <w:pPr>
      <w:ind w:left="720"/>
      <w:contextualSpacing/>
    </w:pPr>
  </w:style>
  <w:style w:type="paragraph" w:customStyle="1" w:styleId="s37">
    <w:name w:val="s_37"/>
    <w:basedOn w:val="Normal"/>
    <w:uiPriority w:val="99"/>
    <w:rsid w:val="009728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97281D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97281D"/>
    <w:rPr>
      <w:rFonts w:cs="Times New Roman"/>
      <w:i/>
      <w:iCs/>
    </w:rPr>
  </w:style>
  <w:style w:type="paragraph" w:customStyle="1" w:styleId="s3">
    <w:name w:val="s_3"/>
    <w:basedOn w:val="Normal"/>
    <w:uiPriority w:val="99"/>
    <w:rsid w:val="009728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Normal"/>
    <w:uiPriority w:val="99"/>
    <w:rsid w:val="009728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">
    <w:name w:val="Основной текст_"/>
    <w:basedOn w:val="DefaultParagraphFont"/>
    <w:link w:val="1"/>
    <w:uiPriority w:val="99"/>
    <w:locked/>
    <w:rsid w:val="00226073"/>
    <w:rPr>
      <w:rFonts w:ascii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Normal"/>
    <w:link w:val="a"/>
    <w:uiPriority w:val="99"/>
    <w:rsid w:val="00226073"/>
    <w:pPr>
      <w:widowControl w:val="0"/>
      <w:spacing w:after="0"/>
      <w:ind w:firstLine="400"/>
    </w:pPr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286</Words>
  <Characters>1633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Юлин Александр</dc:creator>
  <cp:keywords/>
  <dc:description/>
  <cp:lastModifiedBy>1</cp:lastModifiedBy>
  <cp:revision>2</cp:revision>
  <cp:lastPrinted>2026-05-04T12:48:00Z</cp:lastPrinted>
  <dcterms:created xsi:type="dcterms:W3CDTF">2026-05-05T13:25:00Z</dcterms:created>
  <dcterms:modified xsi:type="dcterms:W3CDTF">2026-05-05T13:25:00Z</dcterms:modified>
</cp:coreProperties>
</file>