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2B" w:rsidRPr="00FF3EA2" w:rsidRDefault="006D322B" w:rsidP="00D22DD6">
      <w:pPr>
        <w:jc w:val="right"/>
        <w:rPr>
          <w:sz w:val="28"/>
          <w:szCs w:val="28"/>
        </w:rPr>
      </w:pPr>
    </w:p>
    <w:p w:rsidR="006D322B" w:rsidRDefault="006D322B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6D322B" w:rsidRPr="00FF3EA2" w:rsidRDefault="006D322B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6D322B" w:rsidRPr="00FF3EA2" w:rsidRDefault="006D322B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6D322B" w:rsidRDefault="006D322B" w:rsidP="00D22DD6">
      <w:pPr>
        <w:rPr>
          <w:b/>
          <w:sz w:val="28"/>
          <w:szCs w:val="28"/>
        </w:rPr>
      </w:pPr>
    </w:p>
    <w:p w:rsidR="006D322B" w:rsidRDefault="006D322B" w:rsidP="00D22DD6">
      <w:pPr>
        <w:rPr>
          <w:b/>
          <w:sz w:val="28"/>
          <w:szCs w:val="28"/>
        </w:rPr>
      </w:pPr>
    </w:p>
    <w:p w:rsidR="006D322B" w:rsidRPr="00C46733" w:rsidRDefault="006D322B" w:rsidP="00D22DD6">
      <w:pPr>
        <w:jc w:val="center"/>
        <w:rPr>
          <w:b/>
          <w:sz w:val="34"/>
          <w:szCs w:val="28"/>
        </w:rPr>
      </w:pPr>
      <w:r w:rsidRPr="00C46733">
        <w:rPr>
          <w:b/>
          <w:sz w:val="34"/>
          <w:szCs w:val="28"/>
        </w:rPr>
        <w:t>Р А С П О</w:t>
      </w:r>
      <w:r>
        <w:rPr>
          <w:b/>
          <w:sz w:val="34"/>
          <w:szCs w:val="28"/>
        </w:rPr>
        <w:t xml:space="preserve"> </w:t>
      </w:r>
      <w:r w:rsidRPr="00C46733">
        <w:rPr>
          <w:b/>
          <w:sz w:val="34"/>
          <w:szCs w:val="28"/>
        </w:rPr>
        <w:t>Р Я Ж Е Н И Е</w:t>
      </w:r>
    </w:p>
    <w:p w:rsidR="006D322B" w:rsidRDefault="006D322B" w:rsidP="001202CF">
      <w:pPr>
        <w:rPr>
          <w:sz w:val="28"/>
          <w:szCs w:val="28"/>
        </w:rPr>
      </w:pPr>
    </w:p>
    <w:tbl>
      <w:tblPr>
        <w:tblW w:w="11796" w:type="dxa"/>
        <w:jc w:val="right"/>
        <w:tblInd w:w="108" w:type="dxa"/>
        <w:tblLayout w:type="fixed"/>
        <w:tblLook w:val="0000"/>
      </w:tblPr>
      <w:tblGrid>
        <w:gridCol w:w="8476"/>
        <w:gridCol w:w="3320"/>
      </w:tblGrid>
      <w:tr w:rsidR="006D322B" w:rsidRPr="00E974B0" w:rsidTr="00A47651">
        <w:trPr>
          <w:cantSplit/>
          <w:trHeight w:val="126"/>
          <w:jc w:val="right"/>
        </w:trPr>
        <w:tc>
          <w:tcPr>
            <w:tcW w:w="8476" w:type="dxa"/>
            <w:vAlign w:val="bottom"/>
          </w:tcPr>
          <w:p w:rsidR="006D322B" w:rsidRPr="00C74513" w:rsidRDefault="006D322B" w:rsidP="00A47651">
            <w:pPr>
              <w:ind w:left="912" w:right="-2192" w:firstLine="720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 xml:space="preserve">31.01.2025                                                        № 24-Р                          </w:t>
            </w:r>
          </w:p>
        </w:tc>
        <w:tc>
          <w:tcPr>
            <w:tcW w:w="3320" w:type="dxa"/>
            <w:vAlign w:val="bottom"/>
          </w:tcPr>
          <w:p w:rsidR="006D322B" w:rsidRPr="00C74513" w:rsidRDefault="006D322B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6D322B" w:rsidRDefault="006D322B" w:rsidP="00D22DD6">
      <w:pPr>
        <w:jc w:val="center"/>
        <w:rPr>
          <w:sz w:val="28"/>
          <w:szCs w:val="28"/>
        </w:rPr>
      </w:pPr>
    </w:p>
    <w:p w:rsidR="006D322B" w:rsidRPr="00FF3EA2" w:rsidRDefault="006D322B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6D322B" w:rsidRDefault="006D322B" w:rsidP="006C143D">
      <w:pPr>
        <w:rPr>
          <w:sz w:val="28"/>
          <w:szCs w:val="28"/>
        </w:rPr>
      </w:pPr>
    </w:p>
    <w:p w:rsidR="006D322B" w:rsidRPr="006C143D" w:rsidRDefault="006D322B" w:rsidP="006C143D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  <w:bookmarkStart w:id="2" w:name="SIGNERPOST1"/>
      <w:bookmarkEnd w:id="2"/>
      <w:r w:rsidRPr="006C143D">
        <w:rPr>
          <w:b/>
          <w:sz w:val="28"/>
          <w:szCs w:val="28"/>
        </w:rPr>
        <w:t>Об утверждении перечня товарных рынков для содействия развитию конкуренции в Рузаевском муниципальном районе Республики Мордовия</w:t>
      </w:r>
    </w:p>
    <w:p w:rsidR="006D322B" w:rsidRDefault="006D322B" w:rsidP="006C143D">
      <w:pPr>
        <w:ind w:firstLine="709"/>
        <w:jc w:val="both"/>
        <w:rPr>
          <w:sz w:val="28"/>
          <w:szCs w:val="28"/>
        </w:rPr>
      </w:pPr>
    </w:p>
    <w:p w:rsidR="006D322B" w:rsidRPr="006C143D" w:rsidRDefault="006D322B" w:rsidP="006C143D">
      <w:pPr>
        <w:ind w:firstLine="709"/>
        <w:jc w:val="both"/>
        <w:rPr>
          <w:sz w:val="28"/>
          <w:szCs w:val="28"/>
        </w:rPr>
      </w:pPr>
      <w:r w:rsidRPr="006C143D">
        <w:rPr>
          <w:sz w:val="28"/>
          <w:szCs w:val="28"/>
        </w:rPr>
        <w:t xml:space="preserve">В целях реализации Указа Президента Российской Федерации от 21 декабря </w:t>
      </w:r>
      <w:smartTag w:uri="urn:schemas-microsoft-com:office:smarttags" w:element="metricconverter">
        <w:smartTagPr>
          <w:attr w:name="ProductID" w:val="2017 г"/>
        </w:smartTagPr>
        <w:r w:rsidRPr="006C143D">
          <w:rPr>
            <w:sz w:val="28"/>
            <w:szCs w:val="28"/>
          </w:rPr>
          <w:t>2017 г</w:t>
        </w:r>
      </w:smartTag>
      <w:r w:rsidRPr="006C143D">
        <w:rPr>
          <w:sz w:val="28"/>
          <w:szCs w:val="28"/>
        </w:rPr>
        <w:t xml:space="preserve">. № 618 «Об основных направлениях государственной политики по развитию конкуренции», распоряжения Правительства Российской Федерации от 02 сентября </w:t>
      </w:r>
      <w:smartTag w:uri="urn:schemas-microsoft-com:office:smarttags" w:element="metricconverter">
        <w:smartTagPr>
          <w:attr w:name="ProductID" w:val="2021 г"/>
        </w:smartTagPr>
        <w:r w:rsidRPr="006C143D">
          <w:rPr>
            <w:sz w:val="28"/>
            <w:szCs w:val="28"/>
          </w:rPr>
          <w:t>2021 г</w:t>
        </w:r>
      </w:smartTag>
      <w:r w:rsidRPr="006C143D">
        <w:rPr>
          <w:sz w:val="28"/>
          <w:szCs w:val="28"/>
        </w:rPr>
        <w:t xml:space="preserve">. № 2424-р и в соответствии со стандартом развития конкуренции в субъектах Российской Федерации, утвержденным распоряжением Правительства Российской Федерации от 17 апреля </w:t>
      </w:r>
      <w:smartTag w:uri="urn:schemas-microsoft-com:office:smarttags" w:element="metricconverter">
        <w:smartTagPr>
          <w:attr w:name="ProductID" w:val="2019 г"/>
        </w:smartTagPr>
        <w:r w:rsidRPr="006C143D">
          <w:rPr>
            <w:sz w:val="28"/>
            <w:szCs w:val="28"/>
          </w:rPr>
          <w:t>2019 г</w:t>
        </w:r>
      </w:smartTag>
      <w:r w:rsidRPr="006C143D">
        <w:rPr>
          <w:sz w:val="28"/>
          <w:szCs w:val="28"/>
        </w:rPr>
        <w:t>. № 768-р, Национальным планом («дорожной картой») развития конкуренции в Российской Федерации на 2021-2025 годы,</w:t>
      </w:r>
      <w:r>
        <w:rPr>
          <w:sz w:val="28"/>
          <w:szCs w:val="28"/>
        </w:rPr>
        <w:t xml:space="preserve"> утвержденным распоряжением Правительства Российской Федерации от 2 сентября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.№2424-р, </w:t>
      </w:r>
      <w:r w:rsidRPr="006C143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C143D">
        <w:rPr>
          <w:sz w:val="28"/>
          <w:szCs w:val="28"/>
        </w:rPr>
        <w:t>аспоряжением Главы Республики М</w:t>
      </w:r>
      <w:r>
        <w:rPr>
          <w:sz w:val="28"/>
          <w:szCs w:val="28"/>
        </w:rPr>
        <w:t xml:space="preserve">ордовия от 11 октября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№ 582-РГ</w:t>
      </w:r>
      <w:r w:rsidRPr="006C143D">
        <w:rPr>
          <w:sz w:val="28"/>
          <w:szCs w:val="28"/>
        </w:rPr>
        <w:t>:</w:t>
      </w:r>
      <w:bookmarkStart w:id="3" w:name="_GoBack"/>
      <w:bookmarkEnd w:id="3"/>
    </w:p>
    <w:p w:rsidR="006D322B" w:rsidRPr="006C143D" w:rsidRDefault="006D322B" w:rsidP="006C143D">
      <w:pPr>
        <w:ind w:firstLine="709"/>
        <w:jc w:val="both"/>
        <w:rPr>
          <w:sz w:val="28"/>
          <w:szCs w:val="28"/>
        </w:rPr>
      </w:pPr>
      <w:r w:rsidRPr="006C143D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6C143D"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t>п</w:t>
      </w:r>
      <w:r w:rsidRPr="006C143D">
        <w:rPr>
          <w:sz w:val="28"/>
          <w:szCs w:val="28"/>
        </w:rPr>
        <w:t>еречень товарных рынков для содействия развитию конкуренции в Рузаевском муниципальном районе Республики Мордовия.</w:t>
      </w:r>
    </w:p>
    <w:p w:rsidR="006D322B" w:rsidRPr="006C143D" w:rsidRDefault="006D322B" w:rsidP="006C14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C143D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6C143D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распоряж</w:t>
      </w:r>
      <w:r w:rsidRPr="006C143D">
        <w:rPr>
          <w:sz w:val="28"/>
          <w:szCs w:val="28"/>
        </w:rPr>
        <w:t>ения возложить на заместителя Главы района – начальника управления поддержки ТОСЭР, предпринимательства и торговли.</w:t>
      </w:r>
    </w:p>
    <w:p w:rsidR="006D322B" w:rsidRPr="006C143D" w:rsidRDefault="006D322B" w:rsidP="006C14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C143D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6C143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</w:t>
      </w:r>
      <w:r w:rsidRPr="006C143D">
        <w:rPr>
          <w:sz w:val="28"/>
          <w:szCs w:val="28"/>
        </w:rPr>
        <w:t>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6D322B" w:rsidRPr="006C143D" w:rsidRDefault="006D322B" w:rsidP="006C143D">
      <w:pPr>
        <w:ind w:firstLine="709"/>
        <w:jc w:val="both"/>
        <w:rPr>
          <w:sz w:val="28"/>
          <w:szCs w:val="28"/>
        </w:rPr>
      </w:pPr>
    </w:p>
    <w:p w:rsidR="006D322B" w:rsidRPr="006C143D" w:rsidRDefault="006D322B" w:rsidP="006C143D">
      <w:pPr>
        <w:ind w:firstLine="709"/>
        <w:jc w:val="both"/>
        <w:rPr>
          <w:sz w:val="28"/>
          <w:szCs w:val="28"/>
        </w:rPr>
      </w:pPr>
    </w:p>
    <w:p w:rsidR="006D322B" w:rsidRPr="006C143D" w:rsidRDefault="006D322B" w:rsidP="006C143D">
      <w:pPr>
        <w:ind w:firstLine="709"/>
        <w:jc w:val="both"/>
        <w:rPr>
          <w:sz w:val="28"/>
          <w:szCs w:val="28"/>
        </w:rPr>
      </w:pPr>
    </w:p>
    <w:p w:rsidR="006D322B" w:rsidRDefault="006D322B" w:rsidP="006C143D">
      <w:pPr>
        <w:jc w:val="both"/>
        <w:rPr>
          <w:sz w:val="28"/>
          <w:szCs w:val="28"/>
          <w:lang w:eastAsia="en-US"/>
        </w:rPr>
      </w:pPr>
      <w:r w:rsidRPr="006C143D">
        <w:rPr>
          <w:sz w:val="28"/>
          <w:szCs w:val="28"/>
          <w:lang w:eastAsia="en-US"/>
        </w:rPr>
        <w:t xml:space="preserve">Глава Рузаевского </w:t>
      </w:r>
    </w:p>
    <w:p w:rsidR="006D322B" w:rsidRPr="006C143D" w:rsidRDefault="006D322B" w:rsidP="006C143D">
      <w:pPr>
        <w:jc w:val="both"/>
        <w:rPr>
          <w:sz w:val="28"/>
          <w:szCs w:val="28"/>
          <w:lang w:eastAsia="en-US"/>
        </w:rPr>
      </w:pPr>
      <w:r w:rsidRPr="006C143D">
        <w:rPr>
          <w:sz w:val="28"/>
          <w:szCs w:val="28"/>
          <w:lang w:eastAsia="en-US"/>
        </w:rPr>
        <w:t>муниципального района</w:t>
      </w:r>
    </w:p>
    <w:p w:rsidR="006D322B" w:rsidRPr="006C143D" w:rsidRDefault="006D322B" w:rsidP="006C143D">
      <w:pPr>
        <w:jc w:val="both"/>
        <w:rPr>
          <w:sz w:val="28"/>
          <w:szCs w:val="28"/>
          <w:lang w:eastAsia="en-US"/>
        </w:rPr>
      </w:pPr>
      <w:r w:rsidRPr="006C143D">
        <w:rPr>
          <w:sz w:val="28"/>
          <w:szCs w:val="28"/>
          <w:lang w:eastAsia="en-US"/>
        </w:rPr>
        <w:t>Республики Мордовия</w:t>
      </w:r>
      <w:r w:rsidRPr="006C143D">
        <w:rPr>
          <w:sz w:val="28"/>
          <w:szCs w:val="28"/>
          <w:lang w:eastAsia="en-US"/>
        </w:rPr>
        <w:tab/>
      </w:r>
      <w:r w:rsidRPr="006C143D">
        <w:rPr>
          <w:sz w:val="28"/>
          <w:szCs w:val="28"/>
          <w:lang w:eastAsia="en-US"/>
        </w:rPr>
        <w:tab/>
      </w:r>
      <w:r w:rsidRPr="006C143D">
        <w:rPr>
          <w:sz w:val="28"/>
          <w:szCs w:val="28"/>
          <w:lang w:eastAsia="en-US"/>
        </w:rPr>
        <w:tab/>
      </w:r>
      <w:r w:rsidRPr="006C143D">
        <w:rPr>
          <w:sz w:val="28"/>
          <w:szCs w:val="28"/>
          <w:lang w:eastAsia="en-US"/>
        </w:rPr>
        <w:tab/>
      </w:r>
      <w:r w:rsidRPr="006C143D">
        <w:rPr>
          <w:sz w:val="28"/>
          <w:szCs w:val="28"/>
          <w:lang w:eastAsia="en-US"/>
        </w:rPr>
        <w:tab/>
        <w:t xml:space="preserve">         </w:t>
      </w:r>
      <w:r w:rsidRPr="006C143D">
        <w:rPr>
          <w:sz w:val="28"/>
          <w:szCs w:val="28"/>
          <w:lang w:eastAsia="en-US"/>
        </w:rPr>
        <w:tab/>
      </w:r>
      <w:r w:rsidRPr="006C143D">
        <w:rPr>
          <w:sz w:val="28"/>
          <w:szCs w:val="28"/>
          <w:lang w:eastAsia="en-US"/>
        </w:rPr>
        <w:tab/>
        <w:t xml:space="preserve">                        А.Б. Юткин</w:t>
      </w:r>
    </w:p>
    <w:p w:rsidR="006D322B" w:rsidRPr="006C143D" w:rsidRDefault="006D322B" w:rsidP="006C143D">
      <w:pPr>
        <w:rPr>
          <w:sz w:val="26"/>
          <w:szCs w:val="26"/>
          <w:highlight w:val="red"/>
        </w:rPr>
      </w:pPr>
    </w:p>
    <w:p w:rsidR="006D322B" w:rsidRPr="006C143D" w:rsidRDefault="006D322B" w:rsidP="006C143D">
      <w:pPr>
        <w:jc w:val="both"/>
        <w:rPr>
          <w:bCs/>
          <w:sz w:val="28"/>
          <w:szCs w:val="28"/>
        </w:rPr>
        <w:sectPr w:rsidR="006D322B" w:rsidRPr="006C143D" w:rsidSect="00B363AF">
          <w:pgSz w:w="11906" w:h="16838"/>
          <w:pgMar w:top="851" w:right="567" w:bottom="567" w:left="851" w:header="709" w:footer="709" w:gutter="0"/>
          <w:cols w:space="708"/>
          <w:docGrid w:linePitch="360"/>
        </w:sectPr>
      </w:pPr>
    </w:p>
    <w:p w:rsidR="006D322B" w:rsidRPr="006C143D" w:rsidRDefault="006D322B" w:rsidP="006C143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C143D">
        <w:rPr>
          <w:sz w:val="22"/>
          <w:szCs w:val="22"/>
        </w:rPr>
        <w:t>Приложение</w:t>
      </w:r>
    </w:p>
    <w:p w:rsidR="006D322B" w:rsidRPr="006C143D" w:rsidRDefault="006D322B" w:rsidP="006C143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C143D">
        <w:rPr>
          <w:sz w:val="22"/>
          <w:szCs w:val="22"/>
        </w:rPr>
        <w:t xml:space="preserve">к </w:t>
      </w:r>
      <w:r>
        <w:rPr>
          <w:sz w:val="22"/>
          <w:szCs w:val="22"/>
        </w:rPr>
        <w:t>распоряж</w:t>
      </w:r>
      <w:r w:rsidRPr="006C143D">
        <w:rPr>
          <w:sz w:val="22"/>
          <w:szCs w:val="22"/>
        </w:rPr>
        <w:t>ению Администрации</w:t>
      </w:r>
    </w:p>
    <w:p w:rsidR="006D322B" w:rsidRPr="006C143D" w:rsidRDefault="006D322B" w:rsidP="006C143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C143D">
        <w:rPr>
          <w:sz w:val="22"/>
          <w:szCs w:val="22"/>
        </w:rPr>
        <w:t>Рузаевского муниципального района</w:t>
      </w:r>
    </w:p>
    <w:p w:rsidR="006D322B" w:rsidRPr="006C143D" w:rsidRDefault="006D322B" w:rsidP="006C143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C143D">
        <w:rPr>
          <w:sz w:val="22"/>
          <w:szCs w:val="22"/>
        </w:rPr>
        <w:t>Республики Мордовия</w:t>
      </w:r>
    </w:p>
    <w:p w:rsidR="006D322B" w:rsidRPr="006C143D" w:rsidRDefault="006D322B" w:rsidP="006C143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от  31.01.</w:t>
      </w:r>
      <w:r w:rsidRPr="006C143D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6C143D">
          <w:rPr>
            <w:sz w:val="22"/>
            <w:szCs w:val="22"/>
          </w:rPr>
          <w:t>202</w:t>
        </w:r>
        <w:r>
          <w:rPr>
            <w:sz w:val="22"/>
            <w:szCs w:val="22"/>
          </w:rPr>
          <w:t>5</w:t>
        </w:r>
        <w:r w:rsidRPr="006C143D">
          <w:rPr>
            <w:sz w:val="22"/>
            <w:szCs w:val="22"/>
          </w:rPr>
          <w:t xml:space="preserve"> г</w:t>
        </w:r>
      </w:smartTag>
      <w:r>
        <w:rPr>
          <w:sz w:val="22"/>
          <w:szCs w:val="22"/>
        </w:rPr>
        <w:t>.  №  24-Р</w:t>
      </w:r>
    </w:p>
    <w:p w:rsidR="006D322B" w:rsidRPr="006C143D" w:rsidRDefault="006D322B" w:rsidP="006C143D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6D322B" w:rsidRPr="006C143D" w:rsidRDefault="006D322B" w:rsidP="006C143D">
      <w:pPr>
        <w:jc w:val="center"/>
        <w:rPr>
          <w:b/>
          <w:sz w:val="28"/>
          <w:szCs w:val="32"/>
          <w:lang w:eastAsia="en-US"/>
        </w:rPr>
      </w:pPr>
      <w:r w:rsidRPr="006C143D">
        <w:rPr>
          <w:b/>
          <w:sz w:val="28"/>
          <w:szCs w:val="32"/>
          <w:lang w:eastAsia="en-US"/>
        </w:rPr>
        <w:t xml:space="preserve">ПЕРЕЧЕНЬ </w:t>
      </w:r>
    </w:p>
    <w:p w:rsidR="006D322B" w:rsidRPr="006C143D" w:rsidRDefault="006D322B" w:rsidP="006C143D">
      <w:pPr>
        <w:jc w:val="center"/>
        <w:rPr>
          <w:b/>
          <w:sz w:val="28"/>
          <w:szCs w:val="32"/>
          <w:lang w:eastAsia="en-US"/>
        </w:rPr>
      </w:pPr>
      <w:r w:rsidRPr="006C143D">
        <w:rPr>
          <w:b/>
          <w:sz w:val="28"/>
          <w:szCs w:val="32"/>
          <w:lang w:eastAsia="en-US"/>
        </w:rPr>
        <w:t xml:space="preserve">товарных рынков для содействия развитию конкуренции </w:t>
      </w:r>
    </w:p>
    <w:p w:rsidR="006D322B" w:rsidRPr="006C143D" w:rsidRDefault="006D322B" w:rsidP="006C143D">
      <w:pPr>
        <w:jc w:val="center"/>
        <w:rPr>
          <w:b/>
          <w:sz w:val="28"/>
          <w:szCs w:val="32"/>
          <w:lang w:eastAsia="en-US"/>
        </w:rPr>
      </w:pPr>
      <w:r w:rsidRPr="006C143D">
        <w:rPr>
          <w:b/>
          <w:sz w:val="28"/>
          <w:szCs w:val="32"/>
          <w:lang w:eastAsia="en-US"/>
        </w:rPr>
        <w:t>в Рузаевском муниципальном районе Республики Мордовия</w:t>
      </w:r>
    </w:p>
    <w:p w:rsidR="006D322B" w:rsidRPr="006C143D" w:rsidRDefault="006D322B" w:rsidP="006C143D">
      <w:pPr>
        <w:jc w:val="center"/>
        <w:rPr>
          <w:sz w:val="28"/>
          <w:szCs w:val="28"/>
          <w:lang w:eastAsia="en-US"/>
        </w:rPr>
      </w:pP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1"/>
        <w:gridCol w:w="4296"/>
        <w:gridCol w:w="4339"/>
      </w:tblGrid>
      <w:tr w:rsidR="006D322B" w:rsidRPr="006C143D" w:rsidTr="00C67118">
        <w:trPr>
          <w:trHeight w:val="1133"/>
        </w:trPr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/>
                <w:bCs/>
                <w:kern w:val="3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/>
                <w:bCs/>
                <w:kern w:val="3"/>
                <w:sz w:val="28"/>
                <w:szCs w:val="28"/>
                <w:lang w:eastAsia="en-US"/>
              </w:rPr>
              <w:t>Наименование  приоритетных и социально значимых рынков товаров и услуг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/>
                <w:bCs/>
                <w:kern w:val="3"/>
                <w:sz w:val="28"/>
                <w:szCs w:val="28"/>
                <w:lang w:eastAsia="en-US"/>
              </w:rPr>
              <w:t>Ответственные исполнители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kern w:val="3"/>
                <w:sz w:val="28"/>
                <w:szCs w:val="28"/>
                <w:lang w:eastAsia="en-US"/>
              </w:rPr>
              <w:t>Рынок услуг дошкольного образования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Заместитель Главы района по социальным вопросам</w:t>
            </w: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ind w:firstLine="317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Управление образования Администрации Рузаевского муниципального района</w:t>
            </w: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ind w:firstLine="317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C46AC5">
            <w:pPr>
              <w:widowControl w:val="0"/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МАУ «Центр</w:t>
            </w:r>
            <w:r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 xml:space="preserve"> молодежной политики и туризма»</w:t>
            </w:r>
          </w:p>
        </w:tc>
      </w:tr>
      <w:tr w:rsidR="006D322B" w:rsidRPr="006C143D" w:rsidTr="00C46AC5">
        <w:trPr>
          <w:trHeight w:val="2184"/>
        </w:trPr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kern w:val="3"/>
                <w:sz w:val="28"/>
                <w:szCs w:val="28"/>
                <w:lang w:eastAsia="en-US"/>
              </w:rPr>
              <w:t>Рынок медицинских услуг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Заместитель Главы района по социальным вопросам</w:t>
            </w: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C46AC5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Заместитель Главы района – начальник управления поддержки ТОСЭР,</w:t>
            </w:r>
            <w:r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 xml:space="preserve"> предпринимательства и торговли</w:t>
            </w:r>
          </w:p>
        </w:tc>
      </w:tr>
      <w:tr w:rsidR="006D322B" w:rsidRPr="006C143D" w:rsidTr="00C46AC5">
        <w:trPr>
          <w:trHeight w:val="2188"/>
        </w:trPr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3.</w:t>
            </w: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val="en-US" w:eastAsia="en-US"/>
              </w:rPr>
            </w:pP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kern w:val="3"/>
                <w:sz w:val="28"/>
                <w:szCs w:val="28"/>
                <w:lang w:eastAsia="en-US"/>
              </w:rPr>
            </w:pPr>
            <w:r w:rsidRPr="006C143D">
              <w:rPr>
                <w:kern w:val="3"/>
                <w:sz w:val="28"/>
                <w:szCs w:val="28"/>
                <w:lang w:eastAsia="en-US"/>
              </w:rPr>
              <w:t>Рынок услуг розничной торговли лекарственными препаратами, медицинскими изделиями и</w:t>
            </w:r>
          </w:p>
          <w:p w:rsidR="006D322B" w:rsidRPr="006C143D" w:rsidRDefault="006D322B" w:rsidP="006C143D">
            <w:pPr>
              <w:jc w:val="both"/>
              <w:rPr>
                <w:kern w:val="3"/>
                <w:sz w:val="28"/>
                <w:szCs w:val="28"/>
                <w:lang w:eastAsia="en-US"/>
              </w:rPr>
            </w:pPr>
            <w:r w:rsidRPr="006C143D">
              <w:rPr>
                <w:kern w:val="3"/>
                <w:sz w:val="28"/>
                <w:szCs w:val="28"/>
                <w:lang w:eastAsia="en-US"/>
              </w:rPr>
              <w:t>сопутствующими товарами</w:t>
            </w:r>
          </w:p>
          <w:p w:rsidR="006D322B" w:rsidRPr="006C143D" w:rsidRDefault="006D322B" w:rsidP="006C143D">
            <w:pPr>
              <w:jc w:val="both"/>
              <w:rPr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jc w:val="both"/>
              <w:rPr>
                <w:kern w:val="3"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44" w:type="pct"/>
          </w:tcPr>
          <w:p w:rsidR="006D322B" w:rsidRPr="006C143D" w:rsidRDefault="006D322B" w:rsidP="006C143D">
            <w:pPr>
              <w:ind w:right="57"/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Заместитель Главы района – начальник управления поддержки ТОСЭР,</w:t>
            </w:r>
            <w:r>
              <w:rPr>
                <w:sz w:val="28"/>
                <w:szCs w:val="28"/>
              </w:rPr>
              <w:t xml:space="preserve"> предпринимательства и торговли</w:t>
            </w:r>
          </w:p>
          <w:p w:rsidR="006D322B" w:rsidRPr="006C143D" w:rsidRDefault="006D322B" w:rsidP="006C143D">
            <w:pPr>
              <w:ind w:right="57"/>
              <w:rPr>
                <w:sz w:val="28"/>
                <w:szCs w:val="28"/>
              </w:rPr>
            </w:pPr>
          </w:p>
          <w:p w:rsidR="006D322B" w:rsidRPr="00C46AC5" w:rsidRDefault="006D322B" w:rsidP="00C46AC5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Заместитель Главы района по социальным вопросам</w:t>
            </w:r>
          </w:p>
        </w:tc>
      </w:tr>
      <w:tr w:rsidR="006D322B" w:rsidRPr="006C143D" w:rsidTr="00C67118">
        <w:trPr>
          <w:trHeight w:val="278"/>
        </w:trPr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val="en-US"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val="en-US" w:eastAsia="en-US"/>
              </w:rPr>
              <w:t>4.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kern w:val="3"/>
                <w:sz w:val="28"/>
                <w:szCs w:val="28"/>
                <w:lang w:eastAsia="en-US"/>
              </w:rPr>
            </w:pPr>
            <w:r w:rsidRPr="006C143D">
              <w:rPr>
                <w:kern w:val="3"/>
                <w:sz w:val="28"/>
                <w:szCs w:val="28"/>
                <w:lang w:eastAsia="en-US"/>
              </w:rPr>
              <w:t>Рынок социальных услуг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ind w:right="57"/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Заместитель Главы района по социальным вопросам</w:t>
            </w:r>
          </w:p>
          <w:p w:rsidR="006D322B" w:rsidRPr="006C143D" w:rsidRDefault="006D322B" w:rsidP="006C143D">
            <w:pPr>
              <w:ind w:right="57"/>
              <w:rPr>
                <w:sz w:val="28"/>
                <w:szCs w:val="28"/>
              </w:rPr>
            </w:pPr>
          </w:p>
          <w:p w:rsidR="006D322B" w:rsidRPr="006C143D" w:rsidRDefault="006D322B" w:rsidP="005F49D9">
            <w:pPr>
              <w:ind w:right="57"/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 xml:space="preserve">ГКУ </w:t>
            </w:r>
            <w:r w:rsidRPr="00C46AC5">
              <w:rPr>
                <w:sz w:val="28"/>
                <w:szCs w:val="28"/>
              </w:rPr>
              <w:t>«Соцзащита населения по Рузаевскому району РМ»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kern w:val="3"/>
                <w:sz w:val="28"/>
                <w:szCs w:val="28"/>
                <w:lang w:eastAsia="en-US"/>
              </w:rPr>
            </w:pPr>
            <w:r w:rsidRPr="006C143D">
              <w:rPr>
                <w:kern w:val="3"/>
                <w:sz w:val="28"/>
                <w:szCs w:val="28"/>
                <w:lang w:eastAsia="en-US"/>
              </w:rPr>
              <w:t>Рынок ритуальных услуг</w:t>
            </w:r>
          </w:p>
        </w:tc>
        <w:tc>
          <w:tcPr>
            <w:tcW w:w="2344" w:type="pct"/>
          </w:tcPr>
          <w:p w:rsidR="006D322B" w:rsidRPr="006C143D" w:rsidRDefault="006D322B" w:rsidP="00C46AC5">
            <w:pPr>
              <w:ind w:right="57"/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Заместитель Главы района – начальник управления поддержки ТОСЭР,</w:t>
            </w:r>
            <w:r>
              <w:rPr>
                <w:sz w:val="28"/>
                <w:szCs w:val="28"/>
              </w:rPr>
              <w:t xml:space="preserve"> предпринимательства и торговли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bCs/>
                <w:kern w:val="3"/>
                <w:sz w:val="28"/>
                <w:szCs w:val="28"/>
                <w:lang w:eastAsia="en-US"/>
              </w:rPr>
              <w:t>Рынок оказания услуг по перевозке пассажиров автомобильным транспортом по муниципальным маршрутам регулярных перевозок (городской транспорт), за исключением городского наземного электрического транспорта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  <w:r w:rsidRPr="006C143D">
              <w:rPr>
                <w:bCs/>
                <w:sz w:val="28"/>
                <w:szCs w:val="28"/>
                <w:lang w:eastAsia="en-US"/>
              </w:rPr>
              <w:t>Первый заместитель Главы Рузаевского муниципального района</w:t>
            </w:r>
          </w:p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  <w:r w:rsidRPr="006C143D">
              <w:rPr>
                <w:bCs/>
                <w:sz w:val="28"/>
                <w:szCs w:val="28"/>
                <w:lang w:eastAsia="en-US"/>
              </w:rPr>
              <w:t>Управление жилищно-коммунального хозяйства и транспортного обслуживания</w:t>
            </w:r>
            <w:r>
              <w:rPr>
                <w:bCs/>
                <w:sz w:val="28"/>
                <w:szCs w:val="28"/>
                <w:lang w:eastAsia="en-US"/>
              </w:rPr>
              <w:t xml:space="preserve"> Администрации Рузаевского муниципального района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Первый заместитель Главы Рузаевского муниципального района</w:t>
            </w:r>
          </w:p>
          <w:p w:rsidR="006D322B" w:rsidRPr="006C143D" w:rsidRDefault="006D322B" w:rsidP="006C143D">
            <w:pPr>
              <w:rPr>
                <w:sz w:val="28"/>
                <w:szCs w:val="28"/>
              </w:rPr>
            </w:pPr>
          </w:p>
          <w:p w:rsidR="006D322B" w:rsidRPr="006C143D" w:rsidRDefault="006D322B" w:rsidP="006C143D">
            <w:pPr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Управление жилищно-коммунального хозяйства и транспортного обслуживания</w:t>
            </w:r>
            <w:r w:rsidRPr="00C46AC5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C46AC5">
              <w:rPr>
                <w:bCs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>Рынок оказания услуг по ремонту автотранспортных средств</w:t>
            </w:r>
          </w:p>
        </w:tc>
        <w:tc>
          <w:tcPr>
            <w:tcW w:w="2344" w:type="pct"/>
          </w:tcPr>
          <w:p w:rsidR="006D322B" w:rsidRPr="006C143D" w:rsidRDefault="006D322B" w:rsidP="00C46AC5">
            <w:pPr>
              <w:ind w:right="57"/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 xml:space="preserve">Заместитель Главы района – начальник управления поддержки ТОСЭР, предпринимательства и торговли 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Руководитель аппарата Администрации Рузаевского муниципального района</w:t>
            </w:r>
          </w:p>
          <w:p w:rsidR="006D322B" w:rsidRPr="006C143D" w:rsidRDefault="006D322B" w:rsidP="006C143D">
            <w:pPr>
              <w:rPr>
                <w:sz w:val="28"/>
                <w:szCs w:val="28"/>
              </w:rPr>
            </w:pPr>
          </w:p>
          <w:p w:rsidR="006D322B" w:rsidRPr="006C143D" w:rsidRDefault="006D322B" w:rsidP="006C143D">
            <w:pPr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Управление делами и организационной работы</w:t>
            </w:r>
            <w:r w:rsidRPr="00C46AC5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C46AC5">
              <w:rPr>
                <w:bCs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>Рынок  реализации сельскохозяйственной продукции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  <w:r w:rsidRPr="006C143D">
              <w:rPr>
                <w:bCs/>
                <w:sz w:val="28"/>
                <w:szCs w:val="28"/>
                <w:lang w:eastAsia="en-US"/>
              </w:rPr>
              <w:t>Заместитель Главы района по вопросам взаимодействия с административными органами – начальник управления по работе с АПК, ЛПХ и сельскими поселениями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jc w:val="both"/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>Рынок племенного животноводства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  <w:r w:rsidRPr="006C143D">
              <w:rPr>
                <w:bCs/>
                <w:sz w:val="28"/>
                <w:szCs w:val="28"/>
                <w:lang w:eastAsia="en-US"/>
              </w:rPr>
              <w:t>Заместитель Главы района по вопросам взаимодействия с административными органами – начальник управления по работе с АПК, ЛПХ и сельскими поселениями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jc w:val="both"/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>Товарные рынки промышленности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  <w:r w:rsidRPr="006C143D">
              <w:rPr>
                <w:bCs/>
                <w:sz w:val="28"/>
                <w:szCs w:val="28"/>
                <w:lang w:eastAsia="en-US"/>
              </w:rPr>
              <w:t>Заместитель Главы района – начальник управления поддержки ТОСЭР,</w:t>
            </w:r>
            <w:r>
              <w:rPr>
                <w:bCs/>
                <w:sz w:val="28"/>
                <w:szCs w:val="28"/>
                <w:lang w:eastAsia="en-US"/>
              </w:rPr>
              <w:t xml:space="preserve"> предпринимательства и торговли</w:t>
            </w:r>
          </w:p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</w:p>
          <w:p w:rsidR="006D322B" w:rsidRPr="006C143D" w:rsidRDefault="006D322B" w:rsidP="006C143D">
            <w:pPr>
              <w:ind w:right="57"/>
              <w:rPr>
                <w:bCs/>
                <w:sz w:val="28"/>
                <w:szCs w:val="28"/>
                <w:lang w:eastAsia="en-US"/>
              </w:rPr>
            </w:pPr>
            <w:r w:rsidRPr="006C143D">
              <w:rPr>
                <w:bCs/>
                <w:sz w:val="28"/>
                <w:szCs w:val="28"/>
                <w:lang w:eastAsia="en-US"/>
              </w:rPr>
              <w:t xml:space="preserve">Управление экономического анализа и прогнозирования </w:t>
            </w:r>
            <w:r w:rsidRPr="00C46AC5">
              <w:rPr>
                <w:bCs/>
                <w:sz w:val="28"/>
                <w:szCs w:val="28"/>
                <w:lang w:eastAsia="en-US"/>
              </w:rPr>
              <w:t>Администрации Рузаевского муниципального района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>Рынок  обработки древесины и производства изделий из дерева</w:t>
            </w:r>
          </w:p>
        </w:tc>
        <w:tc>
          <w:tcPr>
            <w:tcW w:w="2344" w:type="pct"/>
          </w:tcPr>
          <w:p w:rsidR="006D322B" w:rsidRPr="006C143D" w:rsidRDefault="006D322B" w:rsidP="00C46AC5">
            <w:pPr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Заместитель Главы района – начальник управления поддержки ТОСЭР,</w:t>
            </w:r>
            <w:r>
              <w:rPr>
                <w:sz w:val="28"/>
                <w:szCs w:val="28"/>
              </w:rPr>
              <w:t xml:space="preserve"> предпринимательства и торговли</w:t>
            </w:r>
          </w:p>
        </w:tc>
      </w:tr>
      <w:tr w:rsidR="006D322B" w:rsidRPr="006C143D" w:rsidTr="00C67118">
        <w:tc>
          <w:tcPr>
            <w:tcW w:w="335" w:type="pct"/>
          </w:tcPr>
          <w:p w:rsidR="006D322B" w:rsidRPr="006C143D" w:rsidRDefault="006D322B" w:rsidP="006C143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</w:pPr>
            <w:r w:rsidRPr="006C143D">
              <w:rPr>
                <w:rFonts w:eastAsia="SimSun"/>
                <w:bCs/>
                <w:kern w:val="3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320" w:type="pct"/>
          </w:tcPr>
          <w:p w:rsidR="006D322B" w:rsidRPr="006C143D" w:rsidRDefault="006D322B" w:rsidP="006C143D">
            <w:pPr>
              <w:rPr>
                <w:sz w:val="28"/>
                <w:szCs w:val="28"/>
                <w:lang w:eastAsia="en-US"/>
              </w:rPr>
            </w:pPr>
            <w:r w:rsidRPr="006C143D">
              <w:rPr>
                <w:sz w:val="28"/>
                <w:szCs w:val="28"/>
                <w:lang w:eastAsia="en-US"/>
              </w:rPr>
              <w:t xml:space="preserve">Рынок наружной рекламы </w:t>
            </w:r>
          </w:p>
        </w:tc>
        <w:tc>
          <w:tcPr>
            <w:tcW w:w="2344" w:type="pct"/>
          </w:tcPr>
          <w:p w:rsidR="006D322B" w:rsidRPr="006C143D" w:rsidRDefault="006D322B" w:rsidP="006C143D">
            <w:pPr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Заместитель Главы района по строительству и перспективному развитию</w:t>
            </w:r>
          </w:p>
          <w:p w:rsidR="006D322B" w:rsidRPr="006C143D" w:rsidRDefault="006D322B" w:rsidP="006C143D">
            <w:pPr>
              <w:rPr>
                <w:sz w:val="28"/>
                <w:szCs w:val="28"/>
              </w:rPr>
            </w:pPr>
          </w:p>
          <w:p w:rsidR="006D322B" w:rsidRPr="006C143D" w:rsidRDefault="006D322B" w:rsidP="006C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</w:t>
            </w:r>
            <w:r w:rsidRPr="006C143D">
              <w:rPr>
                <w:sz w:val="28"/>
                <w:szCs w:val="28"/>
              </w:rPr>
              <w:t xml:space="preserve"> «Земельный вектор»</w:t>
            </w:r>
          </w:p>
          <w:p w:rsidR="006D322B" w:rsidRPr="006C143D" w:rsidRDefault="006D322B" w:rsidP="006C143D">
            <w:pPr>
              <w:rPr>
                <w:sz w:val="28"/>
                <w:szCs w:val="28"/>
              </w:rPr>
            </w:pPr>
          </w:p>
          <w:p w:rsidR="006D322B" w:rsidRPr="006C143D" w:rsidRDefault="006D322B" w:rsidP="00C46AC5">
            <w:pPr>
              <w:rPr>
                <w:sz w:val="28"/>
                <w:szCs w:val="28"/>
              </w:rPr>
            </w:pPr>
            <w:r w:rsidRPr="006C143D">
              <w:rPr>
                <w:sz w:val="28"/>
                <w:szCs w:val="28"/>
              </w:rPr>
              <w:t>Заместитель Главы района – начальник управления поддержки ТОСЭР,</w:t>
            </w:r>
            <w:r>
              <w:rPr>
                <w:sz w:val="28"/>
                <w:szCs w:val="28"/>
              </w:rPr>
              <w:t xml:space="preserve"> предпринимательства и торговли</w:t>
            </w:r>
          </w:p>
        </w:tc>
      </w:tr>
    </w:tbl>
    <w:p w:rsidR="006D322B" w:rsidRPr="006C143D" w:rsidRDefault="006D322B" w:rsidP="006C143D">
      <w:pPr>
        <w:rPr>
          <w:sz w:val="28"/>
          <w:szCs w:val="28"/>
          <w:lang w:eastAsia="en-US"/>
        </w:rPr>
      </w:pPr>
    </w:p>
    <w:p w:rsidR="006D322B" w:rsidRPr="006C143D" w:rsidRDefault="006D322B" w:rsidP="0019783B">
      <w:pPr>
        <w:pStyle w:val="BodyTextIndent3"/>
        <w:spacing w:line="240" w:lineRule="auto"/>
        <w:ind w:firstLine="0"/>
      </w:pPr>
    </w:p>
    <w:sectPr w:rsidR="006D322B" w:rsidRPr="006C143D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22B" w:rsidRDefault="006D322B" w:rsidP="00617B40">
      <w:r>
        <w:separator/>
      </w:r>
    </w:p>
  </w:endnote>
  <w:endnote w:type="continuationSeparator" w:id="0">
    <w:p w:rsidR="006D322B" w:rsidRDefault="006D322B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22B" w:rsidRDefault="006D322B" w:rsidP="00617B40">
      <w:r>
        <w:separator/>
      </w:r>
    </w:p>
  </w:footnote>
  <w:footnote w:type="continuationSeparator" w:id="0">
    <w:p w:rsidR="006D322B" w:rsidRDefault="006D322B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23B12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2085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621CD"/>
    <w:rsid w:val="00263B7B"/>
    <w:rsid w:val="00263D64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F0864"/>
    <w:rsid w:val="005F2FE4"/>
    <w:rsid w:val="005F49D9"/>
    <w:rsid w:val="005F587B"/>
    <w:rsid w:val="00612AC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3D"/>
    <w:rsid w:val="006C149A"/>
    <w:rsid w:val="006C37AF"/>
    <w:rsid w:val="006D1520"/>
    <w:rsid w:val="006D322B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557B2"/>
    <w:rsid w:val="009710E1"/>
    <w:rsid w:val="009B5911"/>
    <w:rsid w:val="009B7082"/>
    <w:rsid w:val="009C0855"/>
    <w:rsid w:val="009C7CFC"/>
    <w:rsid w:val="009D2657"/>
    <w:rsid w:val="009D6BE7"/>
    <w:rsid w:val="009E31CF"/>
    <w:rsid w:val="009E3689"/>
    <w:rsid w:val="009F6EC2"/>
    <w:rsid w:val="00A02E4D"/>
    <w:rsid w:val="00A13901"/>
    <w:rsid w:val="00A33884"/>
    <w:rsid w:val="00A33D50"/>
    <w:rsid w:val="00A37964"/>
    <w:rsid w:val="00A47651"/>
    <w:rsid w:val="00A82EDD"/>
    <w:rsid w:val="00A975D4"/>
    <w:rsid w:val="00AA01D3"/>
    <w:rsid w:val="00AA27E7"/>
    <w:rsid w:val="00AA3EEE"/>
    <w:rsid w:val="00AA6107"/>
    <w:rsid w:val="00AB6B57"/>
    <w:rsid w:val="00AC194A"/>
    <w:rsid w:val="00AD4B49"/>
    <w:rsid w:val="00AD4B83"/>
    <w:rsid w:val="00AE5D5E"/>
    <w:rsid w:val="00B24987"/>
    <w:rsid w:val="00B35532"/>
    <w:rsid w:val="00B363AF"/>
    <w:rsid w:val="00B72969"/>
    <w:rsid w:val="00B73372"/>
    <w:rsid w:val="00B81B63"/>
    <w:rsid w:val="00B976C7"/>
    <w:rsid w:val="00BA12AE"/>
    <w:rsid w:val="00BA43FB"/>
    <w:rsid w:val="00BC3E29"/>
    <w:rsid w:val="00BD3DAA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733"/>
    <w:rsid w:val="00C46AC5"/>
    <w:rsid w:val="00C50D1C"/>
    <w:rsid w:val="00C6260B"/>
    <w:rsid w:val="00C67118"/>
    <w:rsid w:val="00C67F4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5C32"/>
    <w:rsid w:val="00D07A69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1B99"/>
    <w:rsid w:val="00E624C3"/>
    <w:rsid w:val="00E6780F"/>
    <w:rsid w:val="00E974B0"/>
    <w:rsid w:val="00EA15FA"/>
    <w:rsid w:val="00EB3A44"/>
    <w:rsid w:val="00EB4C20"/>
    <w:rsid w:val="00EC7F85"/>
    <w:rsid w:val="00EF214F"/>
    <w:rsid w:val="00EF2BB7"/>
    <w:rsid w:val="00F007A8"/>
    <w:rsid w:val="00F155D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01F0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755</Words>
  <Characters>4309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2025-02-03T06:05:00Z</dcterms:created>
  <dcterms:modified xsi:type="dcterms:W3CDTF">2025-02-03T06:05:00Z</dcterms:modified>
</cp:coreProperties>
</file>