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65" w:rsidRPr="00FF3EA2" w:rsidRDefault="004F3D65" w:rsidP="00D22DD6">
      <w:pPr>
        <w:jc w:val="right"/>
        <w:rPr>
          <w:sz w:val="28"/>
          <w:szCs w:val="28"/>
        </w:rPr>
      </w:pPr>
    </w:p>
    <w:p w:rsidR="004F3D65" w:rsidRDefault="004F3D65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РУЗАЕВСКОГО </w:t>
      </w:r>
    </w:p>
    <w:p w:rsidR="004F3D65" w:rsidRPr="00FF3EA2" w:rsidRDefault="004F3D65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4F3D65" w:rsidRPr="00FF3EA2" w:rsidRDefault="004F3D65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4F3D65" w:rsidRDefault="004F3D65" w:rsidP="00D22DD6">
      <w:pPr>
        <w:rPr>
          <w:b/>
          <w:sz w:val="28"/>
          <w:szCs w:val="28"/>
        </w:rPr>
      </w:pPr>
    </w:p>
    <w:p w:rsidR="004F3D65" w:rsidRDefault="004F3D65" w:rsidP="00D22DD6">
      <w:pPr>
        <w:rPr>
          <w:b/>
          <w:sz w:val="28"/>
          <w:szCs w:val="28"/>
        </w:rPr>
      </w:pPr>
    </w:p>
    <w:p w:rsidR="004F3D65" w:rsidRPr="00962848" w:rsidRDefault="004F3D65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4F3D65" w:rsidRDefault="004F3D65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4F3D65" w:rsidRPr="008A299D" w:rsidRDefault="004F3D65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225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4F3D65" w:rsidRPr="008A299D" w:rsidRDefault="004F3D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4F3D65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4F3D65" w:rsidRPr="00C74513" w:rsidRDefault="004F3D65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1" w:name="REGDATESTAMP"/>
            <w:bookmarkEnd w:id="1"/>
            <w:r>
              <w:rPr>
                <w:sz w:val="28"/>
                <w:szCs w:val="28"/>
                <w:lang w:eastAsia="en-US"/>
              </w:rPr>
              <w:t>21.05.2025</w:t>
            </w:r>
          </w:p>
        </w:tc>
        <w:tc>
          <w:tcPr>
            <w:tcW w:w="3320" w:type="dxa"/>
            <w:vAlign w:val="bottom"/>
          </w:tcPr>
          <w:p w:rsidR="004F3D65" w:rsidRPr="00C74513" w:rsidRDefault="004F3D65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2" w:name="REGNUMSTAMP"/>
            <w:bookmarkEnd w:id="2"/>
          </w:p>
        </w:tc>
      </w:tr>
    </w:tbl>
    <w:p w:rsidR="004F3D65" w:rsidRPr="00C52DC4" w:rsidRDefault="004F3D65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4F3D65" w:rsidRPr="00C52DC4" w:rsidRDefault="004F3D65" w:rsidP="008C1281">
      <w:pPr>
        <w:rPr>
          <w:sz w:val="26"/>
          <w:szCs w:val="26"/>
        </w:rPr>
      </w:pPr>
    </w:p>
    <w:p w:rsidR="004F3D65" w:rsidRPr="00C52DC4" w:rsidRDefault="004F3D65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4F3D65" w:rsidRPr="001D0969" w:rsidRDefault="004F3D65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>с кадастровым номером 13:17:0112004:12</w:t>
      </w:r>
    </w:p>
    <w:p w:rsidR="004F3D65" w:rsidRPr="001D0969" w:rsidRDefault="004F3D65" w:rsidP="008C1281">
      <w:pPr>
        <w:jc w:val="both"/>
        <w:rPr>
          <w:sz w:val="28"/>
          <w:szCs w:val="28"/>
        </w:rPr>
      </w:pPr>
    </w:p>
    <w:p w:rsidR="004F3D65" w:rsidRPr="00C52DC4" w:rsidRDefault="004F3D65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В соответствии со статьями 36 и 37 Градостроительного кодекса Российской Федерации и Правилами землепользования и застройки Пайгармского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3" w:name="_Hlk198544880"/>
      <w:r w:rsidRPr="00C52DC4">
        <w:rPr>
          <w:sz w:val="26"/>
          <w:szCs w:val="26"/>
        </w:rPr>
        <w:t>Пайгармского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3"/>
      <w:r w:rsidRPr="00C52DC4">
        <w:rPr>
          <w:sz w:val="26"/>
          <w:szCs w:val="26"/>
        </w:rPr>
        <w:t>2</w:t>
      </w:r>
      <w:r>
        <w:rPr>
          <w:sz w:val="26"/>
          <w:szCs w:val="26"/>
        </w:rPr>
        <w:t xml:space="preserve">0 октября </w:t>
      </w:r>
      <w:smartTag w:uri="urn:schemas-microsoft-com:office:smarttags" w:element="metricconverter">
        <w:smartTagPr>
          <w:attr w:name="ProductID" w:val="2020 г"/>
        </w:smartTagPr>
        <w:r w:rsidRPr="00C52DC4">
          <w:rPr>
            <w:sz w:val="26"/>
            <w:szCs w:val="26"/>
          </w:rPr>
          <w:t>2020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</w:t>
      </w:r>
      <w:r w:rsidRPr="00C52DC4">
        <w:rPr>
          <w:sz w:val="26"/>
          <w:szCs w:val="26"/>
        </w:rPr>
        <w:t xml:space="preserve"> № 9/161, Генеральным планом Пайгармского сельского поселения Рузаевского муниципального района Республики Мордовия, утвержденным решением Совета депутатов Пайгармского сельского поселения Рузаевского муниципального района </w:t>
      </w:r>
      <w:r>
        <w:rPr>
          <w:sz w:val="26"/>
          <w:szCs w:val="26"/>
        </w:rPr>
        <w:t xml:space="preserve">Республики Мордовия </w:t>
      </w:r>
      <w:r w:rsidRPr="00C52DC4">
        <w:rPr>
          <w:sz w:val="26"/>
          <w:szCs w:val="26"/>
        </w:rPr>
        <w:t>от 03</w:t>
      </w:r>
      <w:r>
        <w:rPr>
          <w:sz w:val="26"/>
          <w:szCs w:val="26"/>
        </w:rPr>
        <w:t xml:space="preserve"> июля </w:t>
      </w:r>
      <w:smartTag w:uri="urn:schemas-microsoft-com:office:smarttags" w:element="metricconverter">
        <w:smartTagPr>
          <w:attr w:name="ProductID" w:val="2019 г"/>
        </w:smartTagPr>
        <w:r w:rsidRPr="00C52DC4">
          <w:rPr>
            <w:sz w:val="26"/>
            <w:szCs w:val="26"/>
          </w:rPr>
          <w:t>2019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</w:t>
      </w:r>
      <w:r w:rsidRPr="00C52DC4">
        <w:rPr>
          <w:sz w:val="26"/>
          <w:szCs w:val="26"/>
        </w:rPr>
        <w:t xml:space="preserve"> № 10/115, 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</w:t>
      </w:r>
      <w:r w:rsidRPr="00C52DC4">
        <w:rPr>
          <w:sz w:val="26"/>
          <w:szCs w:val="26"/>
        </w:rPr>
        <w:t>п о с т а н о в л я е т:</w:t>
      </w:r>
    </w:p>
    <w:p w:rsidR="004F3D65" w:rsidRPr="00C52DC4" w:rsidRDefault="004F3D65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13:17:0112004:12 площадью 4031,0 кв.м, расположенного по адресу: Республика Мордовия, Рузаевский муниципальный район, Пайгармское сельское поселение, поселок Совхоз</w:t>
      </w:r>
      <w:r>
        <w:rPr>
          <w:sz w:val="26"/>
          <w:szCs w:val="26"/>
        </w:rPr>
        <w:t xml:space="preserve"> </w:t>
      </w:r>
      <w:r w:rsidRPr="00C52DC4">
        <w:rPr>
          <w:sz w:val="26"/>
          <w:szCs w:val="26"/>
        </w:rPr>
        <w:t>№ 3 «Дорурс» (земельный участок № 1), категория земель: земли населенных пунктов, с вида разрешенного использования «Детские сады, иные объекты дошкольного воспитания» на «Деловое управление 4.1».</w:t>
      </w:r>
    </w:p>
    <w:p w:rsidR="004F3D65" w:rsidRPr="00C52DC4" w:rsidRDefault="004F3D65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4F3D65" w:rsidRPr="00C52DC4" w:rsidRDefault="004F3D65" w:rsidP="001D0969">
      <w:pPr>
        <w:jc w:val="both"/>
        <w:rPr>
          <w:sz w:val="26"/>
          <w:szCs w:val="26"/>
        </w:rPr>
      </w:pPr>
    </w:p>
    <w:p w:rsidR="004F3D65" w:rsidRPr="00C52DC4" w:rsidRDefault="004F3D65" w:rsidP="001D0969">
      <w:pPr>
        <w:jc w:val="both"/>
        <w:rPr>
          <w:sz w:val="26"/>
          <w:szCs w:val="26"/>
        </w:rPr>
      </w:pPr>
    </w:p>
    <w:p w:rsidR="004F3D65" w:rsidRPr="000C6C82" w:rsidRDefault="004F3D65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Глава Рузаевского </w:t>
      </w:r>
    </w:p>
    <w:p w:rsidR="004F3D65" w:rsidRPr="000C6C82" w:rsidRDefault="004F3D65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4F3D65" w:rsidRPr="00C52DC4" w:rsidRDefault="004F3D65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Республики Мордовия                                                                                     А.Б. Юткин</w:t>
      </w: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4F3D65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4F3D65" w:rsidRPr="00C52DC4" w:rsidRDefault="004F3D65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4F3D65" w:rsidRPr="00C52DC4" w:rsidRDefault="004F3D65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4F3D65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4F3D65" w:rsidRPr="00F47D4B" w:rsidRDefault="004F3D65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4F3D65" w:rsidRPr="001D0969" w:rsidRDefault="004F3D65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4F3D65" w:rsidRPr="001D0969" w:rsidRDefault="004F3D65" w:rsidP="001D0969">
      <w:pPr>
        <w:pStyle w:val="BodyTextIndent3"/>
        <w:spacing w:line="240" w:lineRule="auto"/>
        <w:ind w:firstLine="0"/>
      </w:pPr>
    </w:p>
    <w:sectPr w:rsidR="004F3D65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D65" w:rsidRDefault="004F3D65" w:rsidP="00617B40">
      <w:r>
        <w:separator/>
      </w:r>
    </w:p>
  </w:endnote>
  <w:endnote w:type="continuationSeparator" w:id="0">
    <w:p w:rsidR="004F3D65" w:rsidRDefault="004F3D65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D65" w:rsidRDefault="004F3D65" w:rsidP="00617B40">
      <w:r>
        <w:separator/>
      </w:r>
    </w:p>
  </w:footnote>
  <w:footnote w:type="continuationSeparator" w:id="0">
    <w:p w:rsidR="004F3D65" w:rsidRDefault="004F3D65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08D9"/>
    <w:rsid w:val="000B7922"/>
    <w:rsid w:val="000C563C"/>
    <w:rsid w:val="000C6C82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43A0"/>
    <w:rsid w:val="002365A4"/>
    <w:rsid w:val="00263B7B"/>
    <w:rsid w:val="00263D64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F0E14"/>
    <w:rsid w:val="003F7985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4F3D65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02E81"/>
    <w:rsid w:val="00A13901"/>
    <w:rsid w:val="00A33884"/>
    <w:rsid w:val="00A33D50"/>
    <w:rsid w:val="00A3796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C6F37"/>
    <w:rsid w:val="00AE5D5E"/>
    <w:rsid w:val="00B24987"/>
    <w:rsid w:val="00B319EA"/>
    <w:rsid w:val="00B35532"/>
    <w:rsid w:val="00B704F7"/>
    <w:rsid w:val="00B72969"/>
    <w:rsid w:val="00B73372"/>
    <w:rsid w:val="00B81B63"/>
    <w:rsid w:val="00B976C7"/>
    <w:rsid w:val="00BA12AE"/>
    <w:rsid w:val="00BA43FB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753C4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25BCC"/>
    <w:rsid w:val="00E30ECA"/>
    <w:rsid w:val="00E472C3"/>
    <w:rsid w:val="00E51B99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5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269</Words>
  <Characters>1534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2025-05-21T14:35:00Z</dcterms:created>
  <dcterms:modified xsi:type="dcterms:W3CDTF">2025-05-21T14:35:00Z</dcterms:modified>
</cp:coreProperties>
</file>