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9A" w:rsidRDefault="0074359A" w:rsidP="00DA53A9">
      <w:pPr>
        <w:spacing w:after="0" w:line="192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4359A" w:rsidRPr="00445DD4" w:rsidRDefault="0074359A" w:rsidP="00DA53A9">
      <w:pPr>
        <w:spacing w:after="0" w:line="192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5DD4">
        <w:rPr>
          <w:rFonts w:ascii="Times New Roman" w:hAnsi="Times New Roman"/>
          <w:sz w:val="28"/>
          <w:szCs w:val="28"/>
          <w:lang w:eastAsia="ru-RU"/>
        </w:rPr>
        <w:t>АДМИНИСТРАЦИЯ РУЗАЕВСКОГО</w:t>
      </w:r>
    </w:p>
    <w:p w:rsidR="0074359A" w:rsidRPr="00445DD4" w:rsidRDefault="0074359A" w:rsidP="00DA53A9">
      <w:pPr>
        <w:spacing w:after="0" w:line="192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5DD4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74359A" w:rsidRPr="00445DD4" w:rsidRDefault="0074359A" w:rsidP="00DA53A9">
      <w:pPr>
        <w:spacing w:after="0" w:line="192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5DD4">
        <w:rPr>
          <w:rFonts w:ascii="Times New Roman" w:hAnsi="Times New Roman"/>
          <w:sz w:val="28"/>
          <w:szCs w:val="28"/>
          <w:lang w:eastAsia="ru-RU"/>
        </w:rPr>
        <w:t>РЕСПУБЛИКИ МОРДОВИЯ</w:t>
      </w:r>
    </w:p>
    <w:p w:rsidR="0074359A" w:rsidRDefault="0074359A" w:rsidP="00DA53A9">
      <w:pPr>
        <w:spacing w:after="0" w:line="192" w:lineRule="auto"/>
        <w:jc w:val="center"/>
        <w:rPr>
          <w:rFonts w:ascii="Times New Roman" w:hAnsi="Times New Roman"/>
          <w:b/>
          <w:sz w:val="34"/>
          <w:szCs w:val="28"/>
          <w:lang w:eastAsia="ru-RU"/>
        </w:rPr>
      </w:pPr>
    </w:p>
    <w:p w:rsidR="0074359A" w:rsidRPr="00445DD4" w:rsidRDefault="0074359A" w:rsidP="00DA53A9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5DD4">
        <w:rPr>
          <w:rFonts w:ascii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74359A" w:rsidRPr="00445DD4" w:rsidRDefault="0074359A" w:rsidP="00DA53A9">
      <w:pPr>
        <w:spacing w:after="0" w:line="192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5DD4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</w:p>
    <w:p w:rsidR="0074359A" w:rsidRDefault="0074359A" w:rsidP="00DA53A9">
      <w:pPr>
        <w:tabs>
          <w:tab w:val="left" w:pos="8595"/>
        </w:tabs>
        <w:spacing w:after="0" w:line="192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03.04.2026</w:t>
      </w:r>
      <w:r>
        <w:rPr>
          <w:rFonts w:ascii="Times New Roman" w:hAnsi="Times New Roman"/>
          <w:sz w:val="28"/>
          <w:szCs w:val="28"/>
          <w:lang w:eastAsia="ru-RU"/>
        </w:rPr>
        <w:tab/>
        <w:t>№ 173</w:t>
      </w:r>
    </w:p>
    <w:p w:rsidR="0074359A" w:rsidRPr="00445DD4" w:rsidRDefault="0074359A" w:rsidP="00DA53A9">
      <w:pPr>
        <w:tabs>
          <w:tab w:val="left" w:pos="8595"/>
        </w:tabs>
        <w:spacing w:after="0" w:line="192" w:lineRule="auto"/>
        <w:rPr>
          <w:rFonts w:ascii="Times New Roman" w:hAnsi="Times New Roman"/>
          <w:sz w:val="28"/>
          <w:szCs w:val="28"/>
          <w:lang w:eastAsia="ru-RU"/>
        </w:rPr>
      </w:pPr>
    </w:p>
    <w:p w:rsidR="0074359A" w:rsidRPr="00445DD4" w:rsidRDefault="0074359A" w:rsidP="006E7C8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>г. Рузаевка</w:t>
      </w:r>
    </w:p>
    <w:p w:rsidR="0074359A" w:rsidRPr="00445DD4" w:rsidRDefault="0074359A" w:rsidP="006E7C8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4359A" w:rsidRPr="00445DD4" w:rsidRDefault="0074359A" w:rsidP="006E7C8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445DD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 </w:t>
      </w:r>
      <w:r w:rsidRPr="00445DD4">
        <w:rPr>
          <w:rFonts w:ascii="Times New Roman" w:hAnsi="Times New Roman"/>
          <w:b/>
          <w:sz w:val="26"/>
          <w:szCs w:val="26"/>
          <w:lang w:eastAsia="ru-RU"/>
        </w:rPr>
        <w:t xml:space="preserve">проведении </w:t>
      </w:r>
      <w:r w:rsidRPr="00445DD4">
        <w:rPr>
          <w:rFonts w:ascii="Times New Roman" w:hAnsi="Times New Roman"/>
          <w:b/>
          <w:bCs/>
          <w:sz w:val="26"/>
          <w:szCs w:val="26"/>
          <w:lang w:eastAsia="ru-RU"/>
        </w:rPr>
        <w:t>муниципального конкурса</w:t>
      </w:r>
    </w:p>
    <w:p w:rsidR="0074359A" w:rsidRDefault="0074359A" w:rsidP="006E7C8C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45DD4">
        <w:rPr>
          <w:rFonts w:ascii="Times New Roman" w:hAnsi="Times New Roman"/>
          <w:b/>
          <w:bCs/>
          <w:sz w:val="26"/>
          <w:szCs w:val="26"/>
          <w:lang w:eastAsia="ru-RU"/>
        </w:rPr>
        <w:t>профессионального педагогического мастерства</w:t>
      </w:r>
      <w:r w:rsidRPr="00445DD4">
        <w:rPr>
          <w:rFonts w:ascii="Times New Roman" w:hAnsi="Times New Roman"/>
          <w:b/>
          <w:sz w:val="26"/>
          <w:szCs w:val="26"/>
          <w:lang w:eastAsia="ru-RU"/>
        </w:rPr>
        <w:t xml:space="preserve"> «Воспитатель года-2026»</w:t>
      </w:r>
    </w:p>
    <w:p w:rsidR="0074359A" w:rsidRPr="00445DD4" w:rsidRDefault="0074359A" w:rsidP="006E7C8C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74359A" w:rsidRPr="00445DD4" w:rsidRDefault="0074359A" w:rsidP="006E7C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 xml:space="preserve">В целях поощрения талантливых воспитателей дошкольных образовательных организаций Рузаевского муниципального района Республики Мордовия, реализующих программы дошкольного образования, реализации </w:t>
      </w:r>
      <w:r w:rsidRPr="00445DD4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муниципальной программы Рузаевского муниципального района Республики Мордовия «Развитие образования в Рузаевском муниципальном районе Республики Мордовия на 2026 - 2030 годы», утвержденной постановлением Администрации Рузаевского муниципального района Республики Мордовия от 21 января </w:t>
      </w:r>
      <w:smartTag w:uri="urn:schemas-microsoft-com:office:smarttags" w:element="metricconverter">
        <w:smartTagPr>
          <w:attr w:name="ProductID" w:val="2026 г"/>
        </w:smartTagPr>
        <w:r w:rsidRPr="00445DD4">
          <w:rPr>
            <w:rFonts w:ascii="Times New Roman" w:hAnsi="Times New Roman"/>
            <w:bCs/>
            <w:color w:val="000000"/>
            <w:sz w:val="26"/>
            <w:szCs w:val="26"/>
            <w:lang w:eastAsia="ru-RU"/>
          </w:rPr>
          <w:t>2026 г</w:t>
        </w:r>
      </w:smartTag>
      <w:r w:rsidRPr="00445DD4">
        <w:rPr>
          <w:rFonts w:ascii="Times New Roman" w:hAnsi="Times New Roman"/>
          <w:bCs/>
          <w:color w:val="000000"/>
          <w:sz w:val="26"/>
          <w:szCs w:val="26"/>
          <w:lang w:eastAsia="ru-RU"/>
        </w:rPr>
        <w:t>. № 14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, Администрация Рузаевского муниципального района Республики Мордовия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Pr="00445DD4">
        <w:rPr>
          <w:rFonts w:ascii="Times New Roman" w:hAnsi="Times New Roman"/>
          <w:sz w:val="26"/>
          <w:szCs w:val="26"/>
          <w:lang w:eastAsia="ru-RU"/>
        </w:rPr>
        <w:t>п о с т а н о в л я е т:</w:t>
      </w:r>
    </w:p>
    <w:p w:rsidR="0074359A" w:rsidRPr="003E7AD2" w:rsidRDefault="0074359A" w:rsidP="006E7C8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 xml:space="preserve">1. Управлению образования Администрации Рузаевского муниципального района Республики Мордовия, муниципальному казенному учреждению «Информационно-методический центр» Рузаевского </w:t>
      </w:r>
      <w:r w:rsidRPr="003E7AD2">
        <w:rPr>
          <w:rFonts w:ascii="Times New Roman" w:hAnsi="Times New Roman"/>
          <w:sz w:val="26"/>
          <w:szCs w:val="26"/>
          <w:lang w:eastAsia="ru-RU"/>
        </w:rPr>
        <w:t xml:space="preserve">муниципального района организовать и провести </w:t>
      </w:r>
      <w:r>
        <w:rPr>
          <w:rFonts w:ascii="Times New Roman" w:hAnsi="Times New Roman"/>
          <w:sz w:val="26"/>
          <w:szCs w:val="26"/>
          <w:lang w:eastAsia="ru-RU"/>
        </w:rPr>
        <w:t xml:space="preserve">в период с 06 по 24 апреля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6"/>
            <w:szCs w:val="26"/>
            <w:lang w:eastAsia="ru-RU"/>
          </w:rPr>
          <w:t>2026 г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3E7AD2">
        <w:rPr>
          <w:rFonts w:ascii="Times New Roman" w:hAnsi="Times New Roman"/>
          <w:sz w:val="26"/>
          <w:szCs w:val="26"/>
          <w:lang w:eastAsia="ru-RU"/>
        </w:rPr>
        <w:t>муниципальный конкурс профессионального педагогического мастерства «Воспитатель года - 2026»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4359A" w:rsidRPr="00445DD4" w:rsidRDefault="0074359A" w:rsidP="006E7C8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7AD2">
        <w:rPr>
          <w:rFonts w:ascii="Times New Roman" w:hAnsi="Times New Roman"/>
          <w:sz w:val="26"/>
          <w:szCs w:val="26"/>
          <w:lang w:eastAsia="ru-RU"/>
        </w:rPr>
        <w:t xml:space="preserve">  2. Утвердить прилагаемое положение о муниципальном конкурсе профессионального педагогического мастерства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 «Воспитатель года - 2026». </w:t>
      </w:r>
    </w:p>
    <w:p w:rsidR="0074359A" w:rsidRPr="00445DD4" w:rsidRDefault="0074359A" w:rsidP="004E76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 xml:space="preserve">  3. Источником финансирования расходов на проведение муниципального конкурса и награждение победителей и участников определить средства бюджета Рузаевского муниципального района Республики Мордовия, предусмотренные на 2026 год по пп. 60 «Организация и проведение муниципального конкурса для воспитателей дошкольных образовательных учреждений «Воспитатель года»</w:t>
      </w:r>
      <w:r w:rsidRPr="002C6CC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45DD4">
        <w:rPr>
          <w:rFonts w:ascii="Times New Roman" w:hAnsi="Times New Roman"/>
          <w:sz w:val="26"/>
          <w:szCs w:val="26"/>
          <w:lang w:eastAsia="ru-RU"/>
        </w:rPr>
        <w:t>КБК 991 0709 022 03 61120 24</w:t>
      </w:r>
      <w:r>
        <w:rPr>
          <w:rFonts w:ascii="Times New Roman" w:hAnsi="Times New Roman"/>
          <w:sz w:val="26"/>
          <w:szCs w:val="26"/>
          <w:lang w:eastAsia="ru-RU"/>
        </w:rPr>
        <w:t>4. Н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аграждение победителей ценными призами и подарками </w:t>
      </w:r>
      <w:r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Pr="00445DD4">
        <w:rPr>
          <w:rFonts w:ascii="Times New Roman" w:hAnsi="Times New Roman"/>
          <w:sz w:val="26"/>
          <w:szCs w:val="26"/>
          <w:lang w:eastAsia="ru-RU"/>
        </w:rPr>
        <w:t>пункт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 4.1. «Развитие и поддержка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сети учреждений и организаций, </w:t>
      </w:r>
      <w:r>
        <w:rPr>
          <w:rFonts w:ascii="Times New Roman" w:hAnsi="Times New Roman"/>
          <w:sz w:val="26"/>
          <w:szCs w:val="26"/>
          <w:lang w:eastAsia="ru-RU"/>
        </w:rPr>
        <w:t xml:space="preserve">работающих с одаренными детьми» КБК 991 0701 022 03 02020 350, </w:t>
      </w:r>
      <w:r w:rsidRPr="00445DD4">
        <w:rPr>
          <w:rFonts w:ascii="Times New Roman" w:hAnsi="Times New Roman"/>
          <w:sz w:val="26"/>
          <w:szCs w:val="26"/>
          <w:lang w:eastAsia="ru-RU"/>
        </w:rPr>
        <w:t xml:space="preserve">Подпрограммы 2. «Развитие общего образования Рузаевского муниципального района» на 2026 - 2030 годы </w:t>
      </w:r>
      <w:r w:rsidRPr="00445DD4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муниципальной программы Рузаевского муниципального района Республики Мордовия «Развитие образования в Рузаевском муниципальном районе Республики Мордовия на 2026 - 2030 годы», утвержденной постановлением Администрации Рузаевского муниципального района Республики Мордовия от 21 января </w:t>
      </w:r>
      <w:smartTag w:uri="urn:schemas-microsoft-com:office:smarttags" w:element="metricconverter">
        <w:smartTagPr>
          <w:attr w:name="ProductID" w:val="2026 г"/>
        </w:smartTagPr>
        <w:r w:rsidRPr="00445DD4">
          <w:rPr>
            <w:rFonts w:ascii="Times New Roman" w:hAnsi="Times New Roman"/>
            <w:bCs/>
            <w:color w:val="000000"/>
            <w:sz w:val="26"/>
            <w:szCs w:val="26"/>
            <w:lang w:eastAsia="ru-RU"/>
          </w:rPr>
          <w:t>2026 г</w:t>
        </w:r>
      </w:smartTag>
      <w:r w:rsidRPr="00445DD4">
        <w:rPr>
          <w:rFonts w:ascii="Times New Roman" w:hAnsi="Times New Roman"/>
          <w:bCs/>
          <w:color w:val="000000"/>
          <w:sz w:val="26"/>
          <w:szCs w:val="26"/>
          <w:lang w:eastAsia="ru-RU"/>
        </w:rPr>
        <w:t>. № 14.</w:t>
      </w:r>
    </w:p>
    <w:p w:rsidR="0074359A" w:rsidRPr="00445DD4" w:rsidRDefault="0074359A" w:rsidP="008B2192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4. </w:t>
      </w:r>
      <w:r w:rsidRPr="00445DD4">
        <w:rPr>
          <w:rFonts w:ascii="Times New Roman" w:hAnsi="Times New Roman"/>
          <w:sz w:val="26"/>
          <w:szCs w:val="26"/>
          <w:lang w:eastAsia="ru-RU"/>
        </w:rPr>
        <w:t>Контроль за исполнением данного постановления возложить на заместителя Главы района по социальным вопросам.</w:t>
      </w:r>
    </w:p>
    <w:p w:rsidR="0074359A" w:rsidRPr="008B2192" w:rsidRDefault="0074359A" w:rsidP="008B219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8B2192">
        <w:rPr>
          <w:rFonts w:ascii="Times New Roman" w:hAnsi="Times New Roman"/>
          <w:snapToGrid w:val="0"/>
          <w:color w:val="000000"/>
          <w:sz w:val="26"/>
          <w:szCs w:val="26"/>
          <w:lang w:eastAsia="ru-RU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  <w:r w:rsidRPr="008B2192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74359A" w:rsidRPr="008B2192" w:rsidRDefault="0074359A" w:rsidP="008B219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4359A" w:rsidRPr="008B2192" w:rsidRDefault="0074359A" w:rsidP="008B219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4359A" w:rsidRPr="008B2192" w:rsidRDefault="0074359A" w:rsidP="008B219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192">
        <w:rPr>
          <w:rFonts w:ascii="Times New Roman" w:hAnsi="Times New Roman"/>
          <w:sz w:val="26"/>
          <w:szCs w:val="26"/>
        </w:rPr>
        <w:t xml:space="preserve">И.о. Главы Рузаевского </w:t>
      </w:r>
    </w:p>
    <w:p w:rsidR="0074359A" w:rsidRPr="008B2192" w:rsidRDefault="0074359A" w:rsidP="008B219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2192">
        <w:rPr>
          <w:rFonts w:ascii="Times New Roman" w:hAnsi="Times New Roman"/>
          <w:sz w:val="26"/>
          <w:szCs w:val="26"/>
        </w:rPr>
        <w:t xml:space="preserve">муниципального района   </w:t>
      </w:r>
    </w:p>
    <w:p w:rsidR="0074359A" w:rsidRPr="008B2192" w:rsidRDefault="0074359A" w:rsidP="008B219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2192">
        <w:rPr>
          <w:rFonts w:ascii="Times New Roman" w:hAnsi="Times New Roman"/>
          <w:sz w:val="26"/>
          <w:szCs w:val="26"/>
        </w:rPr>
        <w:t xml:space="preserve">Республики Мордовия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bookmarkStart w:id="0" w:name="_GoBack"/>
      <w:bookmarkEnd w:id="0"/>
      <w:r w:rsidRPr="008B2192">
        <w:rPr>
          <w:rFonts w:ascii="Times New Roman" w:hAnsi="Times New Roman"/>
          <w:sz w:val="26"/>
          <w:szCs w:val="26"/>
        </w:rPr>
        <w:t xml:space="preserve">   В.Г. Чавкин</w:t>
      </w:r>
    </w:p>
    <w:p w:rsidR="0074359A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 xml:space="preserve">Приложение </w:t>
      </w: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>Рузаевского муниципального района</w:t>
      </w: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445DD4">
        <w:rPr>
          <w:rFonts w:ascii="Times New Roman" w:hAnsi="Times New Roman"/>
          <w:sz w:val="26"/>
          <w:szCs w:val="26"/>
          <w:lang w:eastAsia="ru-RU"/>
        </w:rPr>
        <w:t>Республики Мордовия</w:t>
      </w:r>
    </w:p>
    <w:p w:rsidR="0074359A" w:rsidRPr="00445DD4" w:rsidRDefault="0074359A" w:rsidP="005468E7">
      <w:pPr>
        <w:widowControl w:val="0"/>
        <w:tabs>
          <w:tab w:val="left" w:pos="6132"/>
        </w:tabs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hAnsi="Times New Roman"/>
          <w:sz w:val="26"/>
          <w:szCs w:val="26"/>
          <w:lang w:eastAsia="ru-RU"/>
        </w:rPr>
      </w:pPr>
      <w:r w:rsidRPr="00445DD4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</w:t>
      </w:r>
      <w:r w:rsidRPr="00445DD4"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>от 03.04.2026 №  173</w:t>
      </w:r>
    </w:p>
    <w:p w:rsidR="0074359A" w:rsidRPr="00445DD4" w:rsidRDefault="0074359A" w:rsidP="00546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4359A" w:rsidRDefault="0074359A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359A" w:rsidRPr="00445DD4" w:rsidRDefault="0074359A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359A" w:rsidRPr="008123D9" w:rsidRDefault="0074359A" w:rsidP="00445DD4">
      <w:pPr>
        <w:pStyle w:val="11"/>
        <w:spacing w:line="276" w:lineRule="auto"/>
        <w:ind w:right="-7"/>
        <w:rPr>
          <w:spacing w:val="-2"/>
          <w:sz w:val="26"/>
          <w:szCs w:val="26"/>
        </w:rPr>
      </w:pPr>
      <w:r w:rsidRPr="008123D9">
        <w:rPr>
          <w:spacing w:val="-2"/>
          <w:sz w:val="26"/>
          <w:szCs w:val="26"/>
        </w:rPr>
        <w:t>ПОЛОЖЕНИЕ</w:t>
      </w:r>
    </w:p>
    <w:p w:rsidR="0074359A" w:rsidRPr="008123D9" w:rsidRDefault="0074359A" w:rsidP="00445DD4">
      <w:pPr>
        <w:pStyle w:val="11"/>
        <w:spacing w:line="276" w:lineRule="auto"/>
        <w:ind w:right="-7"/>
        <w:rPr>
          <w:sz w:val="26"/>
          <w:szCs w:val="26"/>
        </w:rPr>
      </w:pPr>
      <w:r w:rsidRPr="008123D9">
        <w:rPr>
          <w:spacing w:val="-2"/>
          <w:sz w:val="26"/>
          <w:szCs w:val="26"/>
        </w:rPr>
        <w:t xml:space="preserve">о порядке </w:t>
      </w:r>
      <w:r w:rsidRPr="008123D9">
        <w:rPr>
          <w:sz w:val="26"/>
          <w:szCs w:val="26"/>
        </w:rPr>
        <w:t>проведения муниципального этапа</w:t>
      </w:r>
    </w:p>
    <w:p w:rsidR="0074359A" w:rsidRPr="008123D9" w:rsidRDefault="0074359A" w:rsidP="00445DD4">
      <w:pPr>
        <w:pStyle w:val="11"/>
        <w:spacing w:line="276" w:lineRule="auto"/>
        <w:ind w:right="-7"/>
        <w:rPr>
          <w:sz w:val="26"/>
          <w:szCs w:val="26"/>
        </w:rPr>
      </w:pPr>
      <w:r w:rsidRPr="008123D9">
        <w:rPr>
          <w:sz w:val="26"/>
          <w:szCs w:val="26"/>
        </w:rPr>
        <w:t xml:space="preserve"> Всероссийского профессионального конкурса</w:t>
      </w:r>
    </w:p>
    <w:p w:rsidR="0074359A" w:rsidRPr="008123D9" w:rsidRDefault="0074359A" w:rsidP="00445DD4">
      <w:pPr>
        <w:pStyle w:val="11"/>
        <w:spacing w:line="276" w:lineRule="auto"/>
        <w:ind w:right="-7"/>
        <w:rPr>
          <w:sz w:val="26"/>
          <w:szCs w:val="26"/>
        </w:rPr>
      </w:pPr>
      <w:r w:rsidRPr="008123D9">
        <w:rPr>
          <w:sz w:val="26"/>
          <w:szCs w:val="26"/>
        </w:rPr>
        <w:t xml:space="preserve"> «Воспитатель года - 2026»</w:t>
      </w:r>
    </w:p>
    <w:p w:rsidR="0074359A" w:rsidRPr="008123D9" w:rsidRDefault="0074359A" w:rsidP="00445DD4">
      <w:pPr>
        <w:pStyle w:val="BodyText"/>
        <w:spacing w:before="9"/>
        <w:ind w:right="-7"/>
        <w:rPr>
          <w:b/>
          <w:sz w:val="26"/>
          <w:szCs w:val="26"/>
        </w:rPr>
      </w:pPr>
    </w:p>
    <w:p w:rsidR="0074359A" w:rsidRPr="008123D9" w:rsidRDefault="0074359A" w:rsidP="00445DD4">
      <w:pPr>
        <w:tabs>
          <w:tab w:val="left" w:pos="4204"/>
        </w:tabs>
        <w:ind w:left="3845" w:right="-7"/>
        <w:jc w:val="both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1. Общие </w:t>
      </w:r>
      <w:r w:rsidRPr="008123D9">
        <w:rPr>
          <w:rFonts w:ascii="Times New Roman" w:hAnsi="Times New Roman"/>
          <w:b/>
          <w:spacing w:val="-2"/>
          <w:sz w:val="26"/>
          <w:szCs w:val="26"/>
        </w:rPr>
        <w:t>положения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1.1. Настоящее Положение о порядке проведения муниципального этапа Всероссийского профессионального конкурса «Воспитатель года - 2026» (далее - Положение) разработано в соответствии с Положением о порядке и условиях проведения Всероссийского конкурса «Воспитатель года </w:t>
      </w:r>
      <w:r w:rsidRPr="008123D9">
        <w:rPr>
          <w:rFonts w:ascii="Times New Roman" w:hAnsi="Times New Roman"/>
          <w:spacing w:val="-2"/>
          <w:sz w:val="26"/>
          <w:szCs w:val="26"/>
        </w:rPr>
        <w:t xml:space="preserve">России» </w:t>
      </w:r>
      <w:r w:rsidRPr="008123D9">
        <w:rPr>
          <w:rFonts w:ascii="Times New Roman" w:hAnsi="Times New Roman"/>
          <w:sz w:val="26"/>
          <w:szCs w:val="26"/>
        </w:rPr>
        <w:t xml:space="preserve">(приказ Министерства просвещения Российской Федерации № 186 от 10 марта </w:t>
      </w:r>
      <w:smartTag w:uri="urn:schemas-microsoft-com:office:smarttags" w:element="metricconverter">
        <w:smartTagPr>
          <w:attr w:name="ProductID" w:val="2025 г"/>
        </w:smartTagPr>
        <w:r w:rsidRPr="008123D9">
          <w:rPr>
            <w:rFonts w:ascii="Times New Roman" w:hAnsi="Times New Roman"/>
            <w:sz w:val="26"/>
            <w:szCs w:val="26"/>
          </w:rPr>
          <w:t>2025 г</w:t>
        </w:r>
      </w:smartTag>
      <w:r w:rsidRPr="008123D9">
        <w:rPr>
          <w:rFonts w:ascii="Times New Roman" w:hAnsi="Times New Roman"/>
          <w:sz w:val="26"/>
          <w:szCs w:val="26"/>
        </w:rPr>
        <w:t>.).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1.2. Настоящее Положение устанавливает порядок проведения муниципального этапа Всероссийского профессионального конкурса «Воспитатель года - 2026», проводимого в Рузаевском муниципальном районе Республики Мордовия (далее – муниципальный этап). Положение определяет условия участия, требования к документам и материалам, регламент проведения конкурсных испытаний, критерии оценивания, требования к составу участников, жюри, порядок определения победителя муниципального этапа Конкурса.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1.3. Организатором муниципального этапа Конкурса является Управление образования Администрации Рузаевского муниципального района Республики Мордовия (далее - Организатор), муниципальное казенное учреждение «Информационно-методический центр» Рузаевского муниципального района Республики Мордовия (МКУ «ИМЦ»).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1.4. Профессиональный конкурс «Воспитатель года России» проводится ежегодно с целью выявления и поощрения талантливых педагогических работников образовательных организаций, реализующих образовательные программы дошкольного образования; создания условий для распространения лучших образцов профессионального мастерства в педагогической деятельности, отвечающих современным задачам образования; привлечения внимания общественности к социально значимым проектам в области образования, демонстрации ресурсов и достижений системы образования; повышения общественного статуса и значимости педагогических профессий в профессиональной и общественной среде.</w:t>
      </w:r>
    </w:p>
    <w:p w:rsidR="0074359A" w:rsidRPr="008123D9" w:rsidRDefault="0074359A" w:rsidP="00445DD4">
      <w:pPr>
        <w:pStyle w:val="NoSpacing"/>
        <w:ind w:right="-7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43"/>
        <w:ind w:right="-7" w:firstLine="709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2. Условия участия, требования к документам и </w:t>
      </w:r>
      <w:r w:rsidRPr="008123D9">
        <w:rPr>
          <w:rFonts w:ascii="Times New Roman" w:hAnsi="Times New Roman"/>
          <w:b/>
          <w:spacing w:val="-2"/>
          <w:sz w:val="26"/>
          <w:szCs w:val="26"/>
        </w:rPr>
        <w:t>материалам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2.1. Участником муниципального этапа Конкурса (далее - конкурсант) может являться работник образовательной организации, расположенной на территории Рузаевского муниципального района Республики Мордовия, являющийся гражданином Российской Федерации, занимающий в течение трёх лет и на момент проведения муниципального этапа Конкурса должность «воспитатель» образовательной организации, реализующей программы дошкольного образования.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2.2. Выдвижение конкурсанта для участия в муниципальном этапе Конкурса может проводиться педагогическим коллективом от дошкольного образовательного учреждения, членом которого является участник Конкурса.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По результатам муниципального этапа Конкурса определяется победитель муниципального этапа Всероссийского профессионального конкурса «Воспитатель года – 2026», который выдвигается на Региональный этап Конкурса.</w:t>
      </w:r>
    </w:p>
    <w:p w:rsidR="0074359A" w:rsidRPr="008123D9" w:rsidRDefault="0074359A" w:rsidP="00445DD4">
      <w:pPr>
        <w:tabs>
          <w:tab w:val="left" w:pos="0"/>
        </w:tabs>
        <w:spacing w:before="43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 xml:space="preserve">2.3. </w:t>
      </w:r>
      <w:r w:rsidRPr="008123D9">
        <w:rPr>
          <w:rFonts w:ascii="Times New Roman" w:hAnsi="Times New Roman"/>
          <w:sz w:val="26"/>
          <w:szCs w:val="26"/>
        </w:rPr>
        <w:t xml:space="preserve">Для участия в муниципальном этапе Конкурса руководитель  дошкольного образовательного учреждения </w:t>
      </w:r>
      <w:r w:rsidRPr="008123D9">
        <w:rPr>
          <w:rFonts w:ascii="Times New Roman" w:hAnsi="Times New Roman"/>
          <w:b/>
          <w:sz w:val="26"/>
          <w:szCs w:val="26"/>
        </w:rPr>
        <w:t>до 25 марта 2026 года</w:t>
      </w:r>
      <w:r w:rsidRPr="008123D9">
        <w:rPr>
          <w:rFonts w:ascii="Times New Roman" w:hAnsi="Times New Roman"/>
          <w:sz w:val="26"/>
          <w:szCs w:val="26"/>
        </w:rPr>
        <w:t xml:space="preserve"> предоставляет  </w:t>
      </w:r>
      <w:r w:rsidRPr="008123D9">
        <w:rPr>
          <w:rFonts w:ascii="Times New Roman" w:hAnsi="Times New Roman"/>
          <w:sz w:val="26"/>
          <w:szCs w:val="26"/>
          <w:lang w:eastAsia="ru-RU"/>
        </w:rPr>
        <w:t xml:space="preserve">в методический кабинет МКУ «Информационно-методический центр» </w:t>
      </w:r>
      <w:r w:rsidRPr="008123D9">
        <w:rPr>
          <w:rFonts w:ascii="Times New Roman" w:hAnsi="Times New Roman"/>
          <w:sz w:val="26"/>
          <w:szCs w:val="26"/>
        </w:rPr>
        <w:t>следующие документы и материалы:</w:t>
      </w:r>
    </w:p>
    <w:p w:rsidR="0074359A" w:rsidRPr="008123D9" w:rsidRDefault="0074359A" w:rsidP="00445DD4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before="14" w:line="276" w:lineRule="auto"/>
        <w:ind w:left="567" w:right="-7" w:hanging="567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 xml:space="preserve">Заявка на участие в Конкурсе (Приложение </w:t>
      </w:r>
      <w:r w:rsidRPr="008123D9">
        <w:rPr>
          <w:spacing w:val="-5"/>
          <w:sz w:val="26"/>
          <w:szCs w:val="26"/>
        </w:rPr>
        <w:t>1);</w:t>
      </w:r>
    </w:p>
    <w:p w:rsidR="0074359A" w:rsidRPr="008123D9" w:rsidRDefault="0074359A" w:rsidP="00445DD4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before="14" w:line="276" w:lineRule="auto"/>
        <w:ind w:left="567" w:right="-7" w:hanging="567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Заявление участника муниципального этапа Конкурса по образцу (Приложение 2</w:t>
      </w:r>
      <w:r w:rsidRPr="008123D9">
        <w:rPr>
          <w:spacing w:val="-5"/>
          <w:sz w:val="26"/>
          <w:szCs w:val="26"/>
        </w:rPr>
        <w:t>);</w:t>
      </w:r>
    </w:p>
    <w:p w:rsidR="0074359A" w:rsidRPr="008123D9" w:rsidRDefault="0074359A" w:rsidP="008123D9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line="276" w:lineRule="auto"/>
        <w:ind w:left="284" w:right="-7" w:hanging="284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Информационная карта участника муниципального этапа Конкурса по форме (Приложение 3);</w:t>
      </w:r>
    </w:p>
    <w:p w:rsidR="0074359A" w:rsidRPr="008123D9" w:rsidRDefault="0074359A" w:rsidP="008123D9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line="276" w:lineRule="auto"/>
        <w:ind w:left="284" w:right="-7" w:hanging="284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Видео-эссе участника муниципального этапа Конкурса, созданное в соответствии с требованиями (Приложение 4);</w:t>
      </w:r>
    </w:p>
    <w:p w:rsidR="0074359A" w:rsidRPr="008123D9" w:rsidRDefault="0074359A" w:rsidP="008123D9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line="276" w:lineRule="auto"/>
        <w:ind w:left="284" w:right="-7" w:hanging="284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Конспект педагогического мероприятия с детьми, разработанный в соответствии с требованиями (Приложение 5);</w:t>
      </w:r>
    </w:p>
    <w:p w:rsidR="0074359A" w:rsidRPr="008123D9" w:rsidRDefault="0074359A" w:rsidP="008123D9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line="276" w:lineRule="auto"/>
        <w:ind w:left="284" w:right="-7" w:hanging="284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 xml:space="preserve">Конспект мастер-класса, разработанный в соответствии с требованиями (Приложение 6). </w:t>
      </w:r>
    </w:p>
    <w:p w:rsidR="0074359A" w:rsidRPr="008123D9" w:rsidRDefault="0074359A" w:rsidP="008123D9">
      <w:pPr>
        <w:pStyle w:val="ListParagraph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line="276" w:lineRule="auto"/>
        <w:ind w:left="284" w:right="-7" w:hanging="284"/>
        <w:contextualSpacing w:val="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Видеозапись просветительского мероприятия с родителями, разработанное в соответствии с требованиями (Приложение 7);</w:t>
      </w:r>
    </w:p>
    <w:p w:rsidR="0074359A" w:rsidRPr="008123D9" w:rsidRDefault="0074359A" w:rsidP="008123D9">
      <w:pPr>
        <w:pStyle w:val="ListParagraph"/>
        <w:tabs>
          <w:tab w:val="left" w:pos="1324"/>
        </w:tabs>
        <w:spacing w:before="65" w:line="278" w:lineRule="auto"/>
        <w:ind w:left="0" w:right="-7" w:firstLine="567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2.4. По завершении направления документов и материалов, указанных в п. 2.3 настоящего Положения, ответственный секретарь подводит итоги регистрации и формирует списочный состав конкурсантов муниципального этапа Конкурса.</w:t>
      </w:r>
    </w:p>
    <w:p w:rsidR="0074359A" w:rsidRPr="008123D9" w:rsidRDefault="0074359A" w:rsidP="008123D9">
      <w:pPr>
        <w:pStyle w:val="ListParagraph"/>
        <w:tabs>
          <w:tab w:val="left" w:pos="1324"/>
        </w:tabs>
        <w:spacing w:before="65" w:line="278" w:lineRule="auto"/>
        <w:ind w:left="0" w:right="-7" w:firstLine="567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2.5. Не подлежат рассмотрению документы, подготовленные с нарушением требований к оформлению и сроков предоставления в соответствии с п. 2 настоящего Положения.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3. Регламент проведения конкурсных </w:t>
      </w:r>
      <w:r w:rsidRPr="008123D9">
        <w:rPr>
          <w:rFonts w:ascii="Times New Roman" w:hAnsi="Times New Roman"/>
          <w:b/>
          <w:spacing w:val="-2"/>
          <w:sz w:val="26"/>
          <w:szCs w:val="26"/>
        </w:rPr>
        <w:t>испытаний первого (заочного) тура</w:t>
      </w:r>
    </w:p>
    <w:p w:rsidR="0074359A" w:rsidRPr="008123D9" w:rsidRDefault="0074359A" w:rsidP="00445DD4">
      <w:pPr>
        <w:pStyle w:val="NoSpacing"/>
        <w:ind w:right="-7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3.1. Муниципальный этап Конкурса проходит в два тура: первый тур– заочный, второй тур - очный. Заочный тур муниципального этапа Конкурса включает в себя оценку представленных участниками документов и материалов. Максимальная оценка заочного тура - 100 баллов.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3.2. Критерии оценки информационной карты конкурсанта: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участие педагога в разработке и реализации программ и проектов;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наличие у конкурсанта педагогического опыта и тиражирование его;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ведение педагогом социально значимой деятельности;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оригинальность высказываний педагога (в карте под *).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информационной карты конкурсанта – 20 баллов (каждый критерий – до 5 баллов).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3.3. Критерии оценки видео-эссе конкурсанта: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полнота и корректность подачи информации;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отражение процесса профессиональной деятельности;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отражение результатов профессиональной деятельности;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–отражение профессиональных взглядов и позиций.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видео-эссе конкурсанта – 20 баллов (каждый критерий – до 5 баллов).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3.4. Критерии оценки конспекта педагогического мероприятия с детьми: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соответствие ФГОС дошкольного образования;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адекватное планирование методов и приемов;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–побуждение к проявлению детьми инициативы и самостоятельности;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новизна (инновации и/или новшества).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конспекта педагогического мероприятия с детьми– 20 баллов (каждый критерий – до 5 баллов).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3.5. Критерии оценки конспекта мастер-класса: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методическая новизна представляемой </w:t>
      </w:r>
      <w:r w:rsidRPr="008123D9">
        <w:rPr>
          <w:rFonts w:ascii="Times New Roman" w:hAnsi="Times New Roman"/>
          <w:spacing w:val="-2"/>
          <w:sz w:val="26"/>
          <w:szCs w:val="26"/>
        </w:rPr>
        <w:t>разработки;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практическая значимость и применимость </w:t>
      </w:r>
      <w:r w:rsidRPr="008123D9">
        <w:rPr>
          <w:rFonts w:ascii="Times New Roman" w:hAnsi="Times New Roman"/>
          <w:spacing w:val="-2"/>
          <w:sz w:val="26"/>
          <w:szCs w:val="26"/>
        </w:rPr>
        <w:t>разработки;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адекватность методов и приёмов передачи педагогического </w:t>
      </w:r>
      <w:r w:rsidRPr="008123D9">
        <w:rPr>
          <w:rFonts w:ascii="Times New Roman" w:hAnsi="Times New Roman"/>
          <w:spacing w:val="-2"/>
          <w:sz w:val="26"/>
          <w:szCs w:val="26"/>
        </w:rPr>
        <w:t>опыта;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адекватность форм педагогического </w:t>
      </w:r>
      <w:r w:rsidRPr="008123D9">
        <w:rPr>
          <w:rFonts w:ascii="Times New Roman" w:hAnsi="Times New Roman"/>
          <w:spacing w:val="-2"/>
          <w:sz w:val="26"/>
          <w:szCs w:val="26"/>
        </w:rPr>
        <w:t>взаимодействия;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Максимальная оценка конспекта мастер-класса – 20 баллов (каждый критерий – до 5 баллов). 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3.6. Критерии оценки видеозаписи просветительского мероприятия с родителями: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соответствие Программе просвещения родителей (законных представителей) детей дошкольного возраста, посещающих ДОО;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актуальность и качество просветительского материала;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организация практической работы родителей;</w:t>
      </w:r>
    </w:p>
    <w:p w:rsidR="0074359A" w:rsidRPr="008123D9" w:rsidRDefault="0074359A" w:rsidP="001D5375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– контрольно-оценочная работа в рамках мероприятия.</w:t>
      </w:r>
    </w:p>
    <w:p w:rsidR="0074359A" w:rsidRPr="008123D9" w:rsidRDefault="0074359A" w:rsidP="001D5375">
      <w:pPr>
        <w:tabs>
          <w:tab w:val="left" w:pos="1324"/>
        </w:tabs>
        <w:spacing w:before="65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конспекта просветительского мероприятия с родителями– 20 баллов (каждый критерий – до 5 баллов).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3.7. Каждому конкурсанту выставляется оценка, представляющая собой среднее арифметическое баллов, начисленных ему членами жюри за представленные материалы (максимально – 100 баллов).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4. Регламент проведения конкурсных </w:t>
      </w:r>
      <w:r w:rsidRPr="008123D9">
        <w:rPr>
          <w:rFonts w:ascii="Times New Roman" w:hAnsi="Times New Roman"/>
          <w:b/>
          <w:spacing w:val="-2"/>
          <w:sz w:val="26"/>
          <w:szCs w:val="26"/>
        </w:rPr>
        <w:t>испытаний второго (очного) тура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4.1. Второй тур муниципального этапа Конкурса проводится в очно-заочном формате в дошкольном образовательном учреждении Рузаевского муниципального района Республики Мордовия, представителем которого является победитель муниципального этапа Всероссийского профессионального конкурса «Воспитатель года – 2025».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4.1.1. Конкурсные испытания (очного) второго тура: 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- «Педагогическое мероприятие с детьми», 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- «Мастер-класс» для участников конкурса.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4.2. Цель конкурсного испытания «Педагогическое мероприятие с детьми»: демонстрация конкурсантом профессиональных компетенций в области проведения и анализа развивающего занятия с детьми. Формат конкурсного испытания: групповое занятие с детьми, которое проводится конкурсантом в образовательной организации, реализующей образовательные программы дошкольного образования, утверждённой Оператором в качестве площадки проведения второго тура. Тема занятия и возраст детей (группа) определяется участником конкурса самостоятельно. Количественный состав детей на занятии 8 – 10 человек.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4.3. Регламент конкурсного испытания «Педагогическое мероприятие с детьми»: проведение занятия – до 20 минут; самоанализ занятия и ответы на вопросы членов жюри – до 10 минут. В связи со спецификой распорядка дня и условиями пребывания воспитанников в ДОО самоанализ занятия проводится после окончания всех занятий с детьми.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4.4. Критерии оценки конкурсного испытания: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>– психолого-педагогическая грамотность;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– </w:t>
      </w:r>
      <w:r w:rsidRPr="008123D9">
        <w:rPr>
          <w:rFonts w:ascii="Times New Roman" w:hAnsi="Times New Roman"/>
          <w:sz w:val="26"/>
          <w:szCs w:val="26"/>
        </w:rPr>
        <w:t xml:space="preserve">методическая </w:t>
      </w:r>
      <w:r w:rsidRPr="008123D9">
        <w:rPr>
          <w:rFonts w:ascii="Times New Roman" w:hAnsi="Times New Roman"/>
          <w:spacing w:val="-2"/>
          <w:sz w:val="26"/>
          <w:szCs w:val="26"/>
        </w:rPr>
        <w:t>грамотность;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– </w:t>
      </w:r>
      <w:r w:rsidRPr="008123D9">
        <w:rPr>
          <w:rFonts w:ascii="Times New Roman" w:hAnsi="Times New Roman"/>
          <w:sz w:val="26"/>
          <w:szCs w:val="26"/>
        </w:rPr>
        <w:t xml:space="preserve">реализованность развивающего потенциала </w:t>
      </w:r>
      <w:r w:rsidRPr="008123D9">
        <w:rPr>
          <w:rFonts w:ascii="Times New Roman" w:hAnsi="Times New Roman"/>
          <w:spacing w:val="-2"/>
          <w:sz w:val="26"/>
          <w:szCs w:val="26"/>
        </w:rPr>
        <w:t>занятия;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– </w:t>
      </w:r>
      <w:r w:rsidRPr="008123D9">
        <w:rPr>
          <w:rFonts w:ascii="Times New Roman" w:hAnsi="Times New Roman"/>
          <w:sz w:val="26"/>
          <w:szCs w:val="26"/>
        </w:rPr>
        <w:t xml:space="preserve">целеполагание и </w:t>
      </w:r>
      <w:r w:rsidRPr="008123D9">
        <w:rPr>
          <w:rFonts w:ascii="Times New Roman" w:hAnsi="Times New Roman"/>
          <w:spacing w:val="-2"/>
          <w:sz w:val="26"/>
          <w:szCs w:val="26"/>
        </w:rPr>
        <w:t>результативность;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– </w:t>
      </w:r>
      <w:r w:rsidRPr="008123D9">
        <w:rPr>
          <w:rFonts w:ascii="Times New Roman" w:hAnsi="Times New Roman"/>
          <w:sz w:val="26"/>
          <w:szCs w:val="26"/>
        </w:rPr>
        <w:t xml:space="preserve">рефлексивная </w:t>
      </w:r>
      <w:r w:rsidRPr="008123D9">
        <w:rPr>
          <w:rFonts w:ascii="Times New Roman" w:hAnsi="Times New Roman"/>
          <w:spacing w:val="-2"/>
          <w:sz w:val="26"/>
          <w:szCs w:val="26"/>
        </w:rPr>
        <w:t>культура;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– </w:t>
      </w:r>
      <w:r w:rsidRPr="008123D9">
        <w:rPr>
          <w:rFonts w:ascii="Times New Roman" w:hAnsi="Times New Roman"/>
          <w:sz w:val="26"/>
          <w:szCs w:val="26"/>
        </w:rPr>
        <w:t xml:space="preserve">коммуникативная </w:t>
      </w:r>
      <w:r w:rsidRPr="008123D9">
        <w:rPr>
          <w:rFonts w:ascii="Times New Roman" w:hAnsi="Times New Roman"/>
          <w:spacing w:val="-2"/>
          <w:sz w:val="26"/>
          <w:szCs w:val="26"/>
        </w:rPr>
        <w:t>культура.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за конкурсное испытание «Педагогическое мероприятие с детьми»– 60 баллов (каждый критерий – до 10 баллов).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2"/>
          <w:sz w:val="26"/>
          <w:szCs w:val="26"/>
        </w:rPr>
        <w:t xml:space="preserve">4.5. </w:t>
      </w:r>
      <w:r w:rsidRPr="008123D9">
        <w:rPr>
          <w:rFonts w:ascii="Times New Roman" w:hAnsi="Times New Roman"/>
          <w:sz w:val="26"/>
          <w:szCs w:val="26"/>
        </w:rPr>
        <w:t>Цель конкурсного испытания «Мастер-класс»: демонстрация конкурсантом профессионального мастерства в области презентации и трансляции своего педагогического опыта в ситуации профессионального взаимодействия. Формат конкурсного испытания: учебно-методическое занятие с коллегами, демонстрирующее умение воспитателя передавать коллегам свой профессиональный опыт, эффективность которого доказана практикой. Конкурсант проводит мастер-класс с участием малой группы коллег в составе от 5 до 10 человек. Состав малой группы может формироваться из числа участников конкурса</w:t>
      </w:r>
      <w:r w:rsidRPr="008123D9">
        <w:rPr>
          <w:rFonts w:ascii="Times New Roman" w:hAnsi="Times New Roman"/>
          <w:spacing w:val="-2"/>
          <w:sz w:val="26"/>
          <w:szCs w:val="26"/>
        </w:rPr>
        <w:t xml:space="preserve">. </w:t>
      </w:r>
      <w:r w:rsidRPr="008123D9">
        <w:rPr>
          <w:rFonts w:ascii="Times New Roman" w:hAnsi="Times New Roman"/>
          <w:sz w:val="26"/>
          <w:szCs w:val="26"/>
        </w:rPr>
        <w:t xml:space="preserve">Очерёдность выступлений определяется по результатам </w:t>
      </w:r>
      <w:r w:rsidRPr="008123D9">
        <w:rPr>
          <w:rFonts w:ascii="Times New Roman" w:hAnsi="Times New Roman"/>
          <w:spacing w:val="-2"/>
          <w:sz w:val="26"/>
          <w:szCs w:val="26"/>
        </w:rPr>
        <w:t>жеребьёвки.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4.6. Регламент конкурсного испытания «Мастер-класс»: проведение мастер-класса – до 20 минут; ответы на вопросы членов жюри – до 10 минут.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4.7. Критерии оценки конкурсного испытания: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методическая новизна </w:t>
      </w:r>
      <w:r w:rsidRPr="008123D9">
        <w:rPr>
          <w:rFonts w:ascii="Times New Roman" w:hAnsi="Times New Roman"/>
          <w:spacing w:val="-2"/>
          <w:sz w:val="26"/>
          <w:szCs w:val="26"/>
        </w:rPr>
        <w:t>разработки;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практическая значимость и применимость </w:t>
      </w:r>
      <w:r w:rsidRPr="008123D9">
        <w:rPr>
          <w:rFonts w:ascii="Times New Roman" w:hAnsi="Times New Roman"/>
          <w:spacing w:val="-2"/>
          <w:sz w:val="26"/>
          <w:szCs w:val="26"/>
        </w:rPr>
        <w:t>разработки;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эффективность применяемых методов и приёмов передачи </w:t>
      </w:r>
      <w:r w:rsidRPr="008123D9">
        <w:rPr>
          <w:rFonts w:ascii="Times New Roman" w:hAnsi="Times New Roman"/>
          <w:spacing w:val="-2"/>
          <w:sz w:val="26"/>
          <w:szCs w:val="26"/>
        </w:rPr>
        <w:t>опыта;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эффективность форм педагогического </w:t>
      </w:r>
      <w:r w:rsidRPr="008123D9">
        <w:rPr>
          <w:rFonts w:ascii="Times New Roman" w:hAnsi="Times New Roman"/>
          <w:spacing w:val="-2"/>
          <w:sz w:val="26"/>
          <w:szCs w:val="26"/>
        </w:rPr>
        <w:t>взаимодействия;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информационная, коммуникативная культура и культура </w:t>
      </w:r>
      <w:r w:rsidRPr="008123D9">
        <w:rPr>
          <w:rFonts w:ascii="Times New Roman" w:hAnsi="Times New Roman"/>
          <w:spacing w:val="-2"/>
          <w:sz w:val="26"/>
          <w:szCs w:val="26"/>
        </w:rPr>
        <w:t>самопрезентации;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– рефлексивная </w:t>
      </w:r>
      <w:r w:rsidRPr="008123D9">
        <w:rPr>
          <w:rFonts w:ascii="Times New Roman" w:hAnsi="Times New Roman"/>
          <w:spacing w:val="-2"/>
          <w:sz w:val="26"/>
          <w:szCs w:val="26"/>
        </w:rPr>
        <w:t>культура.</w:t>
      </w:r>
    </w:p>
    <w:p w:rsidR="0074359A" w:rsidRPr="008123D9" w:rsidRDefault="0074359A" w:rsidP="004B27D9">
      <w:pPr>
        <w:tabs>
          <w:tab w:val="left" w:pos="1324"/>
        </w:tabs>
        <w:spacing w:after="0" w:line="269" w:lineRule="auto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Максимальная оценка за конкурсное испытание «Мастер-класс»– 60 баллов (каждый критерий – до 10 баллов).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4.8. Каждому конкурсанту выставляется оценка, представляющая собой среднее арифметическое баллов, начисленных ему членами жюри за конкурсные испытания (максимально – 120 баллов).</w:t>
      </w:r>
    </w:p>
    <w:p w:rsidR="0074359A" w:rsidRPr="008123D9" w:rsidRDefault="0074359A" w:rsidP="00445DD4">
      <w:pPr>
        <w:tabs>
          <w:tab w:val="left" w:pos="1324"/>
        </w:tabs>
        <w:spacing w:before="65" w:line="278" w:lineRule="auto"/>
        <w:ind w:right="-7" w:firstLine="709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5. Жюри муниципального этапа </w:t>
      </w:r>
      <w:r w:rsidRPr="008123D9">
        <w:rPr>
          <w:rFonts w:ascii="Times New Roman" w:hAnsi="Times New Roman"/>
          <w:b/>
          <w:spacing w:val="-2"/>
          <w:sz w:val="26"/>
          <w:szCs w:val="26"/>
        </w:rPr>
        <w:t>Конкурса</w:t>
      </w:r>
    </w:p>
    <w:p w:rsidR="0074359A" w:rsidRPr="008123D9" w:rsidRDefault="0074359A" w:rsidP="00445DD4">
      <w:pPr>
        <w:tabs>
          <w:tab w:val="left" w:pos="1324"/>
        </w:tabs>
        <w:spacing w:before="65"/>
        <w:ind w:right="-7"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5.1. Оценивание конкурсных испытаний муниципального этапа Конкурса осуществляет жюри. Жюри формируется из нечетного количества с равными правами. 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bCs/>
          <w:sz w:val="26"/>
          <w:szCs w:val="26"/>
          <w:lang w:eastAsia="ar-SA"/>
        </w:rPr>
        <w:t xml:space="preserve">       В состав жюри и счетной комиссии могут входить представители муниципального органа, осуществляющего управление в сфере образования, образовательных и общественных организаций</w:t>
      </w:r>
      <w:r w:rsidRPr="008123D9">
        <w:rPr>
          <w:rFonts w:ascii="Times New Roman" w:hAnsi="Times New Roman"/>
          <w:sz w:val="26"/>
          <w:szCs w:val="26"/>
        </w:rPr>
        <w:t>, победители прошлых лет.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8123D9">
        <w:rPr>
          <w:rFonts w:ascii="Times New Roman" w:hAnsi="Times New Roman"/>
          <w:bCs/>
          <w:sz w:val="26"/>
          <w:szCs w:val="26"/>
          <w:lang w:eastAsia="ar-SA"/>
        </w:rPr>
        <w:t xml:space="preserve">      5.2. Состав жюри утверждается приказом по Управлению образования Администрации Рузаевского муниципального района. 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8123D9">
        <w:rPr>
          <w:rFonts w:ascii="Times New Roman" w:hAnsi="Times New Roman"/>
          <w:sz w:val="26"/>
          <w:szCs w:val="26"/>
          <w:lang w:eastAsia="ar-SA"/>
        </w:rPr>
        <w:t xml:space="preserve">      5.3. Процедура судейства и все организационно-технические вопросы сообщаются членам жюри на инструктивно-методическом совещании до начала конкурса.</w:t>
      </w:r>
    </w:p>
    <w:p w:rsidR="0074359A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8123D9">
        <w:rPr>
          <w:rFonts w:ascii="Times New Roman" w:hAnsi="Times New Roman"/>
          <w:sz w:val="26"/>
          <w:szCs w:val="26"/>
          <w:lang w:eastAsia="ar-SA"/>
        </w:rPr>
        <w:t xml:space="preserve">      5.4. Члены жюри обязаны использовать в своей работе критериальный аппарат; голосовать индивидуально и тайно; не разглашать сведения о промежуточных и окончательных результатах ранее даты завершения Конкурса; не использовать после завершения Конкурса представленные материалы и сведения об участниках без предварительного согласования с участником и его разрешения.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74359A" w:rsidRPr="008123D9" w:rsidRDefault="0074359A" w:rsidP="00445DD4">
      <w:pPr>
        <w:pStyle w:val="BodyText"/>
        <w:spacing w:before="17" w:line="278" w:lineRule="auto"/>
        <w:ind w:right="-7"/>
        <w:jc w:val="center"/>
        <w:rPr>
          <w:b/>
          <w:sz w:val="26"/>
          <w:szCs w:val="26"/>
        </w:rPr>
      </w:pPr>
      <w:r w:rsidRPr="008123D9">
        <w:rPr>
          <w:b/>
          <w:sz w:val="26"/>
          <w:szCs w:val="26"/>
        </w:rPr>
        <w:t xml:space="preserve">6. Порядок определения и награждения победителя </w:t>
      </w:r>
    </w:p>
    <w:p w:rsidR="0074359A" w:rsidRPr="008123D9" w:rsidRDefault="0074359A" w:rsidP="00445DD4">
      <w:pPr>
        <w:pStyle w:val="BodyText"/>
        <w:spacing w:before="17" w:line="278" w:lineRule="auto"/>
        <w:ind w:right="-7"/>
        <w:jc w:val="center"/>
        <w:rPr>
          <w:b/>
          <w:sz w:val="26"/>
          <w:szCs w:val="26"/>
        </w:rPr>
      </w:pPr>
      <w:r w:rsidRPr="008123D9">
        <w:rPr>
          <w:b/>
          <w:sz w:val="26"/>
          <w:szCs w:val="26"/>
        </w:rPr>
        <w:t>муниципального этапа Конкурса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8123D9">
        <w:rPr>
          <w:rFonts w:ascii="Times New Roman" w:hAnsi="Times New Roman"/>
          <w:bCs/>
          <w:sz w:val="26"/>
          <w:szCs w:val="26"/>
          <w:lang w:eastAsia="ar-SA"/>
        </w:rPr>
        <w:t xml:space="preserve">      6.1. Жюри конкурса оценивает выполнение всех конкурсных заданий в баллах в соответствии с критериями, утвержденными настоящим Положением.</w:t>
      </w:r>
    </w:p>
    <w:p w:rsidR="0074359A" w:rsidRPr="008123D9" w:rsidRDefault="0074359A" w:rsidP="00445DD4">
      <w:pPr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bCs/>
          <w:sz w:val="26"/>
          <w:szCs w:val="26"/>
          <w:lang w:eastAsia="ar-SA"/>
        </w:rPr>
        <w:t xml:space="preserve">     6.2. Участник конкурса, набравший наибольшее количество баллов в общем рейтинге, объявляется победителем </w:t>
      </w:r>
      <w:r w:rsidRPr="008123D9">
        <w:rPr>
          <w:rFonts w:ascii="Times New Roman" w:hAnsi="Times New Roman"/>
          <w:sz w:val="26"/>
          <w:szCs w:val="26"/>
        </w:rPr>
        <w:t xml:space="preserve">муниципального этапа Всероссийского профессионального конкурса «Воспитатель года </w:t>
      </w:r>
      <w:r>
        <w:rPr>
          <w:rFonts w:ascii="Times New Roman" w:hAnsi="Times New Roman"/>
          <w:sz w:val="26"/>
          <w:szCs w:val="26"/>
        </w:rPr>
        <w:t>-</w:t>
      </w:r>
      <w:r w:rsidRPr="008123D9">
        <w:rPr>
          <w:rFonts w:ascii="Times New Roman" w:hAnsi="Times New Roman"/>
          <w:sz w:val="26"/>
          <w:szCs w:val="26"/>
        </w:rPr>
        <w:t xml:space="preserve"> 2026»</w:t>
      </w:r>
      <w:r>
        <w:rPr>
          <w:rFonts w:ascii="Times New Roman" w:hAnsi="Times New Roman"/>
          <w:sz w:val="26"/>
          <w:szCs w:val="26"/>
        </w:rPr>
        <w:t>. Победитель конкурса награждается дипломом и денежной премией в размере 20 000 рублей.</w:t>
      </w:r>
      <w:r w:rsidRPr="008123D9">
        <w:rPr>
          <w:rFonts w:ascii="Times New Roman" w:hAnsi="Times New Roman"/>
          <w:sz w:val="26"/>
          <w:szCs w:val="26"/>
        </w:rPr>
        <w:t xml:space="preserve"> </w:t>
      </w:r>
    </w:p>
    <w:p w:rsidR="0074359A" w:rsidRPr="008123D9" w:rsidRDefault="0074359A" w:rsidP="00445DD4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 xml:space="preserve">       6.3. Объявление и награждение победителя </w:t>
      </w:r>
      <w:r w:rsidRPr="008123D9">
        <w:rPr>
          <w:rFonts w:ascii="Times New Roman" w:hAnsi="Times New Roman"/>
          <w:sz w:val="26"/>
          <w:szCs w:val="26"/>
        </w:rPr>
        <w:t xml:space="preserve">муниципального этапа Всероссийского профессионального конкурса «Воспитатель года </w:t>
      </w:r>
      <w:r>
        <w:rPr>
          <w:rFonts w:ascii="Times New Roman" w:hAnsi="Times New Roman"/>
          <w:sz w:val="26"/>
          <w:szCs w:val="26"/>
        </w:rPr>
        <w:t>-</w:t>
      </w:r>
      <w:r w:rsidRPr="008123D9">
        <w:rPr>
          <w:rFonts w:ascii="Times New Roman" w:hAnsi="Times New Roman"/>
          <w:sz w:val="26"/>
          <w:szCs w:val="26"/>
        </w:rPr>
        <w:t xml:space="preserve"> 2026» </w:t>
      </w:r>
      <w:r w:rsidRPr="008123D9">
        <w:rPr>
          <w:rFonts w:ascii="Times New Roman" w:hAnsi="Times New Roman"/>
          <w:sz w:val="26"/>
          <w:szCs w:val="26"/>
          <w:lang w:eastAsia="ru-RU"/>
        </w:rPr>
        <w:t>проводится на церемонии торжественного закрытия конкурса.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 xml:space="preserve">       6.4. Итоги </w:t>
      </w:r>
      <w:r w:rsidRPr="008123D9">
        <w:rPr>
          <w:rFonts w:ascii="Times New Roman" w:hAnsi="Times New Roman"/>
          <w:sz w:val="26"/>
          <w:szCs w:val="26"/>
        </w:rPr>
        <w:t xml:space="preserve">муниципального этапа Всероссийского профессионального конкурса «Воспитатель года – 2026» </w:t>
      </w:r>
      <w:r w:rsidRPr="008123D9">
        <w:rPr>
          <w:rFonts w:ascii="Times New Roman" w:hAnsi="Times New Roman"/>
          <w:sz w:val="26"/>
          <w:szCs w:val="26"/>
          <w:lang w:eastAsia="ru-RU"/>
        </w:rPr>
        <w:t>утверждаются приказом управления образования Администрации Рузаевского муниципального района.</w:t>
      </w: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bCs/>
          <w:color w:val="FF0000"/>
          <w:sz w:val="26"/>
          <w:szCs w:val="26"/>
          <w:lang w:eastAsia="ar-SA"/>
        </w:rPr>
      </w:pP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8123D9">
        <w:rPr>
          <w:rFonts w:ascii="Times New Roman" w:hAnsi="Times New Roman"/>
          <w:b/>
          <w:sz w:val="26"/>
          <w:szCs w:val="26"/>
          <w:lang w:eastAsia="ar-SA"/>
        </w:rPr>
        <w:t>7. Финансирование конкурса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8123D9">
        <w:rPr>
          <w:rFonts w:ascii="Times New Roman" w:hAnsi="Times New Roman"/>
          <w:bCs/>
          <w:sz w:val="26"/>
          <w:szCs w:val="26"/>
          <w:lang w:eastAsia="ar-SA"/>
        </w:rPr>
        <w:t xml:space="preserve">       7.1. Финансирование проведения </w:t>
      </w:r>
      <w:r w:rsidRPr="008123D9">
        <w:rPr>
          <w:rFonts w:ascii="Times New Roman" w:hAnsi="Times New Roman"/>
          <w:sz w:val="26"/>
          <w:szCs w:val="26"/>
        </w:rPr>
        <w:t xml:space="preserve">муниципального этапа Всероссийского профессионального конкурса «Воспитатель года – 2026» </w:t>
      </w:r>
      <w:r w:rsidRPr="008123D9">
        <w:rPr>
          <w:rFonts w:ascii="Times New Roman" w:hAnsi="Times New Roman"/>
          <w:bCs/>
          <w:sz w:val="26"/>
          <w:szCs w:val="26"/>
          <w:lang w:eastAsia="ar-SA"/>
        </w:rPr>
        <w:t>и торжественное награждение осуществляется в соответствии с утвержденной сметой в пределах утвержденных лимитов бюджетных обязательств.</w:t>
      </w:r>
    </w:p>
    <w:p w:rsidR="0074359A" w:rsidRPr="008123D9" w:rsidRDefault="0074359A" w:rsidP="00445DD4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7.2. Для проведения торжественного награждения допускается привлечение внебюджетных и спонсорских средств.</w:t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1</w:t>
      </w:r>
    </w:p>
    <w:p w:rsidR="0074359A" w:rsidRPr="008123D9" w:rsidRDefault="0074359A" w:rsidP="00445DD4">
      <w:pPr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4359A" w:rsidRPr="008123D9" w:rsidRDefault="0074359A" w:rsidP="00445DD4">
      <w:pPr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4359A" w:rsidRPr="008123D9" w:rsidRDefault="0074359A" w:rsidP="00445DD4">
      <w:pPr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4359A" w:rsidRPr="008123D9" w:rsidRDefault="0074359A" w:rsidP="00445DD4">
      <w:pPr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8123D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Заявка </w:t>
      </w:r>
    </w:p>
    <w:p w:rsidR="0074359A" w:rsidRPr="008123D9" w:rsidRDefault="0074359A" w:rsidP="00445DD4">
      <w:pPr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на участие в </w:t>
      </w:r>
      <w:r w:rsidRPr="008123D9">
        <w:rPr>
          <w:rFonts w:ascii="Times New Roman" w:hAnsi="Times New Roman"/>
          <w:b/>
          <w:sz w:val="26"/>
          <w:szCs w:val="26"/>
        </w:rPr>
        <w:t>муниципальном этапе</w:t>
      </w:r>
    </w:p>
    <w:p w:rsidR="0074359A" w:rsidRPr="008123D9" w:rsidRDefault="0074359A" w:rsidP="00445DD4">
      <w:pPr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 Всероссийского профессионального конкурса «Воспитатель года – 2026»</w:t>
      </w:r>
    </w:p>
    <w:p w:rsidR="0074359A" w:rsidRPr="008123D9" w:rsidRDefault="0074359A" w:rsidP="00445DD4">
      <w:pPr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Сведения о конкурсанте:</w:t>
      </w: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Фамилия, имя, отчество (полностью) 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Наименование образовательной организации в соответствии с Уставом ______________________________________________________</w:t>
      </w:r>
      <w:r>
        <w:rPr>
          <w:rFonts w:ascii="Times New Roman" w:hAnsi="Times New Roman"/>
          <w:sz w:val="26"/>
          <w:szCs w:val="26"/>
        </w:rPr>
        <w:t>_____________</w:t>
      </w:r>
      <w:r w:rsidRPr="008123D9">
        <w:rPr>
          <w:rFonts w:ascii="Times New Roman" w:hAnsi="Times New Roman"/>
          <w:sz w:val="26"/>
          <w:szCs w:val="26"/>
        </w:rPr>
        <w:t>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Дата рождения 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8123D9">
        <w:rPr>
          <w:rFonts w:ascii="Times New Roman" w:hAnsi="Times New Roman"/>
          <w:sz w:val="26"/>
          <w:szCs w:val="26"/>
        </w:rPr>
        <w:t>_________</w:t>
      </w: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Домашний адрес, телефон 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8123D9">
        <w:rPr>
          <w:rFonts w:ascii="Times New Roman" w:hAnsi="Times New Roman"/>
          <w:sz w:val="26"/>
          <w:szCs w:val="26"/>
        </w:rPr>
        <w:t>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8123D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</w:t>
      </w:r>
      <w:r w:rsidRPr="008123D9">
        <w:rPr>
          <w:rFonts w:ascii="Times New Roman" w:hAnsi="Times New Roman"/>
          <w:sz w:val="26"/>
          <w:szCs w:val="26"/>
        </w:rPr>
        <w:t>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Сведения об образовании (указать, какое образовательное учреждение, специальность по диплому, год окончания) 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Стаж педагогической работы 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8123D9">
        <w:rPr>
          <w:rFonts w:ascii="Times New Roman" w:hAnsi="Times New Roman"/>
          <w:sz w:val="26"/>
          <w:szCs w:val="26"/>
        </w:rPr>
        <w:t>_______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Квалификационная категория, разряд 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Награды 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Членство в профсоюзе 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numPr>
          <w:ilvl w:val="0"/>
          <w:numId w:val="18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Тема, по которой будет представлен опыт работы ________________                                      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8123D9">
        <w:rPr>
          <w:rFonts w:ascii="Times New Roman" w:hAnsi="Times New Roman"/>
          <w:sz w:val="26"/>
          <w:szCs w:val="26"/>
        </w:rPr>
        <w:t>_</w:t>
      </w:r>
    </w:p>
    <w:p w:rsidR="0074359A" w:rsidRPr="008123D9" w:rsidRDefault="0074359A" w:rsidP="00445DD4">
      <w:pPr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  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</w:t>
      </w: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ind w:left="720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931E8C">
      <w:pPr>
        <w:tabs>
          <w:tab w:val="left" w:pos="731"/>
          <w:tab w:val="left" w:pos="2161"/>
          <w:tab w:val="left" w:pos="3348"/>
          <w:tab w:val="left" w:pos="5923"/>
        </w:tabs>
        <w:spacing w:after="0" w:line="240" w:lineRule="auto"/>
        <w:ind w:left="129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Руководитель организации </w:t>
      </w:r>
      <w:r w:rsidRPr="008123D9">
        <w:rPr>
          <w:rFonts w:ascii="Times New Roman" w:hAnsi="Times New Roman"/>
          <w:sz w:val="26"/>
          <w:szCs w:val="26"/>
          <w:u w:val="single"/>
        </w:rPr>
        <w:t xml:space="preserve">       </w:t>
      </w:r>
      <w:r>
        <w:rPr>
          <w:rFonts w:ascii="Times New Roman" w:hAnsi="Times New Roman"/>
          <w:sz w:val="26"/>
          <w:szCs w:val="26"/>
          <w:u w:val="single"/>
        </w:rPr>
        <w:t xml:space="preserve">                      </w:t>
      </w:r>
      <w:r w:rsidRPr="008123D9">
        <w:rPr>
          <w:rFonts w:ascii="Times New Roman" w:hAnsi="Times New Roman"/>
          <w:sz w:val="26"/>
          <w:szCs w:val="26"/>
          <w:u w:val="single"/>
        </w:rPr>
        <w:t xml:space="preserve">  </w:t>
      </w:r>
      <w:r w:rsidRPr="008123D9">
        <w:rPr>
          <w:rFonts w:ascii="Times New Roman" w:hAnsi="Times New Roman"/>
          <w:sz w:val="26"/>
          <w:szCs w:val="26"/>
        </w:rPr>
        <w:t xml:space="preserve">              ____________</w:t>
      </w:r>
      <w:r>
        <w:rPr>
          <w:rFonts w:ascii="Times New Roman" w:hAnsi="Times New Roman"/>
          <w:sz w:val="26"/>
          <w:szCs w:val="26"/>
        </w:rPr>
        <w:t>_____</w:t>
      </w:r>
      <w:r w:rsidRPr="008123D9">
        <w:rPr>
          <w:rFonts w:ascii="Times New Roman" w:hAnsi="Times New Roman"/>
          <w:sz w:val="26"/>
          <w:szCs w:val="26"/>
        </w:rPr>
        <w:t>________</w:t>
      </w:r>
    </w:p>
    <w:p w:rsidR="0074359A" w:rsidRPr="00931E8C" w:rsidRDefault="0074359A" w:rsidP="00931E8C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  <w:spacing w:val="-2"/>
        </w:rPr>
        <w:t xml:space="preserve">                                                                            </w:t>
      </w:r>
      <w:r w:rsidRPr="00931E8C">
        <w:rPr>
          <w:rFonts w:ascii="Times New Roman" w:hAnsi="Times New Roman"/>
          <w:i/>
          <w:spacing w:val="-2"/>
        </w:rPr>
        <w:t>(подпись)                                             (фамилия, инициалы)</w:t>
      </w:r>
    </w:p>
    <w:p w:rsidR="0074359A" w:rsidRPr="008123D9" w:rsidRDefault="0074359A" w:rsidP="00931E8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123D9">
        <w:rPr>
          <w:rFonts w:ascii="Times New Roman" w:hAnsi="Times New Roman"/>
          <w:sz w:val="26"/>
          <w:szCs w:val="26"/>
        </w:rPr>
        <w:t>М.П.</w:t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 2</w:t>
      </w: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>Заявление участника</w:t>
      </w: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>муниципального этапа Всероссийского профессионального конкурса «Воспитатель года - 2026</w:t>
      </w:r>
      <w:r w:rsidRPr="008123D9">
        <w:rPr>
          <w:rFonts w:ascii="Times New Roman" w:hAnsi="Times New Roman"/>
          <w:b/>
          <w:spacing w:val="-4"/>
          <w:sz w:val="26"/>
          <w:szCs w:val="26"/>
        </w:rPr>
        <w:t>»</w:t>
      </w:r>
    </w:p>
    <w:p w:rsidR="0074359A" w:rsidRPr="008123D9" w:rsidRDefault="0074359A" w:rsidP="00445DD4">
      <w:pPr>
        <w:pStyle w:val="NoSpacing"/>
        <w:jc w:val="right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</w:p>
    <w:p w:rsidR="0074359A" w:rsidRPr="008123D9" w:rsidRDefault="0074359A" w:rsidP="00445DD4">
      <w:pPr>
        <w:pStyle w:val="NoSpacing"/>
        <w:jc w:val="right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931E8C">
      <w:pPr>
        <w:pStyle w:val="NoSpacing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</w:t>
      </w:r>
      <w:r w:rsidRPr="008123D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8123D9">
        <w:rPr>
          <w:rFonts w:ascii="Times New Roman" w:hAnsi="Times New Roman"/>
          <w:sz w:val="26"/>
          <w:szCs w:val="26"/>
        </w:rPr>
        <w:t xml:space="preserve">В управление образования Администрации </w:t>
      </w:r>
    </w:p>
    <w:p w:rsidR="0074359A" w:rsidRPr="008123D9" w:rsidRDefault="0074359A" w:rsidP="00445DD4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123D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123D9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74359A" w:rsidRPr="008123D9" w:rsidRDefault="0074359A" w:rsidP="00445DD4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123D9">
        <w:rPr>
          <w:rFonts w:ascii="Times New Roman" w:hAnsi="Times New Roman"/>
          <w:sz w:val="26"/>
          <w:szCs w:val="26"/>
        </w:rPr>
        <w:t>Республики Мордовия</w:t>
      </w:r>
    </w:p>
    <w:p w:rsidR="0074359A" w:rsidRPr="008123D9" w:rsidRDefault="0074359A" w:rsidP="00445DD4">
      <w:pPr>
        <w:pStyle w:val="BodyText"/>
        <w:spacing w:line="318" w:lineRule="exact"/>
        <w:rPr>
          <w:sz w:val="26"/>
          <w:szCs w:val="26"/>
        </w:rPr>
      </w:pPr>
      <w:r w:rsidRPr="008123D9">
        <w:rPr>
          <w:spacing w:val="-5"/>
          <w:sz w:val="26"/>
          <w:szCs w:val="26"/>
        </w:rPr>
        <w:t xml:space="preserve">                                                                      </w:t>
      </w:r>
      <w:r>
        <w:rPr>
          <w:spacing w:val="-5"/>
          <w:sz w:val="26"/>
          <w:szCs w:val="26"/>
        </w:rPr>
        <w:t xml:space="preserve">       </w:t>
      </w:r>
      <w:r w:rsidRPr="008123D9">
        <w:rPr>
          <w:spacing w:val="-5"/>
          <w:sz w:val="26"/>
          <w:szCs w:val="26"/>
        </w:rPr>
        <w:t xml:space="preserve">  от _______________________________</w:t>
      </w:r>
      <w:r>
        <w:rPr>
          <w:spacing w:val="-5"/>
          <w:sz w:val="26"/>
          <w:szCs w:val="26"/>
        </w:rPr>
        <w:t>_</w:t>
      </w:r>
      <w:r w:rsidRPr="008123D9">
        <w:rPr>
          <w:spacing w:val="-5"/>
          <w:sz w:val="26"/>
          <w:szCs w:val="26"/>
        </w:rPr>
        <w:t>___</w:t>
      </w:r>
    </w:p>
    <w:p w:rsidR="0074359A" w:rsidRPr="008123D9" w:rsidRDefault="0074359A" w:rsidP="00445DD4">
      <w:pPr>
        <w:tabs>
          <w:tab w:val="left" w:pos="9781"/>
        </w:tabs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8123D9">
        <w:rPr>
          <w:rFonts w:ascii="Times New Roman" w:hAnsi="Times New Roman"/>
          <w:sz w:val="26"/>
          <w:szCs w:val="26"/>
        </w:rPr>
        <w:t>___________________________</w:t>
      </w:r>
      <w:r>
        <w:rPr>
          <w:rFonts w:ascii="Times New Roman" w:hAnsi="Times New Roman"/>
          <w:sz w:val="26"/>
          <w:szCs w:val="26"/>
        </w:rPr>
        <w:t>_</w:t>
      </w:r>
      <w:r w:rsidRPr="008123D9">
        <w:rPr>
          <w:rFonts w:ascii="Times New Roman" w:hAnsi="Times New Roman"/>
          <w:sz w:val="26"/>
          <w:szCs w:val="26"/>
        </w:rPr>
        <w:t>________</w:t>
      </w:r>
      <w:r w:rsidRPr="008123D9">
        <w:rPr>
          <w:rFonts w:ascii="Times New Roman" w:hAnsi="Times New Roman"/>
          <w:spacing w:val="-10"/>
          <w:sz w:val="26"/>
          <w:szCs w:val="26"/>
        </w:rPr>
        <w:t>,</w:t>
      </w:r>
    </w:p>
    <w:p w:rsidR="0074359A" w:rsidRPr="00931E8C" w:rsidRDefault="0074359A" w:rsidP="00445DD4">
      <w:pPr>
        <w:spacing w:before="16"/>
        <w:rPr>
          <w:rFonts w:ascii="Times New Roman" w:hAnsi="Times New Roman"/>
          <w:i/>
        </w:rPr>
      </w:pPr>
      <w:r w:rsidRPr="00931E8C">
        <w:rPr>
          <w:rFonts w:ascii="Times New Roman" w:hAnsi="Times New Roman"/>
          <w:i/>
        </w:rPr>
        <w:t xml:space="preserve">                                                                             </w:t>
      </w:r>
      <w:r>
        <w:rPr>
          <w:rFonts w:ascii="Times New Roman" w:hAnsi="Times New Roman"/>
          <w:i/>
        </w:rPr>
        <w:t xml:space="preserve">        </w:t>
      </w:r>
      <w:r w:rsidRPr="00931E8C">
        <w:rPr>
          <w:rFonts w:ascii="Times New Roman" w:hAnsi="Times New Roman"/>
          <w:i/>
        </w:rPr>
        <w:t xml:space="preserve"> (фамилия, имя, отчество в родительном </w:t>
      </w:r>
      <w:r w:rsidRPr="00931E8C">
        <w:rPr>
          <w:rFonts w:ascii="Times New Roman" w:hAnsi="Times New Roman"/>
          <w:i/>
          <w:spacing w:val="-2"/>
        </w:rPr>
        <w:t>падеже)</w:t>
      </w:r>
    </w:p>
    <w:p w:rsidR="0074359A" w:rsidRPr="008123D9" w:rsidRDefault="0074359A" w:rsidP="00445DD4">
      <w:pPr>
        <w:pStyle w:val="BodyText"/>
        <w:spacing w:before="29"/>
        <w:rPr>
          <w:i/>
          <w:sz w:val="26"/>
          <w:szCs w:val="26"/>
        </w:rPr>
      </w:pPr>
    </w:p>
    <w:p w:rsidR="0074359A" w:rsidRPr="008123D9" w:rsidRDefault="0074359A" w:rsidP="00931E8C">
      <w:pPr>
        <w:pStyle w:val="BodyText"/>
        <w:ind w:left="4678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</w:t>
      </w:r>
      <w:r w:rsidRPr="008123D9">
        <w:rPr>
          <w:spacing w:val="-2"/>
          <w:sz w:val="26"/>
          <w:szCs w:val="26"/>
        </w:rPr>
        <w:t>воспитателя ______________________</w:t>
      </w:r>
      <w:r>
        <w:rPr>
          <w:spacing w:val="-2"/>
          <w:sz w:val="26"/>
          <w:szCs w:val="26"/>
        </w:rPr>
        <w:t>__</w:t>
      </w:r>
      <w:r w:rsidRPr="008123D9">
        <w:rPr>
          <w:spacing w:val="-2"/>
          <w:sz w:val="26"/>
          <w:szCs w:val="26"/>
        </w:rPr>
        <w:t>___</w:t>
      </w:r>
    </w:p>
    <w:p w:rsidR="0074359A" w:rsidRPr="005B2D10" w:rsidRDefault="0074359A" w:rsidP="005B2D10">
      <w:pPr>
        <w:pStyle w:val="BodyText"/>
        <w:spacing w:before="66"/>
        <w:ind w:left="4678" w:right="-284"/>
        <w:rPr>
          <w:i/>
          <w:sz w:val="22"/>
          <w:szCs w:val="22"/>
        </w:rPr>
      </w:pPr>
      <w:r>
        <w:rPr>
          <w:noProof/>
          <w:lang w:eastAsia="ru-RU"/>
        </w:rPr>
        <w:pict>
          <v:shape id="docshape11" o:spid="_x0000_s1026" style="position:absolute;left:0;text-align:left;margin-left:297.75pt;margin-top:16pt;width:249.9pt;height:.1pt;z-index:-251658240;mso-wrap-distance-left:0;mso-wrap-distance-right:0;mso-position-horizontal-relative:page" coordorigin="5955,320" coordsize="4998,0" path="m5955,320r4998,e" filled="f" strokeweight=".1941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docshape12" o:spid="_x0000_s1027" style="position:absolute;left:0;text-align:left;margin-left:297.75pt;margin-top:31.5pt;width:249.9pt;height:.1pt;z-index:-251657216;mso-wrap-distance-left:0;mso-wrap-distance-right:0;mso-position-horizontal-relative:page" coordorigin="5955,630" coordsize="4998,0" path="m5955,630r4998,e" filled="f" strokeweight=".1941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docshape13" o:spid="_x0000_s1028" style="position:absolute;left:0;text-align:left;margin-left:297.75pt;margin-top:47.2pt;width:249.95pt;height:.1pt;z-index:-251656192;mso-wrap-distance-left:0;mso-wrap-distance-right:0;mso-position-horizontal-relative:page" coordorigin="5955,944" coordsize="4999,0" path="m5955,944r4999,e" filled="f" strokeweight=".19419mm">
            <v:path arrowok="t"/>
            <w10:wrap type="topAndBottom" anchorx="page"/>
          </v:shape>
        </w:pict>
      </w:r>
      <w:r>
        <w:rPr>
          <w:i/>
          <w:sz w:val="22"/>
          <w:szCs w:val="22"/>
        </w:rPr>
        <w:t xml:space="preserve">  </w:t>
      </w:r>
      <w:r w:rsidRPr="005B2D10">
        <w:rPr>
          <w:i/>
          <w:sz w:val="22"/>
          <w:szCs w:val="22"/>
        </w:rPr>
        <w:t>(наименование образовательной организации в</w:t>
      </w:r>
      <w:r>
        <w:rPr>
          <w:i/>
          <w:sz w:val="22"/>
          <w:szCs w:val="22"/>
        </w:rPr>
        <w:t xml:space="preserve"> соот-</w:t>
      </w:r>
    </w:p>
    <w:p w:rsidR="0074359A" w:rsidRPr="005B2D10" w:rsidRDefault="0074359A" w:rsidP="005B2D10">
      <w:pPr>
        <w:spacing w:before="14"/>
        <w:rPr>
          <w:rFonts w:ascii="Times New Roman" w:hAnsi="Times New Roman"/>
          <w:i/>
        </w:rPr>
      </w:pPr>
      <w:r w:rsidRPr="005B2D10">
        <w:rPr>
          <w:rFonts w:ascii="Times New Roman" w:hAnsi="Times New Roman"/>
          <w:i/>
        </w:rPr>
        <w:t xml:space="preserve">                                                       </w:t>
      </w:r>
      <w:r>
        <w:rPr>
          <w:rFonts w:ascii="Times New Roman" w:hAnsi="Times New Roman"/>
          <w:i/>
        </w:rPr>
        <w:t xml:space="preserve">                                 </w:t>
      </w:r>
      <w:r w:rsidRPr="005B2D10">
        <w:rPr>
          <w:rFonts w:ascii="Times New Roman" w:hAnsi="Times New Roman"/>
          <w:i/>
        </w:rPr>
        <w:t>ветствии с Уставом)</w:t>
      </w:r>
    </w:p>
    <w:p w:rsidR="0074359A" w:rsidRPr="008123D9" w:rsidRDefault="0074359A" w:rsidP="00445DD4">
      <w:pPr>
        <w:pStyle w:val="BodyText"/>
        <w:spacing w:before="65"/>
        <w:rPr>
          <w:i/>
          <w:sz w:val="26"/>
          <w:szCs w:val="26"/>
        </w:rPr>
      </w:pPr>
      <w:r>
        <w:rPr>
          <w:noProof/>
          <w:lang w:eastAsia="ru-RU"/>
        </w:rPr>
        <w:pict>
          <v:shape id="docshape14" o:spid="_x0000_s1029" style="position:absolute;margin-left:297.75pt;margin-top:16pt;width:249.9pt;height:.1pt;z-index:-251655168;mso-wrap-distance-left:0;mso-wrap-distance-right:0;mso-position-horizontal-relative:page" coordorigin="5955,320" coordsize="4998,0" path="m5955,320r4998,e" filled="f" strokeweight=".1941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docshape15" o:spid="_x0000_s1030" style="position:absolute;margin-left:297.75pt;margin-top:32.3pt;width:249.9pt;height:.1pt;z-index:-251654144;mso-wrap-distance-left:0;mso-wrap-distance-right:0;mso-position-horizontal-relative:page" coordorigin="5955,646" coordsize="4998,0" path="m5955,646r4998,e" filled="f" strokeweight=".19419mm">
            <v:path arrowok="t"/>
            <w10:wrap type="topAndBottom" anchorx="page"/>
          </v:shape>
        </w:pict>
      </w:r>
    </w:p>
    <w:p w:rsidR="0074359A" w:rsidRPr="005B2D10" w:rsidRDefault="0074359A" w:rsidP="005B2D10">
      <w:pPr>
        <w:spacing w:before="1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</w:t>
      </w:r>
      <w:r w:rsidRPr="005B2D10">
        <w:rPr>
          <w:rFonts w:ascii="Times New Roman" w:hAnsi="Times New Roman"/>
          <w:i/>
        </w:rPr>
        <w:t>(наименование муниципального района</w:t>
      </w:r>
      <w:r w:rsidRPr="005B2D10">
        <w:rPr>
          <w:rFonts w:ascii="Times New Roman" w:hAnsi="Times New Roman"/>
          <w:i/>
          <w:spacing w:val="-2"/>
        </w:rPr>
        <w:t>)</w:t>
      </w:r>
    </w:p>
    <w:p w:rsidR="0074359A" w:rsidRPr="008123D9" w:rsidRDefault="0074359A" w:rsidP="00445DD4">
      <w:pPr>
        <w:pStyle w:val="BodyText"/>
        <w:rPr>
          <w:i/>
          <w:sz w:val="26"/>
          <w:szCs w:val="26"/>
        </w:rPr>
      </w:pPr>
    </w:p>
    <w:p w:rsidR="0074359A" w:rsidRPr="008123D9" w:rsidRDefault="0074359A" w:rsidP="00445DD4">
      <w:pPr>
        <w:pStyle w:val="BodyText"/>
        <w:rPr>
          <w:i/>
          <w:sz w:val="26"/>
          <w:szCs w:val="26"/>
        </w:rPr>
      </w:pPr>
    </w:p>
    <w:p w:rsidR="0074359A" w:rsidRPr="008123D9" w:rsidRDefault="0074359A" w:rsidP="00445DD4">
      <w:pPr>
        <w:pStyle w:val="BodyText"/>
        <w:rPr>
          <w:i/>
          <w:sz w:val="26"/>
          <w:szCs w:val="26"/>
        </w:rPr>
      </w:pPr>
    </w:p>
    <w:p w:rsidR="0074359A" w:rsidRPr="008123D9" w:rsidRDefault="0074359A" w:rsidP="00445DD4">
      <w:pPr>
        <w:pStyle w:val="BodyText"/>
        <w:rPr>
          <w:i/>
          <w:sz w:val="26"/>
          <w:szCs w:val="26"/>
        </w:rPr>
      </w:pPr>
    </w:p>
    <w:p w:rsidR="0074359A" w:rsidRPr="008123D9" w:rsidRDefault="0074359A" w:rsidP="00445DD4">
      <w:pPr>
        <w:pStyle w:val="BodyText"/>
        <w:ind w:right="71"/>
        <w:jc w:val="center"/>
        <w:rPr>
          <w:sz w:val="26"/>
          <w:szCs w:val="26"/>
        </w:rPr>
      </w:pPr>
      <w:r w:rsidRPr="008123D9">
        <w:rPr>
          <w:spacing w:val="-2"/>
          <w:sz w:val="26"/>
          <w:szCs w:val="26"/>
        </w:rPr>
        <w:t>заявление</w:t>
      </w:r>
    </w:p>
    <w:p w:rsidR="0074359A" w:rsidRPr="008123D9" w:rsidRDefault="0074359A" w:rsidP="00445DD4">
      <w:pPr>
        <w:pStyle w:val="BodyText"/>
        <w:tabs>
          <w:tab w:val="left" w:pos="9975"/>
        </w:tabs>
        <w:spacing w:before="1"/>
        <w:ind w:left="129" w:firstLine="438"/>
        <w:rPr>
          <w:sz w:val="26"/>
          <w:szCs w:val="26"/>
        </w:rPr>
      </w:pPr>
      <w:r w:rsidRPr="008123D9">
        <w:rPr>
          <w:sz w:val="26"/>
          <w:szCs w:val="26"/>
        </w:rPr>
        <w:t xml:space="preserve">Я, </w:t>
      </w:r>
      <w:r w:rsidRPr="008123D9">
        <w:rPr>
          <w:sz w:val="26"/>
          <w:szCs w:val="26"/>
          <w:u w:val="single"/>
        </w:rPr>
        <w:tab/>
      </w:r>
      <w:r w:rsidRPr="008123D9">
        <w:rPr>
          <w:spacing w:val="-10"/>
          <w:sz w:val="26"/>
          <w:szCs w:val="26"/>
        </w:rPr>
        <w:t>,</w:t>
      </w:r>
    </w:p>
    <w:p w:rsidR="0074359A" w:rsidRPr="008123D9" w:rsidRDefault="0074359A" w:rsidP="00445DD4">
      <w:pPr>
        <w:spacing w:before="16"/>
        <w:ind w:left="4080"/>
        <w:rPr>
          <w:rFonts w:ascii="Times New Roman" w:hAnsi="Times New Roman"/>
          <w:i/>
          <w:sz w:val="26"/>
          <w:szCs w:val="26"/>
        </w:rPr>
      </w:pPr>
      <w:r w:rsidRPr="008123D9">
        <w:rPr>
          <w:rFonts w:ascii="Times New Roman" w:hAnsi="Times New Roman"/>
          <w:i/>
          <w:sz w:val="26"/>
          <w:szCs w:val="26"/>
        </w:rPr>
        <w:t xml:space="preserve">(фамилия, имя, </w:t>
      </w:r>
      <w:r w:rsidRPr="008123D9">
        <w:rPr>
          <w:rFonts w:ascii="Times New Roman" w:hAnsi="Times New Roman"/>
          <w:i/>
          <w:spacing w:val="-2"/>
          <w:sz w:val="26"/>
          <w:szCs w:val="26"/>
        </w:rPr>
        <w:t>отчество)</w:t>
      </w:r>
    </w:p>
    <w:p w:rsidR="0074359A" w:rsidRPr="008123D9" w:rsidRDefault="0074359A" w:rsidP="00445DD4">
      <w:pPr>
        <w:pStyle w:val="BodyText"/>
        <w:spacing w:before="164" w:line="276" w:lineRule="auto"/>
        <w:ind w:left="129" w:right="206" w:firstLine="480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даю согласие на участие в муниципальном этапе Всероссийского профессионального конкурса «Воспитатель года-2026» и внесение сведений, указанных мной в информационной карте участника муниципального этапа Конкурса, в базу данных участников муниципального этапа Конкурса и использование (за исключением раздела «Контакты»)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74359A" w:rsidRPr="008123D9" w:rsidRDefault="0074359A" w:rsidP="00445DD4">
      <w:pPr>
        <w:pStyle w:val="BodyText"/>
        <w:rPr>
          <w:sz w:val="26"/>
          <w:szCs w:val="26"/>
        </w:rPr>
      </w:pPr>
    </w:p>
    <w:p w:rsidR="0074359A" w:rsidRPr="008123D9" w:rsidRDefault="0074359A" w:rsidP="00445DD4">
      <w:pPr>
        <w:pStyle w:val="BodyText"/>
        <w:rPr>
          <w:sz w:val="26"/>
          <w:szCs w:val="26"/>
        </w:rPr>
      </w:pPr>
    </w:p>
    <w:p w:rsidR="0074359A" w:rsidRPr="008123D9" w:rsidRDefault="0074359A" w:rsidP="00445DD4">
      <w:pPr>
        <w:pStyle w:val="BodyText"/>
        <w:rPr>
          <w:sz w:val="26"/>
          <w:szCs w:val="26"/>
        </w:rPr>
      </w:pPr>
    </w:p>
    <w:p w:rsidR="0074359A" w:rsidRPr="008123D9" w:rsidRDefault="0074359A" w:rsidP="00445DD4">
      <w:pPr>
        <w:pStyle w:val="BodyText"/>
        <w:spacing w:before="71"/>
        <w:rPr>
          <w:sz w:val="26"/>
          <w:szCs w:val="26"/>
        </w:rPr>
      </w:pPr>
    </w:p>
    <w:p w:rsidR="0074359A" w:rsidRPr="008123D9" w:rsidRDefault="0074359A" w:rsidP="005B2D10">
      <w:pPr>
        <w:tabs>
          <w:tab w:val="left" w:pos="731"/>
          <w:tab w:val="left" w:pos="2161"/>
          <w:tab w:val="left" w:pos="3348"/>
          <w:tab w:val="left" w:pos="5923"/>
        </w:tabs>
        <w:spacing w:before="1" w:line="240" w:lineRule="auto"/>
        <w:ind w:left="129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10"/>
          <w:sz w:val="26"/>
          <w:szCs w:val="26"/>
        </w:rPr>
        <w:t>«</w:t>
      </w:r>
      <w:r w:rsidRPr="008123D9">
        <w:rPr>
          <w:rFonts w:ascii="Times New Roman" w:hAnsi="Times New Roman"/>
          <w:sz w:val="26"/>
          <w:szCs w:val="26"/>
          <w:u w:val="single"/>
        </w:rPr>
        <w:tab/>
      </w:r>
      <w:r w:rsidRPr="008123D9">
        <w:rPr>
          <w:rFonts w:ascii="Times New Roman" w:hAnsi="Times New Roman"/>
          <w:sz w:val="26"/>
          <w:szCs w:val="26"/>
        </w:rPr>
        <w:t xml:space="preserve">» </w:t>
      </w:r>
      <w:r w:rsidRPr="008123D9">
        <w:rPr>
          <w:rFonts w:ascii="Times New Roman" w:hAnsi="Times New Roman"/>
          <w:sz w:val="26"/>
          <w:szCs w:val="26"/>
          <w:u w:val="single"/>
        </w:rPr>
        <w:tab/>
      </w:r>
      <w:r w:rsidRPr="008123D9">
        <w:rPr>
          <w:rFonts w:ascii="Times New Roman" w:hAnsi="Times New Roman"/>
          <w:sz w:val="26"/>
          <w:szCs w:val="26"/>
        </w:rPr>
        <w:t xml:space="preserve">2026  </w:t>
      </w:r>
      <w:r w:rsidRPr="008123D9">
        <w:rPr>
          <w:rFonts w:ascii="Times New Roman" w:hAnsi="Times New Roman"/>
          <w:spacing w:val="-5"/>
          <w:sz w:val="26"/>
          <w:szCs w:val="26"/>
        </w:rPr>
        <w:t>г.</w:t>
      </w:r>
      <w:r w:rsidRPr="008123D9">
        <w:rPr>
          <w:rFonts w:ascii="Times New Roman" w:hAnsi="Times New Roman"/>
          <w:sz w:val="26"/>
          <w:szCs w:val="26"/>
        </w:rPr>
        <w:tab/>
        <w:t>____________________          ________________________</w:t>
      </w:r>
    </w:p>
    <w:p w:rsidR="0074359A" w:rsidRDefault="0074359A" w:rsidP="005B2D10">
      <w:pPr>
        <w:spacing w:before="15" w:line="240" w:lineRule="auto"/>
        <w:rPr>
          <w:rFonts w:ascii="Times New Roman" w:hAnsi="Times New Roman"/>
          <w:i/>
          <w:spacing w:val="-2"/>
        </w:rPr>
      </w:pPr>
      <w:r>
        <w:rPr>
          <w:rFonts w:ascii="Times New Roman" w:hAnsi="Times New Roman"/>
          <w:i/>
          <w:spacing w:val="-2"/>
        </w:rPr>
        <w:t xml:space="preserve">                                                                            </w:t>
      </w:r>
      <w:r w:rsidRPr="005B2D10">
        <w:rPr>
          <w:rFonts w:ascii="Times New Roman" w:hAnsi="Times New Roman"/>
          <w:i/>
          <w:spacing w:val="-2"/>
        </w:rPr>
        <w:t>(подпись)                                            (фамилия, инициалы)</w:t>
      </w:r>
    </w:p>
    <w:p w:rsidR="0074359A" w:rsidRDefault="0074359A" w:rsidP="005B2D10">
      <w:pPr>
        <w:spacing w:before="15" w:line="240" w:lineRule="auto"/>
        <w:rPr>
          <w:rFonts w:ascii="Times New Roman" w:hAnsi="Times New Roman"/>
          <w:i/>
          <w:spacing w:val="-2"/>
        </w:rPr>
      </w:pPr>
    </w:p>
    <w:p w:rsidR="0074359A" w:rsidRPr="005B2D10" w:rsidRDefault="0074359A" w:rsidP="005B2D10">
      <w:pPr>
        <w:spacing w:before="15" w:line="240" w:lineRule="auto"/>
        <w:rPr>
          <w:rFonts w:ascii="Times New Roman" w:hAnsi="Times New Roman"/>
          <w:i/>
        </w:rPr>
      </w:pPr>
    </w:p>
    <w:p w:rsidR="0074359A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 3</w:t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Регистрационный номер __________________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Дата поступления _______________________</w:t>
      </w:r>
    </w:p>
    <w:p w:rsidR="0074359A" w:rsidRPr="008123D9" w:rsidRDefault="0074359A" w:rsidP="00445DD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21"/>
        <w:spacing w:before="269" w:line="278" w:lineRule="auto"/>
        <w:ind w:left="546" w:right="533"/>
        <w:jc w:val="center"/>
        <w:rPr>
          <w:sz w:val="26"/>
          <w:szCs w:val="26"/>
        </w:rPr>
      </w:pPr>
      <w:r w:rsidRPr="008123D9">
        <w:rPr>
          <w:sz w:val="26"/>
          <w:szCs w:val="26"/>
        </w:rPr>
        <w:t xml:space="preserve">Информационная карта участника </w:t>
      </w: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>муниципального этапа Всероссийского профессионального конкурса «Воспитатель года - 2026</w:t>
      </w:r>
      <w:r w:rsidRPr="008123D9">
        <w:rPr>
          <w:rFonts w:ascii="Times New Roman" w:hAnsi="Times New Roman"/>
          <w:b/>
          <w:spacing w:val="-4"/>
          <w:sz w:val="26"/>
          <w:szCs w:val="26"/>
        </w:rPr>
        <w:t>»</w:t>
      </w:r>
    </w:p>
    <w:p w:rsidR="0074359A" w:rsidRPr="008123D9" w:rsidRDefault="0074359A" w:rsidP="00445DD4">
      <w:pPr>
        <w:pStyle w:val="BodyText"/>
        <w:spacing w:before="60"/>
        <w:rPr>
          <w:b/>
          <w:sz w:val="26"/>
          <w:szCs w:val="26"/>
        </w:rPr>
      </w:pPr>
    </w:p>
    <w:tbl>
      <w:tblPr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2"/>
        <w:gridCol w:w="5384"/>
      </w:tblGrid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3732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 xml:space="preserve">1.Общие 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>сведения</w:t>
            </w:r>
          </w:p>
        </w:tc>
      </w:tr>
      <w:tr w:rsidR="0074359A" w:rsidRPr="008B4710" w:rsidTr="008B4710">
        <w:trPr>
          <w:trHeight w:val="433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6"/>
              <w:ind w:left="108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Фамилия, имя,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отчество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2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1"/>
              <w:ind w:left="108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>Муниципальный район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35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25"/>
              <w:ind w:left="108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>Населённый</w:t>
            </w:r>
            <w:r w:rsidRPr="008B4710">
              <w:rPr>
                <w:spacing w:val="-4"/>
                <w:sz w:val="26"/>
                <w:szCs w:val="26"/>
                <w:lang w:val="en-US"/>
              </w:rPr>
              <w:t xml:space="preserve"> пункт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35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25"/>
              <w:ind w:left="108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Дата рождения (день, месяц, </w:t>
            </w:r>
            <w:r w:rsidRPr="008B4710">
              <w:rPr>
                <w:spacing w:val="-4"/>
                <w:sz w:val="26"/>
                <w:szCs w:val="26"/>
              </w:rPr>
              <w:t>год)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43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6"/>
              <w:ind w:left="108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>Место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 xml:space="preserve"> рождения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4260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 xml:space="preserve">2. 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>Работа</w:t>
            </w:r>
          </w:p>
        </w:tc>
      </w:tr>
      <w:tr w:rsidR="0074359A" w:rsidRPr="008B4710" w:rsidTr="008B4710">
        <w:trPr>
          <w:trHeight w:val="899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Место</w:t>
            </w:r>
            <w:r w:rsidRPr="008B4710">
              <w:rPr>
                <w:spacing w:val="-2"/>
                <w:sz w:val="26"/>
                <w:szCs w:val="26"/>
              </w:rPr>
              <w:t xml:space="preserve"> работы </w:t>
            </w:r>
            <w:r w:rsidRPr="008B4710">
              <w:rPr>
                <w:sz w:val="26"/>
                <w:szCs w:val="26"/>
              </w:rPr>
              <w:t xml:space="preserve">(полное наименование образовательной организации в соответствии с </w:t>
            </w:r>
            <w:r w:rsidRPr="008B4710">
              <w:rPr>
                <w:spacing w:val="-2"/>
                <w:sz w:val="26"/>
                <w:szCs w:val="26"/>
              </w:rPr>
              <w:t>Уставом)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Адрес сайта </w:t>
            </w:r>
            <w:r w:rsidRPr="008B4710">
              <w:rPr>
                <w:spacing w:val="-2"/>
                <w:sz w:val="26"/>
                <w:szCs w:val="26"/>
              </w:rPr>
              <w:t>образовательной</w:t>
            </w:r>
            <w:r w:rsidRPr="008B4710">
              <w:rPr>
                <w:sz w:val="26"/>
                <w:szCs w:val="26"/>
              </w:rPr>
              <w:t xml:space="preserve"> организации в сети </w:t>
            </w:r>
            <w:r w:rsidRPr="008B4710">
              <w:rPr>
                <w:spacing w:val="-2"/>
                <w:sz w:val="26"/>
                <w:szCs w:val="26"/>
              </w:rPr>
              <w:t>Интернет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87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Занимаемая </w:t>
            </w:r>
            <w:r w:rsidRPr="008B4710">
              <w:rPr>
                <w:spacing w:val="-2"/>
                <w:sz w:val="26"/>
                <w:szCs w:val="26"/>
              </w:rPr>
              <w:t xml:space="preserve">должность </w:t>
            </w:r>
            <w:r w:rsidRPr="008B4710">
              <w:rPr>
                <w:sz w:val="26"/>
                <w:szCs w:val="26"/>
              </w:rPr>
              <w:t>(наименование в соответствии с записью в трудовой книжке)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899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Фамилия, имя, отчество </w:t>
            </w:r>
            <w:r w:rsidRPr="008B4710">
              <w:rPr>
                <w:spacing w:val="-2"/>
                <w:sz w:val="26"/>
                <w:szCs w:val="26"/>
              </w:rPr>
              <w:t xml:space="preserve">руководителя </w:t>
            </w:r>
            <w:r w:rsidRPr="008B4710">
              <w:rPr>
                <w:sz w:val="26"/>
                <w:szCs w:val="26"/>
              </w:rPr>
              <w:t>образовательной организации, в которой работает участник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Общий трудовой стаж (полных лет </w:t>
            </w:r>
            <w:r w:rsidRPr="008B4710">
              <w:rPr>
                <w:spacing w:val="-5"/>
                <w:sz w:val="26"/>
                <w:szCs w:val="26"/>
              </w:rPr>
              <w:t xml:space="preserve">на </w:t>
            </w:r>
            <w:r w:rsidRPr="008B4710">
              <w:rPr>
                <w:sz w:val="26"/>
                <w:szCs w:val="26"/>
              </w:rPr>
              <w:t xml:space="preserve">момент заполнения </w:t>
            </w:r>
            <w:r w:rsidRPr="008B4710">
              <w:rPr>
                <w:spacing w:val="-2"/>
                <w:sz w:val="26"/>
                <w:szCs w:val="26"/>
              </w:rPr>
              <w:t>инфокарты)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Общий педагогический стаж (полных </w:t>
            </w:r>
            <w:r w:rsidRPr="008B4710">
              <w:rPr>
                <w:spacing w:val="-5"/>
                <w:sz w:val="26"/>
                <w:szCs w:val="26"/>
              </w:rPr>
              <w:t xml:space="preserve">лет </w:t>
            </w:r>
            <w:r w:rsidRPr="008B4710">
              <w:rPr>
                <w:sz w:val="26"/>
                <w:szCs w:val="26"/>
              </w:rPr>
              <w:t xml:space="preserve">на момент заполнения </w:t>
            </w:r>
            <w:r w:rsidRPr="008B4710">
              <w:rPr>
                <w:spacing w:val="-2"/>
                <w:sz w:val="26"/>
                <w:szCs w:val="26"/>
              </w:rPr>
              <w:t>инфокарты)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899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 w:line="259" w:lineRule="auto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Квалификационная категория (если она имеется), дата установления квалификационной </w:t>
            </w:r>
            <w:r w:rsidRPr="008B4710">
              <w:rPr>
                <w:spacing w:val="-2"/>
                <w:sz w:val="26"/>
                <w:szCs w:val="26"/>
              </w:rPr>
              <w:t>категории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1430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Участие в разработке и реализации муниципальных, региональных, федеральных, </w:t>
            </w:r>
            <w:r w:rsidRPr="008B4710">
              <w:rPr>
                <w:spacing w:val="-2"/>
                <w:sz w:val="26"/>
                <w:szCs w:val="26"/>
              </w:rPr>
              <w:t xml:space="preserve">международных </w:t>
            </w:r>
            <w:r w:rsidRPr="008B4710">
              <w:rPr>
                <w:sz w:val="26"/>
                <w:szCs w:val="26"/>
              </w:rPr>
              <w:t>образовательных программ и проектов (с указанием статуса участия)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03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08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Почётные звания и </w:t>
            </w:r>
            <w:r w:rsidRPr="008B4710">
              <w:rPr>
                <w:spacing w:val="-2"/>
                <w:sz w:val="26"/>
                <w:szCs w:val="26"/>
              </w:rPr>
              <w:t xml:space="preserve">награды </w:t>
            </w:r>
            <w:r w:rsidRPr="008B4710">
              <w:rPr>
                <w:sz w:val="26"/>
                <w:szCs w:val="26"/>
              </w:rPr>
              <w:t xml:space="preserve">(наименования и даты получения в соответствии с записями в трудовой </w:t>
            </w:r>
            <w:r w:rsidRPr="008B4710">
              <w:rPr>
                <w:spacing w:val="-2"/>
                <w:sz w:val="26"/>
                <w:szCs w:val="26"/>
              </w:rPr>
              <w:t>книжке)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Послужной список (места и</w:t>
            </w:r>
            <w:r w:rsidRPr="008B4710">
              <w:rPr>
                <w:spacing w:val="-2"/>
                <w:sz w:val="26"/>
                <w:szCs w:val="26"/>
              </w:rPr>
              <w:t xml:space="preserve"> сроки</w:t>
            </w:r>
            <w:r w:rsidRPr="008B4710">
              <w:rPr>
                <w:sz w:val="26"/>
                <w:szCs w:val="26"/>
              </w:rPr>
              <w:t xml:space="preserve"> работы за последние 5 </w:t>
            </w:r>
            <w:r w:rsidRPr="008B4710">
              <w:rPr>
                <w:spacing w:val="-4"/>
                <w:sz w:val="26"/>
                <w:szCs w:val="26"/>
              </w:rPr>
              <w:t>лет)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3953" w:right="144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 xml:space="preserve">3. 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>Образование</w:t>
            </w:r>
          </w:p>
        </w:tc>
      </w:tr>
      <w:tr w:rsidR="0074359A" w:rsidRPr="008B4710" w:rsidTr="008B4710">
        <w:trPr>
          <w:trHeight w:val="900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 w:line="259" w:lineRule="auto"/>
              <w:ind w:left="210" w:right="144"/>
              <w:rPr>
                <w:b/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Полное название и год окончания организации </w:t>
            </w:r>
            <w:r w:rsidRPr="008B4710">
              <w:rPr>
                <w:spacing w:val="-2"/>
                <w:sz w:val="26"/>
                <w:szCs w:val="26"/>
              </w:rPr>
              <w:t>профессионального</w:t>
            </w:r>
            <w:r w:rsidRPr="008B4710">
              <w:rPr>
                <w:sz w:val="26"/>
                <w:szCs w:val="26"/>
              </w:rPr>
              <w:t xml:space="preserve"> о</w:t>
            </w:r>
            <w:r w:rsidRPr="008B4710">
              <w:rPr>
                <w:spacing w:val="-2"/>
                <w:sz w:val="26"/>
                <w:szCs w:val="26"/>
              </w:rPr>
              <w:t>бразования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210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Специальность, квалификация </w:t>
            </w:r>
            <w:r w:rsidRPr="008B4710">
              <w:rPr>
                <w:spacing w:val="-5"/>
                <w:sz w:val="26"/>
                <w:szCs w:val="26"/>
                <w:lang w:val="en-US"/>
              </w:rPr>
              <w:t xml:space="preserve">по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Диплому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1497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 w:line="259" w:lineRule="auto"/>
              <w:ind w:left="210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</w:t>
            </w:r>
            <w:r w:rsidRPr="008B4710">
              <w:rPr>
                <w:spacing w:val="-10"/>
                <w:sz w:val="26"/>
                <w:szCs w:val="26"/>
              </w:rPr>
              <w:t xml:space="preserve">и </w:t>
            </w:r>
            <w:r w:rsidRPr="008B4710">
              <w:rPr>
                <w:sz w:val="26"/>
                <w:szCs w:val="26"/>
              </w:rPr>
              <w:t xml:space="preserve">сроки их </w:t>
            </w:r>
            <w:r w:rsidRPr="008B4710">
              <w:rPr>
                <w:spacing w:val="-2"/>
                <w:sz w:val="26"/>
                <w:szCs w:val="26"/>
              </w:rPr>
              <w:t>освоения)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60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210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Основные публикации (в т.ч. </w:t>
            </w:r>
            <w:r w:rsidRPr="008B4710">
              <w:rPr>
                <w:spacing w:val="-2"/>
                <w:sz w:val="26"/>
                <w:szCs w:val="26"/>
              </w:rPr>
              <w:t>брошюры, книги)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2746" w:right="144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>4.Социальнозначимая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 xml:space="preserve"> деятельность</w:t>
            </w:r>
          </w:p>
        </w:tc>
      </w:tr>
      <w:tr w:rsidR="0074359A" w:rsidRPr="008B4710" w:rsidTr="008B4710">
        <w:trPr>
          <w:trHeight w:val="623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Членство в </w:t>
            </w:r>
            <w:r w:rsidRPr="008B4710">
              <w:rPr>
                <w:spacing w:val="-2"/>
                <w:sz w:val="26"/>
                <w:szCs w:val="26"/>
              </w:rPr>
              <w:t xml:space="preserve">Профсоюзе </w:t>
            </w:r>
            <w:r w:rsidRPr="008B4710">
              <w:rPr>
                <w:sz w:val="26"/>
                <w:szCs w:val="26"/>
              </w:rPr>
              <w:t>(наименование, дата</w:t>
            </w:r>
            <w:r w:rsidRPr="008B4710">
              <w:rPr>
                <w:spacing w:val="-2"/>
                <w:sz w:val="26"/>
                <w:szCs w:val="26"/>
              </w:rPr>
              <w:t xml:space="preserve"> вступления)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01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 w:line="259" w:lineRule="auto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Участие в других общественных организациях (наименование, направление деятельности и дата </w:t>
            </w:r>
            <w:r w:rsidRPr="008B4710">
              <w:rPr>
                <w:spacing w:val="-2"/>
                <w:sz w:val="26"/>
                <w:szCs w:val="26"/>
              </w:rPr>
              <w:t>вступления)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Участие в волонтерской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деятельности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60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Наличие знака отличия ГТО </w:t>
            </w:r>
            <w:r w:rsidRPr="008B4710">
              <w:rPr>
                <w:spacing w:val="-5"/>
                <w:sz w:val="26"/>
                <w:szCs w:val="26"/>
              </w:rPr>
              <w:t xml:space="preserve">(с </w:t>
            </w:r>
            <w:r w:rsidRPr="008B4710">
              <w:rPr>
                <w:sz w:val="26"/>
                <w:szCs w:val="26"/>
              </w:rPr>
              <w:t xml:space="preserve">указанием уровня и года </w:t>
            </w:r>
            <w:r w:rsidRPr="008B4710">
              <w:rPr>
                <w:spacing w:val="-2"/>
                <w:sz w:val="26"/>
                <w:szCs w:val="26"/>
              </w:rPr>
              <w:t>получения)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4313" w:right="144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 xml:space="preserve">5. 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>Семья</w:t>
            </w:r>
          </w:p>
        </w:tc>
      </w:tr>
      <w:tr w:rsidR="0074359A" w:rsidRPr="008B4710" w:rsidTr="008B4710">
        <w:trPr>
          <w:trHeight w:val="35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25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Семейное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положение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29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3"/>
              <w:ind w:left="125" w:right="144"/>
              <w:rPr>
                <w:i/>
                <w:sz w:val="26"/>
                <w:szCs w:val="26"/>
                <w:lang w:val="en-US"/>
              </w:rPr>
            </w:pPr>
            <w:r w:rsidRPr="008B4710">
              <w:rPr>
                <w:i/>
                <w:sz w:val="26"/>
                <w:szCs w:val="26"/>
                <w:lang w:val="en-US"/>
              </w:rPr>
              <w:t xml:space="preserve">Дети (пол и </w:t>
            </w:r>
            <w:r w:rsidRPr="008B4710">
              <w:rPr>
                <w:i/>
                <w:spacing w:val="-2"/>
                <w:sz w:val="26"/>
                <w:szCs w:val="26"/>
                <w:lang w:val="en-US"/>
              </w:rPr>
              <w:t>возраст)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1"/>
              <w:ind w:left="1598" w:right="144"/>
              <w:rPr>
                <w:b/>
                <w:sz w:val="26"/>
                <w:szCs w:val="26"/>
              </w:rPr>
            </w:pPr>
            <w:r w:rsidRPr="008B4710">
              <w:rPr>
                <w:b/>
                <w:sz w:val="26"/>
                <w:szCs w:val="26"/>
              </w:rPr>
              <w:t>6</w:t>
            </w:r>
            <w:r w:rsidRPr="008B4710">
              <w:rPr>
                <w:sz w:val="26"/>
                <w:szCs w:val="26"/>
              </w:rPr>
              <w:t xml:space="preserve">. </w:t>
            </w:r>
            <w:r w:rsidRPr="008B4710">
              <w:rPr>
                <w:b/>
                <w:sz w:val="26"/>
                <w:szCs w:val="26"/>
              </w:rPr>
              <w:t xml:space="preserve">Материалы для размещения в публичном </w:t>
            </w:r>
            <w:r w:rsidRPr="008B4710">
              <w:rPr>
                <w:b/>
                <w:spacing w:val="-2"/>
                <w:sz w:val="26"/>
                <w:szCs w:val="26"/>
              </w:rPr>
              <w:t>пространстве</w:t>
            </w:r>
          </w:p>
        </w:tc>
      </w:tr>
      <w:tr w:rsidR="0074359A" w:rsidRPr="008B4710" w:rsidTr="008B4710">
        <w:trPr>
          <w:trHeight w:val="737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*Когда мои воспитанники </w:t>
            </w:r>
            <w:r w:rsidRPr="008B4710">
              <w:rPr>
                <w:spacing w:val="-2"/>
                <w:sz w:val="26"/>
                <w:szCs w:val="26"/>
              </w:rPr>
              <w:t xml:space="preserve">спрашивают </w:t>
            </w:r>
            <w:r w:rsidRPr="008B4710">
              <w:rPr>
                <w:sz w:val="26"/>
                <w:szCs w:val="26"/>
              </w:rPr>
              <w:t xml:space="preserve">меня о герое, я рассказываю </w:t>
            </w:r>
            <w:r w:rsidRPr="008B4710">
              <w:rPr>
                <w:spacing w:val="-4"/>
                <w:sz w:val="26"/>
                <w:szCs w:val="26"/>
              </w:rPr>
              <w:t>о...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706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2"/>
              <w:ind w:left="141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*Я патриот своей Родины и </w:t>
            </w:r>
            <w:r w:rsidRPr="008B4710">
              <w:rPr>
                <w:spacing w:val="-4"/>
                <w:sz w:val="26"/>
                <w:szCs w:val="26"/>
              </w:rPr>
              <w:t xml:space="preserve">своей </w:t>
            </w:r>
            <w:r w:rsidRPr="008B4710">
              <w:rPr>
                <w:sz w:val="26"/>
                <w:szCs w:val="26"/>
              </w:rPr>
              <w:t xml:space="preserve">профессии, </w:t>
            </w:r>
            <w:r w:rsidRPr="008B4710">
              <w:rPr>
                <w:spacing w:val="-2"/>
                <w:sz w:val="26"/>
                <w:szCs w:val="26"/>
              </w:rPr>
              <w:t>поэтому…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71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41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*Куда бы вы обязательно </w:t>
            </w:r>
            <w:r w:rsidRPr="008B4710">
              <w:rPr>
                <w:spacing w:val="-2"/>
                <w:sz w:val="26"/>
                <w:szCs w:val="26"/>
              </w:rPr>
              <w:t xml:space="preserve">повели </w:t>
            </w:r>
            <w:r w:rsidRPr="008B4710">
              <w:rPr>
                <w:sz w:val="26"/>
                <w:szCs w:val="26"/>
              </w:rPr>
              <w:t>воспитанников из другого региона, приехавших к вам в гости?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85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*Расскажите о самом </w:t>
            </w:r>
            <w:r w:rsidRPr="008B4710">
              <w:rPr>
                <w:spacing w:val="-2"/>
                <w:sz w:val="26"/>
                <w:szCs w:val="26"/>
              </w:rPr>
              <w:t xml:space="preserve">не обычном </w:t>
            </w:r>
            <w:r w:rsidRPr="008B4710">
              <w:rPr>
                <w:sz w:val="26"/>
                <w:szCs w:val="26"/>
              </w:rPr>
              <w:t>вопросе, который вам задавал ребёнок, и как вы на него ответили?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701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*Чему вас научили дети за время </w:t>
            </w:r>
            <w:r w:rsidRPr="008B4710">
              <w:rPr>
                <w:spacing w:val="-2"/>
                <w:sz w:val="26"/>
                <w:szCs w:val="26"/>
              </w:rPr>
              <w:t>работы воспитателем?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1276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39" w:line="259" w:lineRule="auto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71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37" w:line="259" w:lineRule="auto"/>
              <w:ind w:left="182" w:right="144"/>
              <w:jc w:val="both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Ссылка на видео-эссе участника, размещённое на официальном сайте образовательной организации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70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42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Ссылка на видео-эссе участника, размещённое на личной странице участника в социальной сети</w:t>
            </w:r>
            <w:r w:rsidRPr="008B4710">
              <w:rPr>
                <w:spacing w:val="-2"/>
                <w:sz w:val="26"/>
                <w:szCs w:val="26"/>
              </w:rPr>
              <w:t xml:space="preserve"> ВКонтакте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101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37" w:line="259" w:lineRule="auto"/>
              <w:ind w:left="182" w:right="144"/>
              <w:jc w:val="both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Ссылка на видеозапись просветительского мероприятия с родителями участника, размещённое на официальном сайте образовательной организации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101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42"/>
              <w:ind w:left="182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Ссылка на видеозапись просветительского мероприятия с родителями  участника, размещённое на личной странице участника в социальной сети</w:t>
            </w:r>
            <w:r w:rsidRPr="008B4710">
              <w:rPr>
                <w:spacing w:val="-2"/>
                <w:sz w:val="26"/>
                <w:szCs w:val="26"/>
              </w:rPr>
              <w:t xml:space="preserve"> ВКонтакте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928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 w:line="298" w:lineRule="exact"/>
              <w:ind w:left="182" w:right="144"/>
              <w:jc w:val="both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Сведения об участнике Конкурса, неотражённые в предыдущих разделах (не более 400 слов)</w:t>
            </w:r>
          </w:p>
        </w:tc>
        <w:tc>
          <w:tcPr>
            <w:tcW w:w="5384" w:type="dxa"/>
          </w:tcPr>
          <w:p w:rsidR="0074359A" w:rsidRPr="008B4710" w:rsidRDefault="0074359A" w:rsidP="008B4710">
            <w:pPr>
              <w:pStyle w:val="TableParagraph"/>
              <w:ind w:left="138"/>
              <w:jc w:val="bot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04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4104" w:right="144"/>
              <w:rPr>
                <w:b/>
                <w:sz w:val="26"/>
                <w:szCs w:val="26"/>
                <w:lang w:val="en-US"/>
              </w:rPr>
            </w:pPr>
            <w:r w:rsidRPr="008B4710">
              <w:rPr>
                <w:b/>
                <w:sz w:val="26"/>
                <w:szCs w:val="26"/>
                <w:lang w:val="en-US"/>
              </w:rPr>
              <w:t xml:space="preserve">7. </w:t>
            </w:r>
            <w:r w:rsidRPr="008B4710">
              <w:rPr>
                <w:b/>
                <w:spacing w:val="-2"/>
                <w:sz w:val="26"/>
                <w:szCs w:val="26"/>
                <w:lang w:val="en-US"/>
              </w:rPr>
              <w:t>Контакты</w:t>
            </w:r>
          </w:p>
        </w:tc>
      </w:tr>
      <w:tr w:rsidR="0074359A" w:rsidRPr="008B4710" w:rsidTr="008B4710">
        <w:trPr>
          <w:trHeight w:val="434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6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>Домашний адрес с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 xml:space="preserve"> индексом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32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3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Мобильный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телефон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29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3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Личная электронная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почта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26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61"/>
              <w:ind w:left="125" w:right="144"/>
              <w:rPr>
                <w:sz w:val="26"/>
                <w:szCs w:val="26"/>
                <w:lang w:val="en-US"/>
              </w:rPr>
            </w:pPr>
            <w:r w:rsidRPr="008B4710">
              <w:rPr>
                <w:sz w:val="26"/>
                <w:szCs w:val="26"/>
                <w:lang w:val="en-US"/>
              </w:rPr>
              <w:t xml:space="preserve">Рабочий адрес с </w:t>
            </w:r>
            <w:r w:rsidRPr="008B4710">
              <w:rPr>
                <w:spacing w:val="-2"/>
                <w:sz w:val="26"/>
                <w:szCs w:val="26"/>
                <w:lang w:val="en-US"/>
              </w:rPr>
              <w:t>индексом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</w:tr>
      <w:tr w:rsidR="0074359A" w:rsidRPr="008B4710" w:rsidTr="008B4710">
        <w:trPr>
          <w:trHeight w:val="438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3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Рабочий телефон с </w:t>
            </w:r>
            <w:r w:rsidRPr="008B4710">
              <w:rPr>
                <w:spacing w:val="-2"/>
                <w:sz w:val="26"/>
                <w:szCs w:val="26"/>
              </w:rPr>
              <w:t>междугородним кодом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408"/>
        </w:trPr>
        <w:tc>
          <w:tcPr>
            <w:tcW w:w="4822" w:type="dxa"/>
          </w:tcPr>
          <w:p w:rsidR="0074359A" w:rsidRPr="008B4710" w:rsidRDefault="0074359A" w:rsidP="008B4710">
            <w:pPr>
              <w:pStyle w:val="TableParagraph"/>
              <w:spacing w:before="1"/>
              <w:ind w:left="125" w:right="144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Ссылка на страницу </w:t>
            </w:r>
            <w:r w:rsidRPr="008B4710">
              <w:rPr>
                <w:spacing w:val="-2"/>
                <w:sz w:val="26"/>
                <w:szCs w:val="26"/>
              </w:rPr>
              <w:t>участника ВКонтакте</w:t>
            </w:r>
          </w:p>
        </w:tc>
        <w:tc>
          <w:tcPr>
            <w:tcW w:w="5384" w:type="dxa"/>
          </w:tcPr>
          <w:p w:rsidR="0074359A" w:rsidRPr="008B4710" w:rsidRDefault="0074359A" w:rsidP="00D8327A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4359A" w:rsidRPr="008B4710" w:rsidTr="008B4710">
        <w:trPr>
          <w:trHeight w:val="3852"/>
        </w:trPr>
        <w:tc>
          <w:tcPr>
            <w:tcW w:w="10206" w:type="dxa"/>
            <w:gridSpan w:val="2"/>
          </w:tcPr>
          <w:p w:rsidR="0074359A" w:rsidRPr="008B4710" w:rsidRDefault="0074359A" w:rsidP="008B4710">
            <w:pPr>
              <w:pStyle w:val="TableParagraph"/>
              <w:spacing w:before="6"/>
              <w:ind w:left="149"/>
              <w:jc w:val="center"/>
              <w:rPr>
                <w:b/>
                <w:sz w:val="26"/>
                <w:szCs w:val="26"/>
              </w:rPr>
            </w:pPr>
            <w:r w:rsidRPr="008B4710">
              <w:rPr>
                <w:b/>
                <w:sz w:val="26"/>
                <w:szCs w:val="26"/>
              </w:rPr>
              <w:t>10.Фото конкурсанта (не более 3</w:t>
            </w:r>
            <w:r w:rsidRPr="008B4710">
              <w:rPr>
                <w:b/>
                <w:spacing w:val="-2"/>
                <w:sz w:val="26"/>
                <w:szCs w:val="26"/>
              </w:rPr>
              <w:t>)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left="108" w:right="217" w:firstLine="41"/>
              <w:jc w:val="center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Ссылка на фото – 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Жанровые особенности: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– портрет на светлом </w:t>
            </w:r>
            <w:r w:rsidRPr="008B4710">
              <w:rPr>
                <w:spacing w:val="-2"/>
                <w:sz w:val="26"/>
                <w:szCs w:val="26"/>
              </w:rPr>
              <w:t>фоне;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– в полный рост в деловом</w:t>
            </w:r>
            <w:r w:rsidRPr="008B4710">
              <w:rPr>
                <w:spacing w:val="-2"/>
                <w:sz w:val="26"/>
                <w:szCs w:val="26"/>
              </w:rPr>
              <w:t xml:space="preserve"> стиле;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– на рабочем месте (индивидуальное).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Технические требования к фото: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right="217" w:firstLine="210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 xml:space="preserve">– файл в формате </w:t>
            </w:r>
            <w:r w:rsidRPr="008B4710">
              <w:rPr>
                <w:sz w:val="26"/>
                <w:szCs w:val="26"/>
                <w:lang w:val="en-US"/>
              </w:rPr>
              <w:t>JPEG</w:t>
            </w:r>
            <w:r w:rsidRPr="008B4710">
              <w:rPr>
                <w:sz w:val="26"/>
                <w:szCs w:val="26"/>
              </w:rPr>
              <w:t xml:space="preserve"> максимального </w:t>
            </w:r>
            <w:r w:rsidRPr="008B4710">
              <w:rPr>
                <w:spacing w:val="-2"/>
                <w:sz w:val="26"/>
                <w:szCs w:val="26"/>
              </w:rPr>
              <w:t>качества;</w:t>
            </w:r>
          </w:p>
          <w:p w:rsidR="0074359A" w:rsidRPr="008B4710" w:rsidRDefault="0074359A" w:rsidP="008B4710">
            <w:pPr>
              <w:pStyle w:val="TableParagraph"/>
              <w:spacing w:before="72" w:line="360" w:lineRule="auto"/>
              <w:ind w:left="210" w:right="217"/>
              <w:rPr>
                <w:sz w:val="26"/>
                <w:szCs w:val="26"/>
              </w:rPr>
            </w:pPr>
            <w:r w:rsidRPr="008B4710">
              <w:rPr>
                <w:sz w:val="26"/>
                <w:szCs w:val="26"/>
              </w:rPr>
              <w:t>– без дополнительных надписей, логотипов, рамок и прочих элементов, добавленных поверх фото.</w:t>
            </w:r>
          </w:p>
        </w:tc>
      </w:tr>
    </w:tbl>
    <w:p w:rsidR="0074359A" w:rsidRPr="008123D9" w:rsidRDefault="0074359A" w:rsidP="00445DD4">
      <w:pPr>
        <w:pStyle w:val="TableParagraph"/>
        <w:spacing w:line="300" w:lineRule="atLeast"/>
        <w:ind w:firstLine="567"/>
        <w:jc w:val="both"/>
        <w:rPr>
          <w:i/>
          <w:sz w:val="26"/>
          <w:szCs w:val="26"/>
        </w:rPr>
      </w:pPr>
      <w:r w:rsidRPr="008123D9">
        <w:rPr>
          <w:i/>
          <w:sz w:val="26"/>
          <w:szCs w:val="26"/>
        </w:rPr>
        <w:t>Поля информационной карты, выделенные курсивом, необязательны для заполнения.</w:t>
      </w:r>
    </w:p>
    <w:p w:rsidR="0074359A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Default="0074359A" w:rsidP="005B2D10">
      <w:pPr>
        <w:pStyle w:val="NoSpacing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8123D9">
        <w:rPr>
          <w:rFonts w:ascii="Times New Roman" w:hAnsi="Times New Roman"/>
          <w:sz w:val="26"/>
          <w:szCs w:val="26"/>
        </w:rPr>
        <w:t xml:space="preserve"> Правильность сведений, представленных в информационной карте, подтверждаю: </w:t>
      </w:r>
    </w:p>
    <w:p w:rsidR="0074359A" w:rsidRPr="008123D9" w:rsidRDefault="0074359A" w:rsidP="005B2D1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5B2D10">
      <w:pPr>
        <w:tabs>
          <w:tab w:val="left" w:pos="731"/>
          <w:tab w:val="left" w:pos="2161"/>
          <w:tab w:val="left" w:pos="3348"/>
          <w:tab w:val="left" w:pos="5923"/>
        </w:tabs>
        <w:spacing w:before="1" w:after="0" w:line="240" w:lineRule="auto"/>
        <w:ind w:left="129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pacing w:val="-10"/>
          <w:sz w:val="26"/>
          <w:szCs w:val="26"/>
        </w:rPr>
        <w:t>«</w:t>
      </w:r>
      <w:r w:rsidRPr="008123D9">
        <w:rPr>
          <w:rFonts w:ascii="Times New Roman" w:hAnsi="Times New Roman"/>
          <w:sz w:val="26"/>
          <w:szCs w:val="26"/>
          <w:u w:val="single"/>
        </w:rPr>
        <w:tab/>
      </w:r>
      <w:r w:rsidRPr="008123D9">
        <w:rPr>
          <w:rFonts w:ascii="Times New Roman" w:hAnsi="Times New Roman"/>
          <w:sz w:val="26"/>
          <w:szCs w:val="26"/>
        </w:rPr>
        <w:t xml:space="preserve">» </w:t>
      </w:r>
      <w:r w:rsidRPr="008123D9">
        <w:rPr>
          <w:rFonts w:ascii="Times New Roman" w:hAnsi="Times New Roman"/>
          <w:sz w:val="26"/>
          <w:szCs w:val="26"/>
          <w:u w:val="single"/>
        </w:rPr>
        <w:tab/>
      </w:r>
      <w:r w:rsidRPr="008123D9">
        <w:rPr>
          <w:rFonts w:ascii="Times New Roman" w:hAnsi="Times New Roman"/>
          <w:sz w:val="26"/>
          <w:szCs w:val="26"/>
        </w:rPr>
        <w:t xml:space="preserve">2026  </w:t>
      </w:r>
      <w:r w:rsidRPr="008123D9">
        <w:rPr>
          <w:rFonts w:ascii="Times New Roman" w:hAnsi="Times New Roman"/>
          <w:spacing w:val="-5"/>
          <w:sz w:val="26"/>
          <w:szCs w:val="26"/>
        </w:rPr>
        <w:t>г.</w:t>
      </w:r>
      <w:r w:rsidRPr="008123D9">
        <w:rPr>
          <w:rFonts w:ascii="Times New Roman" w:hAnsi="Times New Roman"/>
          <w:sz w:val="26"/>
          <w:szCs w:val="26"/>
        </w:rPr>
        <w:tab/>
        <w:t>____________________        ________________________</w:t>
      </w:r>
    </w:p>
    <w:p w:rsidR="0074359A" w:rsidRPr="008123D9" w:rsidRDefault="0074359A" w:rsidP="005B2D10">
      <w:pPr>
        <w:spacing w:before="15" w:after="0" w:line="240" w:lineRule="auto"/>
        <w:rPr>
          <w:rFonts w:ascii="Times New Roman" w:hAnsi="Times New Roman"/>
          <w:sz w:val="26"/>
          <w:szCs w:val="26"/>
        </w:rPr>
        <w:sectPr w:rsidR="0074359A" w:rsidRPr="008123D9" w:rsidSect="006E7C8C">
          <w:footerReference w:type="default" r:id="rId7"/>
          <w:pgSz w:w="11900" w:h="16820"/>
          <w:pgMar w:top="284" w:right="985" w:bottom="426" w:left="1134" w:header="0" w:footer="708" w:gutter="0"/>
          <w:pgNumType w:start="1"/>
          <w:cols w:space="720"/>
        </w:sectPr>
      </w:pPr>
      <w:r>
        <w:rPr>
          <w:rFonts w:ascii="Times New Roman" w:hAnsi="Times New Roman"/>
          <w:i/>
          <w:spacing w:val="-2"/>
        </w:rPr>
        <w:t xml:space="preserve">                                                                              </w:t>
      </w:r>
      <w:r w:rsidRPr="005B2D10">
        <w:rPr>
          <w:rFonts w:ascii="Times New Roman" w:hAnsi="Times New Roman"/>
          <w:i/>
          <w:spacing w:val="-2"/>
        </w:rPr>
        <w:t>(подпись)                                      (фамилия, инициалы)</w:t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4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Требования </w:t>
      </w:r>
    </w:p>
    <w:p w:rsidR="0074359A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к видео-эссе участника муниципального этапа </w:t>
      </w: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>Всероссийского профессионального конкурса «Воспитатель года - 2026</w:t>
      </w:r>
      <w:r w:rsidRPr="008123D9">
        <w:rPr>
          <w:rFonts w:ascii="Times New Roman" w:hAnsi="Times New Roman"/>
          <w:b/>
          <w:spacing w:val="-4"/>
          <w:sz w:val="26"/>
          <w:szCs w:val="26"/>
        </w:rPr>
        <w:t>»</w:t>
      </w:r>
    </w:p>
    <w:p w:rsidR="0074359A" w:rsidRPr="008123D9" w:rsidRDefault="0074359A" w:rsidP="00445DD4">
      <w:pPr>
        <w:pStyle w:val="BodyText"/>
        <w:spacing w:before="286" w:line="276" w:lineRule="auto"/>
        <w:ind w:left="129" w:right="207" w:firstLine="566"/>
        <w:jc w:val="both"/>
        <w:rPr>
          <w:sz w:val="26"/>
          <w:szCs w:val="26"/>
        </w:rPr>
      </w:pPr>
      <w:r w:rsidRPr="008123D9">
        <w:rPr>
          <w:sz w:val="26"/>
          <w:szCs w:val="26"/>
        </w:rPr>
        <w:t xml:space="preserve">Видео-эссе участника муниципального этапа Конкурса представляется в форме видеоролика (продолжительность </w:t>
      </w:r>
      <w:r>
        <w:rPr>
          <w:sz w:val="26"/>
          <w:szCs w:val="26"/>
        </w:rPr>
        <w:t>-</w:t>
      </w:r>
      <w:r w:rsidRPr="008123D9">
        <w:rPr>
          <w:sz w:val="26"/>
          <w:szCs w:val="26"/>
        </w:rPr>
        <w:t xml:space="preserve"> до трёх минут) и должно отображать наиболее значимые аспекты педагогической индивидуальности конкурсанта,  его профессиональной деятельности и достижений его воспитанников в контексте особенностей региона и образовательной организации, в которой он работает.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Технические требования к видео-эссе: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разрешение видео – не менее 1920х1080;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горизонтальная съёмка;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не менее 25 кадров в секунду;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пропорции видео – 16:9;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формат видео – .mov или .mp4.</w:t>
      </w:r>
    </w:p>
    <w:p w:rsidR="0074359A" w:rsidRPr="008123D9" w:rsidRDefault="0074359A" w:rsidP="00445DD4">
      <w:pPr>
        <w:pStyle w:val="BodyText"/>
        <w:spacing w:before="14" w:line="276" w:lineRule="auto"/>
        <w:ind w:left="129" w:right="215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Видео-эссе должно иметь заставку, содержащую название, сведения о конкурсанте (ФИО, должность) и дошкольной образовательной организации, в которой он работает (субъект Российской Федерации, муниципальный район, населенный пункт, наименование дошкольной образовательной организации).</w:t>
      </w:r>
    </w:p>
    <w:p w:rsidR="0074359A" w:rsidRPr="008123D9" w:rsidRDefault="0074359A" w:rsidP="00445DD4">
      <w:pPr>
        <w:pStyle w:val="BodyText"/>
        <w:spacing w:before="21" w:line="276" w:lineRule="auto"/>
        <w:ind w:left="129" w:right="214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Видео-эссе размещается участником на официальном сайте образовательной организации, в которой он работает, а также на личной странице участника в социальной сети ВКонтакте. Ссылки на размещённое видео-эссе участника муниципального этапа Конкурса отображаются в информационной карте.</w:t>
      </w:r>
    </w:p>
    <w:p w:rsidR="0074359A" w:rsidRPr="008123D9" w:rsidRDefault="0074359A" w:rsidP="00445DD4">
      <w:pPr>
        <w:rPr>
          <w:rFonts w:ascii="Times New Roman" w:hAnsi="Times New Roman"/>
          <w:i/>
          <w:sz w:val="26"/>
          <w:szCs w:val="26"/>
        </w:rPr>
      </w:pPr>
      <w:r w:rsidRPr="008123D9">
        <w:rPr>
          <w:rFonts w:ascii="Times New Roman" w:hAnsi="Times New Roman"/>
          <w:i/>
          <w:sz w:val="26"/>
          <w:szCs w:val="26"/>
        </w:rPr>
        <w:br w:type="page"/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5</w:t>
      </w: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Требования к конспекту педагогического мероприятия с детьми </w:t>
      </w:r>
    </w:p>
    <w:p w:rsidR="0074359A" w:rsidRPr="008123D9" w:rsidRDefault="0074359A" w:rsidP="00445DD4">
      <w:pPr>
        <w:pStyle w:val="BodyText"/>
        <w:spacing w:before="2"/>
        <w:ind w:left="144" w:right="220"/>
        <w:jc w:val="both"/>
        <w:rPr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Конспект оформляется в формате .doc шрифтом Times New Roman, кегль 14, интервал 1,15, все поля по 2 см.</w:t>
      </w:r>
    </w:p>
    <w:p w:rsidR="0074359A" w:rsidRPr="008123D9" w:rsidRDefault="0074359A" w:rsidP="00445DD4">
      <w:pPr>
        <w:pStyle w:val="BodyText"/>
        <w:tabs>
          <w:tab w:val="left" w:pos="10490"/>
        </w:tabs>
        <w:spacing w:before="2" w:line="276" w:lineRule="auto"/>
        <w:ind w:left="144" w:right="-6" w:firstLine="565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Педагогическое мероприятие с детьми планируется длительностью до 20 минут.</w:t>
      </w:r>
    </w:p>
    <w:p w:rsidR="0074359A" w:rsidRPr="008123D9" w:rsidRDefault="0074359A" w:rsidP="00445DD4">
      <w:pPr>
        <w:pStyle w:val="BodyText"/>
        <w:tabs>
          <w:tab w:val="left" w:pos="10490"/>
        </w:tabs>
        <w:spacing w:before="2" w:line="276" w:lineRule="auto"/>
        <w:ind w:left="144" w:right="-6" w:firstLine="565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Тема педагогического мероприятия – на усмотрение конкурсанта в соответствии с возрастом детей.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center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Структура конспекта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Титульный лист (вверху – надпись «муниципальный этап Всероссийского профессионального конкурса «Воспитатель года-2026» в Рузаевском муниципальном районе Республике Мордовия; посередине листа – надпись «Конспект педагогического мероприятия с детьми по теме «…»; ниже – фамилия, имя, отчество, должность участника конкурса, название ДОО в соответствии с Уставом).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Со следующего листа (количество страниц не ограничено):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Возраст детей.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Цель мероприятия.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Программное содержание в соответствии с ФОП ДО.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Виды детской деятельности.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Формы организации коллективной деятельности педагога и детей.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Методы и приемы активизации детей, побуждения к проявлению инициативы.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Оборудование и материалы.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8123D9">
        <w:rPr>
          <w:rFonts w:ascii="Times New Roman" w:hAnsi="Times New Roman"/>
          <w:i/>
          <w:sz w:val="26"/>
          <w:szCs w:val="26"/>
        </w:rPr>
        <w:t>Могут быть вставлены схемы, таблицы, фото пособий и т.п.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Со следующего листа (количество страниц не ограничено):</w:t>
      </w:r>
    </w:p>
    <w:p w:rsidR="0074359A" w:rsidRPr="008123D9" w:rsidRDefault="0074359A" w:rsidP="005B2D1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Конспект хода мероприятия (в табличной форме)</w:t>
      </w:r>
      <w:r w:rsidRPr="008123D9">
        <w:rPr>
          <w:rFonts w:ascii="Times New Roman" w:hAnsi="Times New Roman"/>
          <w:spacing w:val="-4"/>
          <w:sz w:val="26"/>
          <w:szCs w:val="26"/>
        </w:rPr>
        <w:t>.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color w:val="0D0D0D"/>
          <w:sz w:val="26"/>
          <w:szCs w:val="2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5103"/>
      </w:tblGrid>
      <w:tr w:rsidR="0074359A" w:rsidRPr="008B4710" w:rsidTr="008B4710">
        <w:tc>
          <w:tcPr>
            <w:tcW w:w="4536" w:type="dxa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Деятельность педагога</w:t>
            </w:r>
          </w:p>
        </w:tc>
        <w:tc>
          <w:tcPr>
            <w:tcW w:w="5103" w:type="dxa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Деятельность детей</w:t>
            </w: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Вводная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Основная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Заключительная (рефлексивная)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</w:tbl>
    <w:p w:rsidR="0074359A" w:rsidRPr="008123D9" w:rsidRDefault="0074359A" w:rsidP="00445DD4">
      <w:pPr>
        <w:pStyle w:val="BodyText"/>
        <w:rPr>
          <w:sz w:val="26"/>
          <w:szCs w:val="26"/>
        </w:rPr>
        <w:sectPr w:rsidR="0074359A" w:rsidRPr="008123D9" w:rsidSect="004D3574">
          <w:footerReference w:type="default" r:id="rId8"/>
          <w:pgSz w:w="11900" w:h="16820"/>
          <w:pgMar w:top="851" w:right="708" w:bottom="920" w:left="708" w:header="0" w:footer="719" w:gutter="0"/>
          <w:cols w:space="720"/>
        </w:sectPr>
      </w:pPr>
    </w:p>
    <w:p w:rsidR="0074359A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 6</w:t>
      </w:r>
    </w:p>
    <w:p w:rsidR="0074359A" w:rsidRPr="008123D9" w:rsidRDefault="0074359A" w:rsidP="00445DD4">
      <w:pPr>
        <w:pStyle w:val="11"/>
        <w:spacing w:before="271"/>
        <w:ind w:right="79"/>
        <w:rPr>
          <w:sz w:val="26"/>
          <w:szCs w:val="26"/>
        </w:rPr>
      </w:pPr>
      <w:r w:rsidRPr="008123D9">
        <w:rPr>
          <w:sz w:val="26"/>
          <w:szCs w:val="26"/>
        </w:rPr>
        <w:t>Требования к конспекту мастер-класса с педагогами</w:t>
      </w:r>
    </w:p>
    <w:p w:rsidR="0074359A" w:rsidRPr="008123D9" w:rsidRDefault="0074359A" w:rsidP="00445DD4">
      <w:pPr>
        <w:pStyle w:val="BodyText"/>
        <w:spacing w:before="190"/>
        <w:rPr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Конспект оформляется в формате .doc шрифтом Times New Roman, кегль 14, интервал 1,15, все поля по 2 см.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Мастер-класс планируется длительностью до 20 минут как учебно-методическое занятие с педагогами, демонстрирующее умение конкурсанта передавать коллегам свой профессиональный опыт, эффективность которого доказана практикой. Тема мастер-класса определяется участником конкурса самостоятельно.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sz w:val="26"/>
          <w:szCs w:val="26"/>
        </w:rPr>
      </w:pP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center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Структура конспекта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Титульный лист (вверху – надпись «муниципальный этап Всероссийского профессионального конкурса «Воспитатель года-2026» в Рузаевском муниципальном районе Республике Мордовия; посередине листа – надпись «Конспект мастер-класса с педагогами по теме «»; ниже – фамилия, имя, отчество, должность участника конкурса, название ДОО в соответствии с Уставом).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Со следующего листа (количество страниц не ограничено):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Контингент педагогов.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Цель мероприятия.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Задачи для достижения цели.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Формы организации коллективной деятельности конкурсанта и группы педагогов.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Методы и приёмы активизации педагогов, участвующих в мероприятии.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Оборудование и материалы.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8123D9">
        <w:rPr>
          <w:rFonts w:ascii="Times New Roman" w:hAnsi="Times New Roman"/>
          <w:i/>
          <w:sz w:val="26"/>
          <w:szCs w:val="26"/>
        </w:rPr>
        <w:t>Могут быть вставлены схемы, таблицы, фото пособий и т.п.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Со следующего листа (количество страниц не ограничено):</w:t>
      </w:r>
    </w:p>
    <w:p w:rsidR="0074359A" w:rsidRPr="008123D9" w:rsidRDefault="0074359A" w:rsidP="00445DD4">
      <w:pPr>
        <w:tabs>
          <w:tab w:val="left" w:pos="0"/>
        </w:tabs>
        <w:spacing w:before="88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>Конспект хода мероприятия (в табличной форме)</w:t>
      </w:r>
      <w:r w:rsidRPr="008123D9">
        <w:rPr>
          <w:rFonts w:ascii="Times New Roman" w:hAnsi="Times New Roman"/>
          <w:spacing w:val="-4"/>
          <w:sz w:val="26"/>
          <w:szCs w:val="26"/>
        </w:rPr>
        <w:t>.</w:t>
      </w:r>
    </w:p>
    <w:p w:rsidR="0074359A" w:rsidRPr="008123D9" w:rsidRDefault="0074359A" w:rsidP="00445DD4">
      <w:pPr>
        <w:pStyle w:val="NoSpacing"/>
        <w:rPr>
          <w:rFonts w:ascii="Times New Roman" w:hAnsi="Times New Roman"/>
          <w:color w:val="0D0D0D"/>
          <w:sz w:val="26"/>
          <w:szCs w:val="2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0"/>
        <w:gridCol w:w="5083"/>
      </w:tblGrid>
      <w:tr w:rsidR="0074359A" w:rsidRPr="008B4710" w:rsidTr="008B4710">
        <w:tc>
          <w:tcPr>
            <w:tcW w:w="4536" w:type="dxa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Деятельность педагога</w:t>
            </w:r>
          </w:p>
        </w:tc>
        <w:tc>
          <w:tcPr>
            <w:tcW w:w="5103" w:type="dxa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Деятельность группы педагогов</w:t>
            </w: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Вводная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Основная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</w:tr>
      <w:tr w:rsidR="0074359A" w:rsidRPr="008B4710" w:rsidTr="008B4710">
        <w:tc>
          <w:tcPr>
            <w:tcW w:w="9639" w:type="dxa"/>
            <w:gridSpan w:val="2"/>
          </w:tcPr>
          <w:p w:rsidR="0074359A" w:rsidRPr="008B4710" w:rsidRDefault="0074359A" w:rsidP="008B4710">
            <w:pPr>
              <w:pStyle w:val="NoSpacing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8B4710">
              <w:rPr>
                <w:rFonts w:ascii="Times New Roman" w:hAnsi="Times New Roman"/>
                <w:color w:val="0D0D0D"/>
                <w:sz w:val="26"/>
                <w:szCs w:val="26"/>
              </w:rPr>
              <w:t>Заключительная (рефлексивная) часть (   минут)</w:t>
            </w:r>
          </w:p>
        </w:tc>
      </w:tr>
      <w:tr w:rsidR="0074359A" w:rsidRPr="008B4710" w:rsidTr="008B4710">
        <w:tc>
          <w:tcPr>
            <w:tcW w:w="4536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5103" w:type="dxa"/>
          </w:tcPr>
          <w:p w:rsidR="0074359A" w:rsidRPr="008B4710" w:rsidRDefault="0074359A" w:rsidP="00D8327A">
            <w:pPr>
              <w:pStyle w:val="NoSpacing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</w:tbl>
    <w:p w:rsidR="0074359A" w:rsidRPr="008123D9" w:rsidRDefault="0074359A" w:rsidP="00445DD4">
      <w:pPr>
        <w:pStyle w:val="BodyText"/>
        <w:spacing w:line="278" w:lineRule="auto"/>
        <w:ind w:left="129" w:right="217"/>
        <w:jc w:val="both"/>
        <w:rPr>
          <w:sz w:val="26"/>
          <w:szCs w:val="26"/>
        </w:rPr>
      </w:pP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359A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4359A" w:rsidRPr="008123D9" w:rsidRDefault="0074359A" w:rsidP="00445DD4">
      <w:pPr>
        <w:jc w:val="right"/>
        <w:rPr>
          <w:rFonts w:ascii="Times New Roman" w:hAnsi="Times New Roman"/>
          <w:sz w:val="26"/>
          <w:szCs w:val="26"/>
          <w:lang w:eastAsia="ru-RU"/>
        </w:rPr>
      </w:pPr>
      <w:r w:rsidRPr="008123D9">
        <w:rPr>
          <w:rFonts w:ascii="Times New Roman" w:hAnsi="Times New Roman"/>
          <w:sz w:val="26"/>
          <w:szCs w:val="26"/>
          <w:lang w:eastAsia="ru-RU"/>
        </w:rPr>
        <w:t>Приложение  7</w:t>
      </w:r>
    </w:p>
    <w:p w:rsidR="0074359A" w:rsidRPr="008123D9" w:rsidRDefault="0074359A" w:rsidP="00445DD4">
      <w:pPr>
        <w:pStyle w:val="11"/>
        <w:spacing w:before="271"/>
        <w:ind w:right="79"/>
        <w:rPr>
          <w:sz w:val="26"/>
          <w:szCs w:val="26"/>
        </w:rPr>
      </w:pPr>
    </w:p>
    <w:p w:rsidR="0074359A" w:rsidRPr="008123D9" w:rsidRDefault="0074359A" w:rsidP="00445DD4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123D9">
        <w:rPr>
          <w:rFonts w:ascii="Times New Roman" w:hAnsi="Times New Roman"/>
          <w:b/>
          <w:sz w:val="26"/>
          <w:szCs w:val="26"/>
        </w:rPr>
        <w:t xml:space="preserve">Требования к видеозаписи просветительского мероприятия с родителями </w:t>
      </w:r>
    </w:p>
    <w:p w:rsidR="0074359A" w:rsidRPr="008123D9" w:rsidRDefault="0074359A" w:rsidP="00445DD4">
      <w:pPr>
        <w:pStyle w:val="BodyText"/>
        <w:spacing w:before="286" w:line="276" w:lineRule="auto"/>
        <w:ind w:left="129" w:right="207" w:firstLine="566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Видеозапись просветительского мероприятия с родителями должна быть информативной, наглядной и соответствовать целям мероприятия – информировать родителей (законных представителей) по вопросам развития, воспитания и обучения детей, формировать у них практический опыт педагогических действий.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Технические требования к видеозаписи: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разрешение видео – не менее 1920х1080;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видео должно быть с качественным звуком и хорошим светом;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горизонтальная съёмка;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пропорции видео – 16:9;</w:t>
      </w:r>
    </w:p>
    <w:p w:rsidR="0074359A" w:rsidRPr="008123D9" w:rsidRDefault="0074359A" w:rsidP="00445DD4">
      <w:pPr>
        <w:pStyle w:val="BodyText"/>
        <w:spacing w:before="7" w:line="276" w:lineRule="auto"/>
        <w:ind w:left="129" w:right="208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– формат видео – .mov или .mp4.</w:t>
      </w:r>
    </w:p>
    <w:p w:rsidR="0074359A" w:rsidRPr="008123D9" w:rsidRDefault="0074359A" w:rsidP="00445DD4">
      <w:pPr>
        <w:pStyle w:val="BodyText"/>
        <w:spacing w:before="14" w:line="276" w:lineRule="auto"/>
        <w:ind w:left="129" w:right="215" w:firstLine="698"/>
        <w:jc w:val="both"/>
        <w:rPr>
          <w:sz w:val="26"/>
          <w:szCs w:val="26"/>
        </w:rPr>
      </w:pPr>
      <w:r w:rsidRPr="008123D9">
        <w:rPr>
          <w:sz w:val="26"/>
          <w:szCs w:val="26"/>
        </w:rPr>
        <w:t>Видеозапись должна иметь заставку, содержащую название, сведения о конкурсанте (ФИО, должность) и дошкольной образовательной организации, в которой он работает (субъект Российской Федерации, муниципальный район, населенный пункт, наименование дошкольной образовательной организации).</w:t>
      </w:r>
    </w:p>
    <w:p w:rsidR="0074359A" w:rsidRPr="008123D9" w:rsidRDefault="0074359A" w:rsidP="00445DD4">
      <w:pPr>
        <w:pStyle w:val="NoSpacing"/>
        <w:spacing w:line="276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r w:rsidRPr="008123D9">
        <w:rPr>
          <w:rFonts w:ascii="Times New Roman" w:hAnsi="Times New Roman"/>
          <w:sz w:val="26"/>
          <w:szCs w:val="26"/>
        </w:rPr>
        <w:t xml:space="preserve">При записи просветительского мероприятия с родителями важно соблюдать авторские права, если в материале используются чужие произведения (например, музыкальные). </w:t>
      </w:r>
    </w:p>
    <w:p w:rsidR="0074359A" w:rsidRPr="008123D9" w:rsidRDefault="0074359A" w:rsidP="00445DD4">
      <w:pPr>
        <w:pStyle w:val="NoSpacing"/>
        <w:spacing w:line="276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r w:rsidRPr="008123D9">
        <w:rPr>
          <w:rStyle w:val="Strong"/>
          <w:rFonts w:ascii="Times New Roman" w:hAnsi="Times New Roman"/>
          <w:sz w:val="26"/>
          <w:szCs w:val="26"/>
        </w:rPr>
        <w:t>Указывать имя автора</w:t>
      </w:r>
      <w:r w:rsidRPr="008123D9">
        <w:rPr>
          <w:rFonts w:ascii="Times New Roman" w:hAnsi="Times New Roman"/>
          <w:sz w:val="26"/>
          <w:szCs w:val="26"/>
        </w:rPr>
        <w:t xml:space="preserve"> и источник заимствования </w:t>
      </w:r>
      <w:r>
        <w:rPr>
          <w:rFonts w:ascii="Times New Roman" w:hAnsi="Times New Roman"/>
          <w:sz w:val="26"/>
          <w:szCs w:val="26"/>
        </w:rPr>
        <w:t>-</w:t>
      </w:r>
      <w:r w:rsidRPr="008123D9">
        <w:rPr>
          <w:rFonts w:ascii="Times New Roman" w:hAnsi="Times New Roman"/>
          <w:sz w:val="26"/>
          <w:szCs w:val="26"/>
        </w:rPr>
        <w:t xml:space="preserve"> это необходимо, если в видео используются правомерно обнародованные произведения.</w:t>
      </w:r>
    </w:p>
    <w:p w:rsidR="0074359A" w:rsidRPr="008123D9" w:rsidRDefault="0074359A" w:rsidP="00445DD4">
      <w:pPr>
        <w:pStyle w:val="NoSpacing"/>
        <w:spacing w:line="276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r w:rsidRPr="008123D9">
        <w:rPr>
          <w:rStyle w:val="Strong"/>
          <w:rFonts w:ascii="Times New Roman" w:hAnsi="Times New Roman"/>
          <w:sz w:val="26"/>
          <w:szCs w:val="26"/>
        </w:rPr>
        <w:t>Соблюдать объём заимствования</w:t>
      </w:r>
      <w:r w:rsidRPr="008123D9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-</w:t>
      </w:r>
      <w:r w:rsidRPr="008123D9">
        <w:rPr>
          <w:rFonts w:ascii="Times New Roman" w:hAnsi="Times New Roman"/>
          <w:sz w:val="26"/>
          <w:szCs w:val="26"/>
        </w:rPr>
        <w:t xml:space="preserve"> отрывок из произведения берут в объёме, оправданном поставленной целью.</w:t>
      </w:r>
    </w:p>
    <w:p w:rsidR="0074359A" w:rsidRPr="00445DD4" w:rsidRDefault="0074359A" w:rsidP="00445DD4">
      <w:pPr>
        <w:pStyle w:val="BodyText"/>
        <w:spacing w:before="21" w:line="276" w:lineRule="auto"/>
        <w:ind w:left="129" w:right="214" w:firstLine="698"/>
        <w:jc w:val="both"/>
      </w:pPr>
      <w:r w:rsidRPr="008123D9">
        <w:rPr>
          <w:sz w:val="26"/>
          <w:szCs w:val="26"/>
        </w:rPr>
        <w:t>Видеозапись размещается участником на официальном сайте образовательной организации, в которой он работает, а также на личной странице участника в социальной сети ВКонтакте. Ссылки на размещённую видеозапись участника муниципального этапа Конкурса отображаются в информационной карте</w:t>
      </w:r>
      <w:r w:rsidRPr="00445DD4">
        <w:t>.</w:t>
      </w:r>
    </w:p>
    <w:p w:rsidR="0074359A" w:rsidRPr="00445DD4" w:rsidRDefault="0074359A" w:rsidP="00445DD4">
      <w:pPr>
        <w:pStyle w:val="11"/>
        <w:spacing w:before="271"/>
        <w:ind w:right="79"/>
      </w:pPr>
    </w:p>
    <w:p w:rsidR="0074359A" w:rsidRPr="00445DD4" w:rsidRDefault="0074359A" w:rsidP="005468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sectPr w:rsidR="0074359A" w:rsidRPr="00445DD4" w:rsidSect="00C8586D">
      <w:pgSz w:w="11906" w:h="16838"/>
      <w:pgMar w:top="142" w:right="85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59A" w:rsidRDefault="0074359A" w:rsidP="002946AE">
      <w:pPr>
        <w:spacing w:after="0" w:line="240" w:lineRule="auto"/>
      </w:pPr>
      <w:r>
        <w:separator/>
      </w:r>
    </w:p>
  </w:endnote>
  <w:endnote w:type="continuationSeparator" w:id="0">
    <w:p w:rsidR="0074359A" w:rsidRDefault="0074359A" w:rsidP="0029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A" w:rsidRDefault="0074359A">
    <w:pPr>
      <w:pStyle w:val="Body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A" w:rsidRDefault="0074359A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49" type="#_x0000_t202" style="position:absolute;margin-left:304.95pt;margin-top:793.85pt;width:19.2pt;height:17.55pt;z-index:-251656192;mso-position-horizontal-relative:page;mso-position-vertical-relative:page" filled="f" stroked="f">
          <v:textbox style="mso-next-textbox:#docshape19" inset="0,0,0,0">
            <w:txbxContent>
              <w:p w:rsidR="0074359A" w:rsidRPr="00791EA8" w:rsidRDefault="0074359A" w:rsidP="00791EA8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59A" w:rsidRDefault="0074359A" w:rsidP="002946AE">
      <w:pPr>
        <w:spacing w:after="0" w:line="240" w:lineRule="auto"/>
      </w:pPr>
      <w:r>
        <w:separator/>
      </w:r>
    </w:p>
  </w:footnote>
  <w:footnote w:type="continuationSeparator" w:id="0">
    <w:p w:rsidR="0074359A" w:rsidRDefault="0074359A" w:rsidP="00294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7741A6E"/>
    <w:multiLevelType w:val="hybridMultilevel"/>
    <w:tmpl w:val="638C8674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05D4C"/>
    <w:multiLevelType w:val="hybridMultilevel"/>
    <w:tmpl w:val="E3003C56"/>
    <w:name w:val="WW8Num72"/>
    <w:lvl w:ilvl="0" w:tplc="E1D68C3A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A6E76"/>
    <w:multiLevelType w:val="hybridMultilevel"/>
    <w:tmpl w:val="EDF2E870"/>
    <w:lvl w:ilvl="0" w:tplc="E1D68C3A">
      <w:numFmt w:val="bullet"/>
      <w:lvlText w:val=""/>
      <w:lvlJc w:val="left"/>
      <w:pPr>
        <w:ind w:left="77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1B8505AF"/>
    <w:multiLevelType w:val="hybridMultilevel"/>
    <w:tmpl w:val="521EB3AC"/>
    <w:lvl w:ilvl="0" w:tplc="419C771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B5360"/>
    <w:multiLevelType w:val="hybridMultilevel"/>
    <w:tmpl w:val="966E63BA"/>
    <w:lvl w:ilvl="0" w:tplc="11BC94D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40155F3"/>
    <w:multiLevelType w:val="hybridMultilevel"/>
    <w:tmpl w:val="0A70D8E0"/>
    <w:lvl w:ilvl="0" w:tplc="C9F43192">
      <w:numFmt w:val="bullet"/>
      <w:lvlText w:val="–"/>
      <w:lvlJc w:val="left"/>
      <w:pPr>
        <w:ind w:left="503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0524A586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7C809EBA">
      <w:numFmt w:val="bullet"/>
      <w:lvlText w:val="•"/>
      <w:lvlJc w:val="left"/>
      <w:pPr>
        <w:ind w:left="2784" w:hanging="361"/>
      </w:pPr>
      <w:rPr>
        <w:rFonts w:hint="default"/>
      </w:rPr>
    </w:lvl>
    <w:lvl w:ilvl="3" w:tplc="E6AC01D6">
      <w:numFmt w:val="bullet"/>
      <w:lvlText w:val="•"/>
      <w:lvlJc w:val="left"/>
      <w:pPr>
        <w:ind w:left="3746" w:hanging="361"/>
      </w:pPr>
      <w:rPr>
        <w:rFonts w:hint="default"/>
      </w:rPr>
    </w:lvl>
    <w:lvl w:ilvl="4" w:tplc="C73CFB4C">
      <w:numFmt w:val="bullet"/>
      <w:lvlText w:val="•"/>
      <w:lvlJc w:val="left"/>
      <w:pPr>
        <w:ind w:left="4709" w:hanging="361"/>
      </w:pPr>
      <w:rPr>
        <w:rFonts w:hint="default"/>
      </w:rPr>
    </w:lvl>
    <w:lvl w:ilvl="5" w:tplc="3A7AEC78">
      <w:numFmt w:val="bullet"/>
      <w:lvlText w:val="•"/>
      <w:lvlJc w:val="left"/>
      <w:pPr>
        <w:ind w:left="5671" w:hanging="361"/>
      </w:pPr>
      <w:rPr>
        <w:rFonts w:hint="default"/>
      </w:rPr>
    </w:lvl>
    <w:lvl w:ilvl="6" w:tplc="71F2D0BC">
      <w:numFmt w:val="bullet"/>
      <w:lvlText w:val="•"/>
      <w:lvlJc w:val="left"/>
      <w:pPr>
        <w:ind w:left="6633" w:hanging="361"/>
      </w:pPr>
      <w:rPr>
        <w:rFonts w:hint="default"/>
      </w:rPr>
    </w:lvl>
    <w:lvl w:ilvl="7" w:tplc="39D89758">
      <w:numFmt w:val="bullet"/>
      <w:lvlText w:val="•"/>
      <w:lvlJc w:val="left"/>
      <w:pPr>
        <w:ind w:left="7596" w:hanging="361"/>
      </w:pPr>
      <w:rPr>
        <w:rFonts w:hint="default"/>
      </w:rPr>
    </w:lvl>
    <w:lvl w:ilvl="8" w:tplc="7B74A85E">
      <w:numFmt w:val="bullet"/>
      <w:lvlText w:val="•"/>
      <w:lvlJc w:val="left"/>
      <w:pPr>
        <w:ind w:left="8558" w:hanging="361"/>
      </w:pPr>
      <w:rPr>
        <w:rFonts w:hint="default"/>
      </w:rPr>
    </w:lvl>
  </w:abstractNum>
  <w:abstractNum w:abstractNumId="7">
    <w:nsid w:val="34F43A9D"/>
    <w:multiLevelType w:val="hybridMultilevel"/>
    <w:tmpl w:val="CFB03FC4"/>
    <w:lvl w:ilvl="0" w:tplc="2B584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07107"/>
    <w:multiLevelType w:val="multilevel"/>
    <w:tmpl w:val="F770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0B0818"/>
    <w:multiLevelType w:val="hybridMultilevel"/>
    <w:tmpl w:val="B196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B55FAC"/>
    <w:multiLevelType w:val="hybridMultilevel"/>
    <w:tmpl w:val="4910816E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B6BD7"/>
    <w:multiLevelType w:val="multilevel"/>
    <w:tmpl w:val="E59C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6402BF"/>
    <w:multiLevelType w:val="multilevel"/>
    <w:tmpl w:val="1446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74FC7"/>
    <w:multiLevelType w:val="hybridMultilevel"/>
    <w:tmpl w:val="9F5A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C1ACF"/>
    <w:multiLevelType w:val="multilevel"/>
    <w:tmpl w:val="6006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4B7C49"/>
    <w:multiLevelType w:val="multilevel"/>
    <w:tmpl w:val="AD50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35EC4"/>
    <w:multiLevelType w:val="hybridMultilevel"/>
    <w:tmpl w:val="A8568190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7E1AE0"/>
    <w:multiLevelType w:val="hybridMultilevel"/>
    <w:tmpl w:val="62B4ED3C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86FE0"/>
    <w:multiLevelType w:val="multilevel"/>
    <w:tmpl w:val="7932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3E7A6E"/>
    <w:multiLevelType w:val="hybridMultilevel"/>
    <w:tmpl w:val="B71887E8"/>
    <w:lvl w:ilvl="0" w:tplc="419C771A">
      <w:start w:val="1"/>
      <w:numFmt w:val="bullet"/>
      <w:lvlText w:val="­"/>
      <w:lvlJc w:val="left"/>
      <w:pPr>
        <w:ind w:left="763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>
    <w:nsid w:val="6A1E4ED0"/>
    <w:multiLevelType w:val="hybridMultilevel"/>
    <w:tmpl w:val="8E3AF170"/>
    <w:lvl w:ilvl="0" w:tplc="9F003D1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A0A32"/>
    <w:multiLevelType w:val="hybridMultilevel"/>
    <w:tmpl w:val="6C7E84EE"/>
    <w:lvl w:ilvl="0" w:tplc="5D841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0560AD"/>
    <w:multiLevelType w:val="hybridMultilevel"/>
    <w:tmpl w:val="D2E07DD2"/>
    <w:lvl w:ilvl="0" w:tplc="AF6E9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B04E73"/>
    <w:multiLevelType w:val="multilevel"/>
    <w:tmpl w:val="AC1E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514DF4"/>
    <w:multiLevelType w:val="hybridMultilevel"/>
    <w:tmpl w:val="7A1C20E8"/>
    <w:lvl w:ilvl="0" w:tplc="A4FA9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7B3071"/>
    <w:multiLevelType w:val="hybridMultilevel"/>
    <w:tmpl w:val="1E8E75EC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"/>
  </w:num>
  <w:num w:numId="4">
    <w:abstractNumId w:val="19"/>
  </w:num>
  <w:num w:numId="5">
    <w:abstractNumId w:val="13"/>
  </w:num>
  <w:num w:numId="6">
    <w:abstractNumId w:val="21"/>
  </w:num>
  <w:num w:numId="7">
    <w:abstractNumId w:val="24"/>
  </w:num>
  <w:num w:numId="8">
    <w:abstractNumId w:val="10"/>
  </w:num>
  <w:num w:numId="9">
    <w:abstractNumId w:val="17"/>
  </w:num>
  <w:num w:numId="10">
    <w:abstractNumId w:val="25"/>
  </w:num>
  <w:num w:numId="11">
    <w:abstractNumId w:val="16"/>
  </w:num>
  <w:num w:numId="12">
    <w:abstractNumId w:val="5"/>
  </w:num>
  <w:num w:numId="13">
    <w:abstractNumId w:val="0"/>
  </w:num>
  <w:num w:numId="14">
    <w:abstractNumId w:val="20"/>
  </w:num>
  <w:num w:numId="15">
    <w:abstractNumId w:val="2"/>
  </w:num>
  <w:num w:numId="16">
    <w:abstractNumId w:val="3"/>
  </w:num>
  <w:num w:numId="17">
    <w:abstractNumId w:val="7"/>
  </w:num>
  <w:num w:numId="18">
    <w:abstractNumId w:val="9"/>
  </w:num>
  <w:num w:numId="19">
    <w:abstractNumId w:val="6"/>
  </w:num>
  <w:num w:numId="20">
    <w:abstractNumId w:val="15"/>
  </w:num>
  <w:num w:numId="21">
    <w:abstractNumId w:val="23"/>
  </w:num>
  <w:num w:numId="22">
    <w:abstractNumId w:val="14"/>
  </w:num>
  <w:num w:numId="23">
    <w:abstractNumId w:val="12"/>
  </w:num>
  <w:num w:numId="24">
    <w:abstractNumId w:val="11"/>
  </w:num>
  <w:num w:numId="25">
    <w:abstractNumId w:val="8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28D"/>
    <w:rsid w:val="00004D43"/>
    <w:rsid w:val="00007979"/>
    <w:rsid w:val="000135E0"/>
    <w:rsid w:val="00040084"/>
    <w:rsid w:val="0004736E"/>
    <w:rsid w:val="00056EAF"/>
    <w:rsid w:val="000A1AB0"/>
    <w:rsid w:val="000A5587"/>
    <w:rsid w:val="000C0576"/>
    <w:rsid w:val="000C4B39"/>
    <w:rsid w:val="000D1FDB"/>
    <w:rsid w:val="000D4EF7"/>
    <w:rsid w:val="000E0E65"/>
    <w:rsid w:val="000E3E25"/>
    <w:rsid w:val="000F428D"/>
    <w:rsid w:val="001427AC"/>
    <w:rsid w:val="00142D6A"/>
    <w:rsid w:val="00150728"/>
    <w:rsid w:val="00165AFF"/>
    <w:rsid w:val="0017393D"/>
    <w:rsid w:val="001A3BD0"/>
    <w:rsid w:val="001C3DA0"/>
    <w:rsid w:val="001C625E"/>
    <w:rsid w:val="001C66C1"/>
    <w:rsid w:val="001D5375"/>
    <w:rsid w:val="001E4322"/>
    <w:rsid w:val="001F00F0"/>
    <w:rsid w:val="001F4A7E"/>
    <w:rsid w:val="001F7858"/>
    <w:rsid w:val="002009E1"/>
    <w:rsid w:val="00206516"/>
    <w:rsid w:val="00213284"/>
    <w:rsid w:val="00285743"/>
    <w:rsid w:val="00286642"/>
    <w:rsid w:val="002928D6"/>
    <w:rsid w:val="002946AE"/>
    <w:rsid w:val="002B67DF"/>
    <w:rsid w:val="002B7E49"/>
    <w:rsid w:val="002C107F"/>
    <w:rsid w:val="002C4126"/>
    <w:rsid w:val="002C6CCE"/>
    <w:rsid w:val="002D0C6D"/>
    <w:rsid w:val="002D4F20"/>
    <w:rsid w:val="002F1F75"/>
    <w:rsid w:val="002F725F"/>
    <w:rsid w:val="00322975"/>
    <w:rsid w:val="003313E0"/>
    <w:rsid w:val="0034267D"/>
    <w:rsid w:val="003451FC"/>
    <w:rsid w:val="00352E88"/>
    <w:rsid w:val="00356F26"/>
    <w:rsid w:val="003751C9"/>
    <w:rsid w:val="00397CD4"/>
    <w:rsid w:val="003B5CCC"/>
    <w:rsid w:val="003B6FBE"/>
    <w:rsid w:val="003D4F11"/>
    <w:rsid w:val="003D589D"/>
    <w:rsid w:val="003E7AD2"/>
    <w:rsid w:val="00422D3C"/>
    <w:rsid w:val="0042374D"/>
    <w:rsid w:val="00445DD4"/>
    <w:rsid w:val="004658B1"/>
    <w:rsid w:val="004735F8"/>
    <w:rsid w:val="00474782"/>
    <w:rsid w:val="00476032"/>
    <w:rsid w:val="004A5E41"/>
    <w:rsid w:val="004A7550"/>
    <w:rsid w:val="004B27D9"/>
    <w:rsid w:val="004B3DAE"/>
    <w:rsid w:val="004B76A3"/>
    <w:rsid w:val="004D3574"/>
    <w:rsid w:val="004E76FB"/>
    <w:rsid w:val="004F6524"/>
    <w:rsid w:val="005051CB"/>
    <w:rsid w:val="005065B8"/>
    <w:rsid w:val="00506ECD"/>
    <w:rsid w:val="005411AA"/>
    <w:rsid w:val="005468E7"/>
    <w:rsid w:val="005770AE"/>
    <w:rsid w:val="005A29EB"/>
    <w:rsid w:val="005A6F5D"/>
    <w:rsid w:val="005B2D10"/>
    <w:rsid w:val="0060751D"/>
    <w:rsid w:val="00652CE0"/>
    <w:rsid w:val="00655A59"/>
    <w:rsid w:val="00663759"/>
    <w:rsid w:val="006875EE"/>
    <w:rsid w:val="00696B60"/>
    <w:rsid w:val="006A4A20"/>
    <w:rsid w:val="006B5ED1"/>
    <w:rsid w:val="006C2154"/>
    <w:rsid w:val="006C51F8"/>
    <w:rsid w:val="006E7C8C"/>
    <w:rsid w:val="006F2BF7"/>
    <w:rsid w:val="006F3772"/>
    <w:rsid w:val="006F52EC"/>
    <w:rsid w:val="00726A3E"/>
    <w:rsid w:val="00737B4A"/>
    <w:rsid w:val="00741CF7"/>
    <w:rsid w:val="0074359A"/>
    <w:rsid w:val="007506F3"/>
    <w:rsid w:val="0077335B"/>
    <w:rsid w:val="00791EA8"/>
    <w:rsid w:val="008123D9"/>
    <w:rsid w:val="00826FD5"/>
    <w:rsid w:val="008313C5"/>
    <w:rsid w:val="008317E8"/>
    <w:rsid w:val="008350FF"/>
    <w:rsid w:val="00836CEA"/>
    <w:rsid w:val="00842D21"/>
    <w:rsid w:val="0085774A"/>
    <w:rsid w:val="0086205F"/>
    <w:rsid w:val="0086561D"/>
    <w:rsid w:val="008666F7"/>
    <w:rsid w:val="0087282F"/>
    <w:rsid w:val="00882035"/>
    <w:rsid w:val="0088411C"/>
    <w:rsid w:val="00892066"/>
    <w:rsid w:val="008A65CD"/>
    <w:rsid w:val="008B2192"/>
    <w:rsid w:val="008B4710"/>
    <w:rsid w:val="008C0FED"/>
    <w:rsid w:val="008D633F"/>
    <w:rsid w:val="00904F64"/>
    <w:rsid w:val="0091674D"/>
    <w:rsid w:val="009167D1"/>
    <w:rsid w:val="00927EF0"/>
    <w:rsid w:val="00931E8C"/>
    <w:rsid w:val="00941271"/>
    <w:rsid w:val="00942752"/>
    <w:rsid w:val="00956C87"/>
    <w:rsid w:val="009660C8"/>
    <w:rsid w:val="00986B59"/>
    <w:rsid w:val="00995EAA"/>
    <w:rsid w:val="009968B8"/>
    <w:rsid w:val="009C48D8"/>
    <w:rsid w:val="009C57FB"/>
    <w:rsid w:val="00A53C5F"/>
    <w:rsid w:val="00A66CAA"/>
    <w:rsid w:val="00A84DB5"/>
    <w:rsid w:val="00A9306F"/>
    <w:rsid w:val="00AA010C"/>
    <w:rsid w:val="00AC1EC5"/>
    <w:rsid w:val="00AC4D94"/>
    <w:rsid w:val="00AD01CF"/>
    <w:rsid w:val="00AD5105"/>
    <w:rsid w:val="00AD76A3"/>
    <w:rsid w:val="00AE5D5B"/>
    <w:rsid w:val="00AF004E"/>
    <w:rsid w:val="00B04F4F"/>
    <w:rsid w:val="00B16DB5"/>
    <w:rsid w:val="00B2319B"/>
    <w:rsid w:val="00B25D33"/>
    <w:rsid w:val="00B44211"/>
    <w:rsid w:val="00B620FC"/>
    <w:rsid w:val="00B66F56"/>
    <w:rsid w:val="00B716BC"/>
    <w:rsid w:val="00B7522C"/>
    <w:rsid w:val="00B809AD"/>
    <w:rsid w:val="00BA0EF5"/>
    <w:rsid w:val="00BA5FFF"/>
    <w:rsid w:val="00BD1A46"/>
    <w:rsid w:val="00BE06E9"/>
    <w:rsid w:val="00BE5FEB"/>
    <w:rsid w:val="00BF3743"/>
    <w:rsid w:val="00BF703B"/>
    <w:rsid w:val="00C01BFD"/>
    <w:rsid w:val="00C03E19"/>
    <w:rsid w:val="00C52803"/>
    <w:rsid w:val="00C5459A"/>
    <w:rsid w:val="00C5734B"/>
    <w:rsid w:val="00C60ED7"/>
    <w:rsid w:val="00C8586D"/>
    <w:rsid w:val="00C97CF4"/>
    <w:rsid w:val="00CA61BA"/>
    <w:rsid w:val="00CB1594"/>
    <w:rsid w:val="00CB1A49"/>
    <w:rsid w:val="00CB5656"/>
    <w:rsid w:val="00CB5C9C"/>
    <w:rsid w:val="00CC5151"/>
    <w:rsid w:val="00CD262D"/>
    <w:rsid w:val="00CE296E"/>
    <w:rsid w:val="00CE7347"/>
    <w:rsid w:val="00CF0249"/>
    <w:rsid w:val="00CF064E"/>
    <w:rsid w:val="00D11CD8"/>
    <w:rsid w:val="00D36504"/>
    <w:rsid w:val="00D50362"/>
    <w:rsid w:val="00D54744"/>
    <w:rsid w:val="00D55135"/>
    <w:rsid w:val="00D5608B"/>
    <w:rsid w:val="00D63C1D"/>
    <w:rsid w:val="00D648F1"/>
    <w:rsid w:val="00D71CEF"/>
    <w:rsid w:val="00D8327A"/>
    <w:rsid w:val="00D84974"/>
    <w:rsid w:val="00D90D1C"/>
    <w:rsid w:val="00DA1A33"/>
    <w:rsid w:val="00DA53A9"/>
    <w:rsid w:val="00DA7E41"/>
    <w:rsid w:val="00E01925"/>
    <w:rsid w:val="00E14589"/>
    <w:rsid w:val="00E45678"/>
    <w:rsid w:val="00E658D6"/>
    <w:rsid w:val="00E876E4"/>
    <w:rsid w:val="00E96129"/>
    <w:rsid w:val="00EB5444"/>
    <w:rsid w:val="00EB7130"/>
    <w:rsid w:val="00EC2F42"/>
    <w:rsid w:val="00EC4D88"/>
    <w:rsid w:val="00EE57F7"/>
    <w:rsid w:val="00F008F0"/>
    <w:rsid w:val="00F41D8F"/>
    <w:rsid w:val="00F46F61"/>
    <w:rsid w:val="00F50B2C"/>
    <w:rsid w:val="00F57DA9"/>
    <w:rsid w:val="00F6069A"/>
    <w:rsid w:val="00F92A16"/>
    <w:rsid w:val="00F95492"/>
    <w:rsid w:val="00F972C7"/>
    <w:rsid w:val="00FD6C58"/>
    <w:rsid w:val="00FF1682"/>
    <w:rsid w:val="00FF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D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33F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445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33F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/>
      <w:b/>
      <w:bCs/>
      <w:color w:val="4472C4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33F"/>
    <w:rPr>
      <w:rFonts w:ascii="Calibri Light" w:hAnsi="Calibri Light" w:cs="Times New Roman"/>
      <w:b/>
      <w:bCs/>
      <w:color w:val="2F5496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45DD4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633F"/>
    <w:rPr>
      <w:rFonts w:ascii="Calibri Light" w:hAnsi="Calibri Light" w:cs="Times New Roman"/>
      <w:b/>
      <w:bCs/>
      <w:color w:val="4472C4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D63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D6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МОН"/>
    <w:basedOn w:val="Normal"/>
    <w:uiPriority w:val="99"/>
    <w:rsid w:val="008D633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0">
    <w:name w:val="Список определений"/>
    <w:basedOn w:val="Normal"/>
    <w:next w:val="Normal"/>
    <w:uiPriority w:val="99"/>
    <w:rsid w:val="008D633F"/>
    <w:pPr>
      <w:suppressAutoHyphens/>
      <w:spacing w:after="0" w:line="240" w:lineRule="auto"/>
      <w:ind w:left="360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">
    <w:name w:val="Основной текст (2)"/>
    <w:basedOn w:val="Normal"/>
    <w:uiPriority w:val="99"/>
    <w:rsid w:val="008D633F"/>
    <w:pPr>
      <w:widowControl w:val="0"/>
      <w:shd w:val="clear" w:color="auto" w:fill="FFFFFF"/>
      <w:suppressAutoHyphens/>
      <w:spacing w:after="180" w:line="230" w:lineRule="exact"/>
    </w:pPr>
    <w:rPr>
      <w:rFonts w:ascii="Times New Roman" w:eastAsia="Times New Roman" w:hAnsi="Times New Roman"/>
      <w:sz w:val="26"/>
      <w:szCs w:val="26"/>
      <w:lang w:eastAsia="ar-SA"/>
    </w:rPr>
  </w:style>
  <w:style w:type="paragraph" w:styleId="NoSpacing">
    <w:name w:val="No Spacing"/>
    <w:link w:val="NoSpacingChar"/>
    <w:uiPriority w:val="99"/>
    <w:qFormat/>
    <w:rsid w:val="008D633F"/>
    <w:rPr>
      <w:lang w:eastAsia="en-US"/>
    </w:rPr>
  </w:style>
  <w:style w:type="character" w:styleId="Hyperlink">
    <w:name w:val="Hyperlink"/>
    <w:basedOn w:val="DefaultParagraphFont"/>
    <w:uiPriority w:val="99"/>
    <w:rsid w:val="00E96129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5A29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2946AE"/>
    <w:pPr>
      <w:suppressAutoHyphens/>
      <w:spacing w:after="0" w:line="240" w:lineRule="auto"/>
    </w:pPr>
    <w:rPr>
      <w:rFonts w:cs="Calibri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946AE"/>
    <w:rPr>
      <w:rFonts w:ascii="Calibri" w:eastAsia="Times New Roman" w:hAnsi="Calibri" w:cs="Calibri"/>
      <w:sz w:val="20"/>
      <w:szCs w:val="20"/>
      <w:lang w:eastAsia="ar-SA" w:bidi="ar-SA"/>
    </w:rPr>
  </w:style>
  <w:style w:type="character" w:styleId="FootnoteReference">
    <w:name w:val="footnote reference"/>
    <w:basedOn w:val="DefaultParagraphFont"/>
    <w:uiPriority w:val="99"/>
    <w:rsid w:val="002946AE"/>
    <w:rPr>
      <w:rFonts w:cs="Times New Roman"/>
      <w:vertAlign w:val="superscript"/>
    </w:rPr>
  </w:style>
  <w:style w:type="paragraph" w:customStyle="1" w:styleId="Default">
    <w:name w:val="Default"/>
    <w:uiPriority w:val="99"/>
    <w:rsid w:val="00B442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C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25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25E"/>
    <w:rPr>
      <w:rFonts w:cs="Times New Roman"/>
    </w:rPr>
  </w:style>
  <w:style w:type="table" w:customStyle="1" w:styleId="TableNormal1">
    <w:name w:val="Table Normal1"/>
    <w:uiPriority w:val="99"/>
    <w:semiHidden/>
    <w:rsid w:val="00445DD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45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45DD4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11"/>
    <w:basedOn w:val="Normal"/>
    <w:uiPriority w:val="99"/>
    <w:rsid w:val="00445DD4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">
    <w:name w:val="Заголовок 21"/>
    <w:basedOn w:val="Normal"/>
    <w:uiPriority w:val="99"/>
    <w:rsid w:val="00445DD4"/>
    <w:pPr>
      <w:widowControl w:val="0"/>
      <w:autoSpaceDE w:val="0"/>
      <w:autoSpaceDN w:val="0"/>
      <w:spacing w:after="0" w:line="240" w:lineRule="auto"/>
      <w:ind w:left="1537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99"/>
    <w:rsid w:val="00445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45D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5DD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445DD4"/>
    <w:rPr>
      <w:sz w:val="22"/>
      <w:lang w:val="ru-RU" w:eastAsia="en-US"/>
    </w:rPr>
  </w:style>
  <w:style w:type="character" w:styleId="LineNumber">
    <w:name w:val="line number"/>
    <w:basedOn w:val="DefaultParagraphFont"/>
    <w:uiPriority w:val="99"/>
    <w:semiHidden/>
    <w:rsid w:val="00445DD4"/>
    <w:rPr>
      <w:rFonts w:cs="Times New Roman"/>
    </w:rPr>
  </w:style>
  <w:style w:type="character" w:styleId="Strong">
    <w:name w:val="Strong"/>
    <w:basedOn w:val="DefaultParagraphFont"/>
    <w:uiPriority w:val="99"/>
    <w:qFormat/>
    <w:rsid w:val="00445DD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16</Pages>
  <Words>4263</Words>
  <Characters>24304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admin</dc:creator>
  <cp:keywords/>
  <dc:description/>
  <cp:lastModifiedBy>1</cp:lastModifiedBy>
  <cp:revision>2</cp:revision>
  <cp:lastPrinted>2026-03-17T11:25:00Z</cp:lastPrinted>
  <dcterms:created xsi:type="dcterms:W3CDTF">2026-04-03T06:27:00Z</dcterms:created>
  <dcterms:modified xsi:type="dcterms:W3CDTF">2026-04-03T06:27:00Z</dcterms:modified>
</cp:coreProperties>
</file>